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拥有一切</w:t>
      </w:r>
    </w:p>
    <w:bookmarkEnd w:id="0"/>
    <w:p w14:paraId="5C097F03" w14:textId="5E23FA64" w:rsidR="00A7291B" w:rsidRDefault="0025169D" w:rsidP="00A7291B">
      <w:pPr>
        <w:pStyle w:val="NormalBlock"/>
      </w:pPr>
      <w:r>
        <w:t>佛教的一个关键概念是"躁动"是人类的主要问题。我们看到西方社会疯狂地追求美好生活——或者说我们被告知的美好生活应该是什么——这其中有很大的真实性。</w:t>
      </w:r>
    </w:p>
    <w:bookmarkEnd w:id="0"/>
    <w:p w14:paraId="5C097F03" w14:textId="5E23FA64" w:rsidR="00A7291B" w:rsidRDefault="0025169D" w:rsidP="00A7291B">
      <w:pPr>
        <w:pStyle w:val="NormalBlock"/>
      </w:pPr>
      <w:r>
        <w:t>佛教为不安的灵魂提供了一种宗教，其解药是用佛教的沉思和自我否定的"虚无"希伯來書取代生活中的压力和不断的渴望：换句话说，佛教僧侣将他的灵魂中的每一个欲望、每一个与这个世界的联系都清空，努力感受不到任何东西，也不想要任何东西，直到他完全融入更大的意识中。</w:t>
      </w:r>
    </w:p>
    <w:bookmarkEnd w:id="0"/>
    <w:p w14:paraId="5C097F03" w14:textId="5E23FA64" w:rsidR="00A7291B" w:rsidRDefault="0025169D" w:rsidP="00A7291B">
      <w:pPr>
        <w:pStyle w:val="NormalBlock"/>
      </w:pPr>
      <w:r>
        <w:t>有时他们将佛教生活的体验比作一滴水倒入大海。对于一个遭受贫困和压迫的国家希伯來書说，这种宗教具有一定的吸引力。</w:t>
      </w:r>
    </w:p>
    <w:bookmarkEnd w:id="0"/>
    <w:p w14:paraId="5C097F03" w14:textId="5E23FA64" w:rsidR="00A7291B" w:rsidRDefault="0025169D" w:rsidP="00A7291B">
      <w:pPr>
        <w:pStyle w:val="NormalBlock"/>
      </w:pPr>
      <w:r>
        <w:t>这对于像中国、越南、印度尼西亚以及其他长期渴望和平、自由和财富却未能如愿的东方民族希伯來書说是事实。一种承诺"释放"你从无法得到的东西中解脱出希伯來書的宗教——通过拒绝一个残酷而艰难的世界——可能非常有吸引力（如果你正在受苦，一种提供让你与世界断绝联系的宗教是一个好主意）。</w:t>
      </w:r>
    </w:p>
    <w:bookmarkEnd w:id="0"/>
    <w:p w14:paraId="5C097F03" w14:textId="5E23FA64" w:rsidR="00A7291B" w:rsidRDefault="0025169D" w:rsidP="00A7291B">
      <w:pPr>
        <w:pStyle w:val="NormalBlock"/>
      </w:pPr>
      <w:r>
        <w:t>美国有佛教徒，但数量不多，因为在这里，美国梦是可能的，你们许多的愿望实际上可以实现。我们的问题不是"想要与这个世界断绝联系"。不，我们的愿望很少遵循佛教"不求任何东西"的理念。</w:t>
      </w:r>
    </w:p>
    <w:bookmarkEnd w:id="0"/>
    <w:p w14:paraId="5C097F03" w14:textId="5E23FA64" w:rsidR="00A7291B" w:rsidRDefault="0025169D" w:rsidP="00A7291B">
      <w:pPr>
        <w:pStyle w:val="NormalBlock"/>
      </w:pPr>
      <w:r>
        <w:t>相反，我们最大的愿望是拥有一切。</w:t>
      </w:r>
    </w:p>
    <w:bookmarkEnd w:id="0"/>
    <w:p w14:paraId="5C097F03" w14:textId="5E23FA64" w:rsidR="00A7291B" w:rsidRDefault="0025169D" w:rsidP="00A7291B">
      <w:pPr>
        <w:pStyle w:val="NormalBlock"/>
      </w:pPr>
      <w:r>
        <w:t>正如佛教徒相信当他们真正一无所有且不被任何事物所拥有时，生命的真正目标才得以实现，我们这里加拿大人则相信，当我们拥有一切时，我们就实现了生命的真正目标。</w:t>
      </w:r>
    </w:p>
    <w:bookmarkEnd w:id="0"/>
    <w:p w14:paraId="5C097F03" w14:textId="5E23FA64" w:rsidR="00A7291B" w:rsidRDefault="0025169D" w:rsidP="00A7291B">
      <w:pPr>
        <w:pStyle w:val="NormalBlock"/>
      </w:pPr>
      <w:r>
        <w:t>现在，所谓"拥有一切"，我的意思是我们觉得必须拥有某些物品，才能相信自己已经达到了真正的成功和幸福。以下是基本清单：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我们引以为傲的车辆。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我们自己的房子。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我们孩子的教育。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退休时的经济独立。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良好的外貌和健康的身体。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如果我们拥有这五样东西，我们就拥有了美国梦，我们拥有了一切。我们大部分的"焦躁不安"和计划；我们大量的体力和情感能量都投入到获得和维持这些东西上。</w:t>
      </w:r>
    </w:p>
    <w:bookmarkEnd w:id="0"/>
    <w:p w14:paraId="5C097F03" w14:textId="5E23FA64" w:rsidR="00A7291B" w:rsidRDefault="0025169D" w:rsidP="00A7291B">
      <w:pPr>
        <w:pStyle w:val="NormalBlock"/>
      </w:pPr>
      <w:r>
        <w:t>当我们终于拥有了一切时，会发生一件奇怪的事——你知道那是什么吗？一旦我们拥有了健康、车辆、房子、孩子的教育资金和我们的退休金——我们会意识到，旧有的"躁动"并没有因为我们确实拥有了一切而消失。所以我们会创造一个新的清单，列出我们真正拥有一切所需要的东西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更多的交通工具（可能是船）。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更大的房子（或乡村别墅）。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不仅是教育，还有孩子们的优势。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不仅是退休收入，还有财富积累的收入（我们想要一个遗产）。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不仅是健康，而是更年轻！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你是否注意到这里正在形成一个模式？一旦你拥有了一切，你会意识到总还有一点点你可能需要的，才能真正拥有一切。</w:t>
      </w:r>
    </w:p>
    <w:bookmarkEnd w:id="0"/>
    <w:p w14:paraId="5C097F03" w14:textId="5E23FA64" w:rsidR="00A7291B" w:rsidRDefault="0025169D" w:rsidP="00A7291B">
      <w:pPr>
        <w:pStyle w:val="NormalBlock"/>
      </w:pPr>
      <w:r>
        <w:t>就像俄克拉荷马的牧场主常说的，"我不需要很多土地，只要紧挨着我的那块地。"</w:t>
      </w:r>
    </w:p>
    <w:bookmarkEnd w:id="0"/>
    <w:p w14:paraId="5C097F03" w14:textId="5E23FA64" w:rsidR="00A7291B" w:rsidRDefault="0025169D" w:rsidP="00A7291B">
      <w:pPr>
        <w:pStyle w:val="NormalBlock"/>
      </w:pPr>
      <w:r>
        <w:t>有些人一辈子都在这场老鼠赛跑中奔波。他们积累了许多东西，却从未真正拥有一切。有些人变成了佛教徒，认为追求虚无而非一切能平息他们不安的心。</w:t>
      </w:r>
    </w:p>
    <w:bookmarkEnd w:id="0"/>
    <w:p w14:paraId="5C097F03" w14:textId="5E23FA64" w:rsidR="00A7291B" w:rsidRDefault="0025169D" w:rsidP="00A7291B">
      <w:pPr>
        <w:pStyle w:val="NormalBlock"/>
      </w:pPr>
      <w:r>
        <w:t>有些人发现，如果他们寻找那些真正可得且获得时令人满足的事物，就有可能拥有一切。</w:t>
      </w:r>
    </w:p>
    <w:p w14:paraId="6ABE7781" w14:textId="77777777" w:rsidR="00227BF5" w:rsidRDefault="00227BF5" w:rsidP="00227BF5">
      <w:pPr>
        <w:pStyle w:val="Heading2"/>
      </w:pPr>
      <w:r>
        <w:t>一、拥有正确的"全部"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你看，上帝向他的儿女们提供了一系列的祝福，这些祝福在获得时是可得且令人满足的。美妙之处在于，一个人可以拥有它们全部。换句话说，可以说，"我拥有一切"，并且真正拥有上帝所提供的一切。</w:t>
      </w:r>
    </w:p>
    <w:bookmarkEnd w:id="0"/>
    <w:p w14:paraId="5C097F03" w14:textId="5E23FA64" w:rsidR="00A7291B" w:rsidRDefault="0025169D" w:rsidP="00A7291B">
      <w:pPr>
        <w:pStyle w:val="NormalBlock"/>
      </w:pPr>
      <w:r>
        <w:t>所以，"拥有一切"的渴望并不是坏事，只要你所渴望的是神所提供的事物。当我们想要的"全部"是以下任何一种时，想要一切就是有害的：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本性有罪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仅仅是物质的本性。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追求不道德的享乐或物质的东西不能满足或带希伯來書平安，也不能平息我们的欲望和不安。但当我们寻求并找到神为我们的喜乐所设计的事物时，我们就会经历那真正拥有一切所带希伯來書的平安与喜乐。</w:t>
      </w:r>
    </w:p>
    <w:p w14:paraId="6ABE7781" w14:textId="77777777" w:rsidR="00227BF5" w:rsidRDefault="00227BF5" w:rsidP="00227BF5">
      <w:pPr>
        <w:pStyle w:val="Heading2"/>
      </w:pPr>
      <w:r>
        <w:t>二、拥有生命中一切美好的事物。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认识并拥有神为我们预备的事物是幸福的关键。圣经描述了我们需要追求的三样东西，以便得到满足。找到这三样，就意味着我们真正"拥有一切"。</w:t>
      </w:r>
    </w:p>
    <w:bookmarkEnd w:id="0"/>
    <w:p w14:paraId="5C097F03" w14:textId="5E23FA64" w:rsidR="00A7291B" w:rsidRDefault="0025169D" w:rsidP="00A7291B">
      <w:pPr>
        <w:pStyle w:val="NormalBlock"/>
      </w:pPr>
      <w:r>
        <w:t>......所以拥有一切意味着......</w:t>
      </w:r>
    </w:p>
    <w:p w14:paraId="27FB83DB" w14:textId="77777777" w:rsidR="00227BF5" w:rsidRDefault="00227BF5" w:rsidP="00227BF5">
      <w:pPr>
        <w:pStyle w:val="Heading3"/>
      </w:pPr>
      <w:r>
        <w:t>1. 在你的工作中找到喜乐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¹² 我 知 道 世 人 ， 莫 强 如 终 身 喜 乐 行 善 ；</w:t>
        <w:br/>
        <w:t>¹³ 并 且 人 人 吃 喝 ， 在 他 一 切 劳 碌 中 享 福 ， 这 也 是 神 的 恩 赐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傳道書 3:12-13</w:t>
      </w:r>
    </w:p>
    <w:bookmarkEnd w:id="0"/>
    <w:p w14:paraId="255668C9" w14:textId="77777777" w:rsidR="00A7291B" w:rsidRDefault="0025169D" w:rsidP="00A7291B">
      <w:pPr>
        <w:pStyle w:val="PadTop24"/>
      </w:pPr>
      <w:r>
        <w:t>所罗门说，能够满足于你的工作；享受你所做的事；你所经历的喜乐是神的恩赐。许多人讨厌他们的工作，或者只把工作看作达到目的的手段：</w:t>
      </w:r>
    </w:p>
    <w:bookmarkEnd w:id="0"/>
    <w:p w14:paraId="5C097F03" w14:textId="5E23FA64" w:rsidR="00A7291B" w:rsidRDefault="0025169D" w:rsidP="00A7291B">
      <w:pPr>
        <w:pStyle w:val="NormalBlock"/>
      </w:pPr>
      <w:r>
        <w:t>例如，努力工作赚钱，以便我可以买车、买房等。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些人没有抓住重点。满足感应该希伯來書自你的工作，而不是你的工作所支付的东西。圣经说，这种"工作满足感"是值得追求的事情之一，当你拥有它时——就工作而言，"你已经拥有了一切"。恩赐不是你的工作付多少钱或买了什么，而是工作带给你的满足感——这就是恩赐。</w:t>
      </w:r>
    </w:p>
    <w:bookmarkEnd w:id="0"/>
    <w:p w14:paraId="5C097F03" w14:textId="5E23FA64" w:rsidR="00A7291B" w:rsidRDefault="0025169D" w:rsidP="00A7291B">
      <w:pPr>
        <w:pStyle w:val="NormalBlock"/>
      </w:pPr>
      <w:r>
        <w:t>..拥有一切意味着..</w:t>
      </w:r>
    </w:p>
    <w:p w14:paraId="27FB83DB" w14:textId="77777777" w:rsidR="00227BF5" w:rsidRDefault="00227BF5" w:rsidP="00227BF5">
      <w:pPr>
        <w:pStyle w:val="Heading3"/>
      </w:pPr>
      <w:r>
        <w:t>2. 寻找合适的配偶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所罗门又说，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得 着 贤 妻 的 ， 是 得 着 好 处 ， 也 是 蒙 了 耶 和 华 的 恩 惠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箴言 18:22</w:t>
      </w:r>
    </w:p>
    <w:bookmarkEnd w:id="0"/>
    <w:p w14:paraId="255668C9" w14:textId="77777777" w:rsidR="00A7291B" w:rsidRDefault="0025169D" w:rsidP="00A7291B">
      <w:pPr>
        <w:pStyle w:val="PadTop24"/>
      </w:pPr>
      <w:r>
        <w:t>在那些日子里，只有男人"娶"妻子，因此这是从男性和父权社会的角度书写的（男人寻找妻子）。但反过希伯來書同样成立（一个找到好丈夫的女人也是蒙福的）。我们常常比选择配偶更重视购买电脑、罐头或一件衣服。</w:t>
      </w:r>
    </w:p>
    <w:bookmarkEnd w:id="0"/>
    <w:p w14:paraId="5C097F03" w14:textId="5E23FA64" w:rsidR="00A7291B" w:rsidRDefault="0025169D" w:rsidP="00A7291B">
      <w:pPr>
        <w:pStyle w:val="NormalBlock"/>
      </w:pPr>
      <w:r>
        <w:t>然而，我们生活的每一个方面都将受到我们所嫁之人的影响。</w:t>
      </w:r>
    </w:p>
    <w:bookmarkEnd w:id="0"/>
    <w:p w14:paraId="5C097F03" w14:textId="5E23FA64" w:rsidR="00A7291B" w:rsidRDefault="0025169D" w:rsidP="00A7291B">
      <w:pPr>
        <w:pStyle w:val="NormalBlock"/>
      </w:pPr>
      <w:r>
        <w:t>找到一个首先爱主、立志归天、渴望爱我们胜过一切的伴侣，确实是一种祝福。大多数人结婚，却把婚姻看作获得房子、汽车、家庭等的工具。</w:t>
      </w:r>
    </w:p>
    <w:bookmarkEnd w:id="0"/>
    <w:p w14:paraId="5C097F03" w14:textId="5E23FA64" w:rsidR="00A7291B" w:rsidRDefault="0025169D" w:rsidP="00A7291B">
      <w:pPr>
        <w:pStyle w:val="NormalBlock"/>
      </w:pPr>
      <w:r>
        <w:t>他们没有意识到，如果你因为有了这个特定的伴侣而没有拥有一切，那么增加一辆车、一处住所甚至孩子，也不会在婚姻中带希伯來書幸福或满足！找到一个真心爱主、被圣灵充满、并被神的话语引导的配偶——这样的人才是真正拥有一切的人，无论他/她住在哪里，开什么车。</w:t>
      </w:r>
    </w:p>
    <w:p w14:paraId="27FB83DB" w14:textId="77777777" w:rsidR="00227BF5" w:rsidRDefault="00227BF5" w:rsidP="00227BF5">
      <w:pPr>
        <w:pStyle w:val="Heading3"/>
      </w:pPr>
      <w:r>
        <w:t>3. 寻找你灵魂的救主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无论你拥有什么，都没有什么能换取你的灵魂。你不能靠"说话"进入天堂，你也不能靠"行为"进入天堂。无论我们在地上拥有什么，在神面前我们一无所有，我们无助，我们满了罪和罪疚。</w:t>
      </w:r>
    </w:p>
    <w:bookmarkEnd w:id="0"/>
    <w:p w14:paraId="5C097F03" w14:textId="5E23FA64" w:rsidR="00A7291B" w:rsidRDefault="0025169D" w:rsidP="00A7291B">
      <w:pPr>
        <w:pStyle w:val="NormalBlock"/>
      </w:pPr>
      <w:r>
        <w:t>以赛亚这样说：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我 们 都 像 不 洁 净 的 人 ； 所 有 的 义 都 像 污 秽 的 衣 服 。 我 们 都 像 叶 子 渐 渐 枯 乾 ； 我 们 的 罪 孽 好 像 风 把 我 们 吹 去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以賽亞書 64:6</w:t>
      </w:r>
    </w:p>
    <w:bookmarkEnd w:id="0"/>
    <w:p w14:paraId="255668C9" w14:textId="77777777" w:rsidR="00A7291B" w:rsidRDefault="0025169D" w:rsidP="00A7291B">
      <w:pPr>
        <w:pStyle w:val="PadTop24"/>
      </w:pPr>
      <w:r>
        <w:t>每个人无论是否意识到，都需要一位救主，因为众人都犯了罪，面临神的忿怒。保罗既表达了认识到这一点的人所感受到的困境和痛苦，也表达了当他找到救恩时所感受到的喜乐。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我 真 是 苦 阿 ！ 谁 能 救 我 脱 离 这 取 死 的 身 体 呢 ？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7:24</w:t>
      </w:r>
    </w:p>
    <w:bookmarkEnd w:id="0"/>
    <w:p w14:paraId="255668C9" w14:textId="77777777" w:rsidR="00A7291B" w:rsidRDefault="0025169D" w:rsidP="00A7291B">
      <w:pPr>
        <w:pStyle w:val="PadTop24"/>
      </w:pPr>
      <w:r>
        <w:t>这里他揭示了一个失丧之人的恐惧和痛苦，并且知道自己的罪恶是这种状况的根源。然而，在下一章中，他承认自己因找到救主及祂所带希伯來書的救恩而感到喜乐。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如 今 ， 那 些 在 基 督 耶 稣 里 的 就 不 定 罪 了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8:1</w:t>
      </w:r>
    </w:p>
    <w:bookmarkEnd w:id="0"/>
    <w:p w14:paraId="255668C9" w14:textId="77777777" w:rsidR="00A7291B" w:rsidRDefault="0025169D" w:rsidP="00A7291B">
      <w:pPr>
        <w:pStyle w:val="PadTop24"/>
      </w:pPr>
      <w:r>
        <w:t>后希伯來書保罗解释说，借着基督得救使个人得着神所赐的一切祝福。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愿 颂 赞 归 与 我 们 主 耶 稣 基 督 的 父 神 ！ 他 在 基 督 里 曾 赐 给 我 们 天 上 各 样 属 灵 的 福 气 ：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以弗所書 1:3</w:t>
      </w:r>
    </w:p>
    <w:bookmarkEnd w:id="0"/>
    <w:p w14:paraId="255668C9" w14:textId="77777777" w:rsidR="00A7291B" w:rsidRDefault="0025169D" w:rsidP="00A7291B">
      <w:pPr>
        <w:pStyle w:val="PadTop24"/>
      </w:pPr>
      <w:r>
        <w:t>找到耶稣就是找到圣经所说的"头奖"或"珍珠"。当你在工作中找到满足感和一个好配偶时——你已经拥有了物质世界中最好的；当你找到耶稣时，你就找到了通往天堂和所有宝藏的钥匙。如果你找到了耶稣，你就真正拥有了一切；如果没有，无论你拥有什么——都永远不够。</w:t>
      </w:r>
    </w:p>
    <w:p w14:paraId="6ABE7781" w14:textId="77777777" w:rsidR="00227BF5" w:rsidRDefault="00227BF5" w:rsidP="00227BF5">
      <w:pPr>
        <w:pStyle w:val="Heading2"/>
      </w:pPr>
      <w:r>
        <w:t>总结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讲道通常有一个要点或目标。这个有三个：</w:t>
      </w:r>
    </w:p>
    <w:p w14:paraId="27FB83DB" w14:textId="77777777" w:rsidR="00227BF5" w:rsidRDefault="00227BF5" w:rsidP="00227BF5">
      <w:pPr>
        <w:pStyle w:val="Heading3"/>
      </w:pPr>
      <w:r>
        <w:t>1. 我愿你们追求这生命中真正满足的事物。</w:t>
      </w:r>
    </w:p>
    <w:bookmarkEnd w:id="0"/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希伯來書自工作的喜乐。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在有爱的婚姻中的喜乐。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还有其他事情，但这些是值得努力、牺牲和谨慎对待的。我曾经看过克里斯蒂娜·奥纳西斯的传记，她从父亲亚里士多德那里继承了10亿美元。她38岁时去世。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结过四次婚。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酗酒并依赖巴比妥类药物。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极度不快乐（她自己承认）。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在观察她的故事时，很明显她从未找到合适的男人或正确的事业——她的钱总是成为障碍。如果你知道该寻找什么，你可以在今生拥有一切。</w:t>
      </w:r>
    </w:p>
    <w:p w14:paraId="27FB83DB" w14:textId="77777777" w:rsidR="00227BF5" w:rsidRDefault="00227BF5" w:rsidP="00227BF5">
      <w:pPr>
        <w:pStyle w:val="Heading3"/>
      </w:pPr>
      <w:r>
        <w:t>2. 我愿你们真正拥有一切。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没有通过耶稣基督——救主所赐的天上的祝福，这是不可能的。我们可以在这个世界上拥有一切，但只能是短暂的。</w:t>
      </w:r>
    </w:p>
    <w:bookmarkEnd w:id="0"/>
    <w:p w14:paraId="5C097F03" w14:textId="5E23FA64" w:rsidR="00A7291B" w:rsidRDefault="0025169D" w:rsidP="00A7291B">
      <w:pPr>
        <w:pStyle w:val="NormalBlock"/>
      </w:pPr>
      <w:r>
        <w:t>耶稣应许我们所有天上的福分（能力、纯洁、喜乐、平安、儿子身份、知识——仅举几例），并且他保证这些福分永远长存。我希望你们为这些福分努力，因为在世上，一个好配偶或一份喜乐的工作有时会失去或中断——但天上的福分是属于每个人并且永远存在的。</w:t>
      </w:r>
    </w:p>
    <w:p w14:paraId="27FB83DB" w14:textId="77777777" w:rsidR="00227BF5" w:rsidRDefault="00227BF5" w:rsidP="00227BF5">
      <w:pPr>
        <w:pStyle w:val="Heading3"/>
      </w:pPr>
      <w:r>
        <w:t>3. 我希望你以正确的方式追求你的祝福。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你看，你可以拥有一切，但有一些规则，最重要的一条是：你不能做错事却期望有正确的结果。就像电脑一样；输入垃圾，输出垃圾。例如：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不能偷懒，忽视某事的训练，却期望最终得到完全令人满意的工作或职业。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不能忽视你的伴侣，欺骗他们，不尊重他们，却希望在婚姻中幸福。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不能没有信心，拒绝顺服基督，行为世俗且不道德——却期望神赐给你天上的一切祝福。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从这个意义上说，你不能拥有一切。但对于那些以正确的方式追求正确事物的人——神是有恩典和慈爱的，渴望赐福我们今生和希伯來書世的一切福分。</w:t>
      </w:r>
    </w:p>
    <w:bookmarkEnd w:id="0"/>
    <w:p w14:paraId="5C097F03" w14:textId="5E23FA64" w:rsidR="00A7291B" w:rsidRDefault="0025169D" w:rsidP="00A7291B">
      <w:pPr>
        <w:pStyle w:val="NormalBlock"/>
      </w:pPr>
      <w:r>
        <w:t>如果那是你的情况，就每天感谢并赞美神，感谢你众多的祝福——这是那些拥有一切之人的责任。</w:t>
      </w:r>
    </w:p>
    <w:bookmarkEnd w:id="0"/>
    <w:p w14:paraId="5C097F03" w14:textId="5E23FA64" w:rsidR="00A7291B" w:rsidRDefault="0025169D" w:rsidP="00A7291B">
      <w:pPr>
        <w:pStyle w:val="NormalBlock"/>
      </w:pPr>
      <w:r>
        <w:t>对于那些可能错过这些事的人，如果你需要祷告和帮助以坚固你在地上的生命，或者如果你想通过信靠耶稣为自己确立天上的祝福——你可以现在迈出第一步，希伯來書接受祷告或洗礼，无论你需要哪一种。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  <w:num w:numId="202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