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持守人的爱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哥林多前书 13章 给予照顾者</w:t>
      </w:r>
    </w:p>
    <w:bookmarkEnd w:id="0"/>
    <w:p w14:paraId="5C097F03" w14:textId="5E23FA64" w:rsidR="00A7291B" w:rsidRDefault="0025169D" w:rsidP="00A7291B">
      <w:pPr>
        <w:pStyle w:val="NormalBlock"/>
      </w:pPr>
      <w:r>
        <w:t>保罗在哥林多前書 13:4-7中的话，是为了定义一种在情感消退、责任成为牺牲时仍然长存的爱。这种爱不求认可地服事，不计代价地给予，并且毫无怨言地忍耐——这种爱在照顾者的生命中表现得最为清楚。本系列将继续探讨保罗对爱的描绘如何应用于每一种关系和呼召。在本课中，我们转向照顾者——那些医治、安慰并扶持他人的人，无论他们是医疗专业人员，还是在家中照料所爱之人的家人。对他们而言，"爱是恒久忍耐，爱是恩慈"并不是诗意的理想，而是每天都要面对的现实，需要超越自身的力量。</w:t>
      </w:r>
    </w:p>
    <w:p w14:paraId="6ABE7781" w14:textId="77777777" w:rsidR="00227BF5" w:rsidRDefault="00227BF5" w:rsidP="00227BF5">
      <w:pPr>
        <w:pStyle w:val="Heading2"/>
      </w:pPr>
      <w:r>
        <w:t>持守人的爱：给照顾者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关怀他人常常意味着经历疲惫、不确定和不为人知的牺牲。然而，正是在这些默默服事的时刻，爱找到了最真实的表达——基督的反映；祂"希伯來書，不是要受人的服事，乃是要服事人"(马太福音 20:28)。</w:t>
      </w:r>
    </w:p>
    <w:p w14:paraId="27FB83DB" w14:textId="77777777" w:rsidR="00227BF5" w:rsidRDefault="00227BF5" w:rsidP="00227BF5">
      <w:pPr>
        <w:pStyle w:val="Heading3"/>
      </w:pPr>
      <w:r>
        <w:t>I. 爱是恒久忍耐——超越挫折而服事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照护需要超越忍耐极限的耐心。爱在缓慢的康复、反复的需要和漫长的夜晚中等候。它选择温柔而不是恼怒，选择平静而不是怨恨。这样的耐心不是软弱，而是圣灵借着疲惫的双手运行所彰显的力量。</w:t>
      </w:r>
    </w:p>
    <w:p w14:paraId="27FB83DB" w14:textId="77777777" w:rsidR="00227BF5" w:rsidRDefault="00227BF5" w:rsidP="00227BF5">
      <w:pPr>
        <w:pStyle w:val="Heading3"/>
      </w:pPr>
      <w:r>
        <w:t>II. 爱是恩慈——选择怜悯而非效率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无论在医疗领域还是家庭护理中，人都很容易把速度置于灵魂之上。但爱记得，每一位患者都是一个人，而不是一个需要解决的问题。爱以仁慈的话语说话，温柔地触摸，并在言语失效时倾听。真正的恩慈赋予最简单的行动以医治的力量——一顿饭、一块绷带、一个微笑。</w:t>
      </w:r>
    </w:p>
    <w:p w14:paraId="27FB83DB" w14:textId="77777777" w:rsidR="00227BF5" w:rsidRDefault="00227BF5" w:rsidP="00227BF5">
      <w:pPr>
        <w:pStyle w:val="Heading3"/>
      </w:pPr>
      <w:r>
        <w:t>III. 爱是不嫉妒，也不自夸——不比较地服事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照顾者常常感到自己被忽视，而他人却得到认可或休息。爱除去嫉妒和骄傲，在安静地知道上帝看见一切的心境中找到满足。爱明白，最伟大的服事或许永远不会在地上得到喝彩——但它们会在永恒中回响。</w:t>
      </w:r>
    </w:p>
    <w:p w14:paraId="27FB83DB" w14:textId="77777777" w:rsidR="00227BF5" w:rsidRDefault="00227BF5" w:rsidP="00227BF5">
      <w:pPr>
        <w:pStyle w:val="Heading3"/>
      </w:pPr>
      <w:r>
        <w:t>IV. 爱是不做不合宜的事，也不求自己的益处——给予而不失去自己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是甘心乐意地给予，但也有智慧。爱不求自己的荣耀，却认识到平衡和休息的需要。那位以基督所爱的方式去爱的照顾者明白，界限并不是自私——而是更新发生的空间，是神重新充满人心、使人能够再度给予一天的地方。</w:t>
      </w:r>
    </w:p>
    <w:p w14:paraId="27FB83DB" w14:textId="77777777" w:rsidR="00227BF5" w:rsidRDefault="00227BF5" w:rsidP="00227BF5">
      <w:pPr>
        <w:pStyle w:val="Heading3"/>
      </w:pPr>
      <w:r>
        <w:t>V. 爱凡事包容、凡事相信、凡事盼望、凡事忍耐——漫长旅程中的力量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爱承担他人的痛苦，相信微小的胜利，即使进展缓慢仍然存着盼望，并在疲惫和灰心中坚持到底。它相信每一项服事，无论多么微小，都是神圣的。使人得以坚持的爱不会耗尽，因为它的源头不是自己，而是神。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对于照顾者而言，保罗的话不是抽象的神学——而是关乎生存的真理。那维系人的爱，使责任成为委身，使精疲力竭成为祝福。无论是在医院的走廊，还是在家中的厨房，基督所赐能力的爱都更新给予者和接受者，直到服事成为敬拜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