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指導者を敬う</w:t>
      </w:r>
    </w:p>
    <w:p w14:paraId="670F8077" w14:textId="038F6EFB" w:rsidR="00944B2D" w:rsidRDefault="00944B2D" w:rsidP="00944B2D">
      <w:pPr>
        <w:pStyle w:val="ChapterVerse"/>
      </w:pPr>
      <w:r w:rsidRPr="00944B2D">
        <w:t>出エジプト記 17:10-13</w:t>
      </w:r>
    </w:p>
    <w:bookmarkEnd w:id="0"/>
    <w:p w14:paraId="7E1F9BC8" w14:textId="7BE2687A" w:rsidR="00A7291B" w:rsidRPr="007C2DD5" w:rsidRDefault="0025169D" w:rsidP="007C2DD5">
      <w:pPr>
        <w:pStyle w:val="Quote"/>
      </w:pPr>
      <w:r>
        <w:t>⁸ さて、アマレクの戦士たちがイスラエル人に戦いを挑もうと、レフィディムへやって来ました。 ⁹ モーセはヨシュアに、アマレク軍と戦うために人々を召集するよう命じました。そして、「私は明日、神の杖を持って丘の頂に立つ」と言いました。</w:t>
        <w:br/>
        <w:t>¹⁰ ヨシュアとその部下はアマレク軍と戦うために出て行き、一方、モーセとアロンとフルは丘に登りました。 ¹¹ モーセが手に持った杖を差し伸べている間は、イスラエル軍が優勢に立ちましたが、腕を下げるとアマレク軍が優勢になりました。 ¹² モーセの腕はしびれて、とうとう棒のようになってしまいました。もうこれ以上、杖を持っていることができません。アロンとフルは、石を転がして来てモーセを座らせ、両側に立って、日が暮れるまで二人がかりで彼の腕を支え続けました。 ¹³ こうして、ヨシュアの率いるイスラエル軍は、アマレク軍をみごとに打ち破ったのです。</w:t>
      </w:r>
    </w:p>
    <w:bookmarkEnd w:id="0"/>
    <w:p w14:paraId="44687C10" w14:textId="5FB066C6" w:rsidR="009C22C1" w:rsidRDefault="009C22C1" w:rsidP="00C35B22">
      <w:pPr>
        <w:pStyle w:val="BibleVerseCite"/>
      </w:pPr>
      <w:r w:rsidRPr="007C2DD5">
        <w:t>- 出エジプト記 17:8-13</w:t>
      </w:r>
    </w:p>
    <w:bookmarkEnd w:id="0"/>
    <w:p w14:paraId="255668C9" w14:textId="77777777" w:rsidR="00A7291B" w:rsidRDefault="0025169D" w:rsidP="00A7291B">
      <w:pPr>
        <w:pStyle w:val="PadTop24"/>
      </w:pPr>
      <w:r>
        <w:t>この出来事は、イスラエル人がエジプトでの捕囚を後にして間もなく起こったものであり、荒野での彼らの時代における最初の軍事的な遭遇の一つでした。さて、アマレク人はその荒野の地域に住む遊牧民であり、もちろん、彼らの領地にこれほど大勢の人々が押し寄せれば、脅威を感じるのは自然なことでした。</w:t>
      </w:r>
    </w:p>
    <w:bookmarkEnd w:id="0"/>
    <w:p w14:paraId="5C097F03" w14:textId="5E23FA64" w:rsidR="00A7291B" w:rsidRDefault="0025169D" w:rsidP="00A7291B">
      <w:pPr>
        <w:pStyle w:val="NormalBlock"/>
      </w:pPr>
      <w:r>
        <w:t>彼らが後にユダの手紙ヤ人の伝統的な敵となり、絶えずユダの手紙ヤ人の敵と同盟を結んでいたことを、私たちは知っています。さて、イスラエル人は四世紀を捕囚の中で過ごしていました。そのため、組織的な戦争について何の経験もありませんでした。エジプト人は彼らに軍事戦略や軍事力について何の訓練も与えませんでした。ですから、彼らには組織された軍隊がありませんでした。この時点の彼らの歴史において、兵士として仕える者を選び、訓練することさえしていませんでした。</w:t>
      </w:r>
    </w:p>
    <w:bookmarkEnd w:id="0"/>
    <w:p w14:paraId="5C097F03" w14:textId="5E23FA64" w:rsidR="00A7291B" w:rsidRDefault="0025169D" w:rsidP="00A7291B">
      <w:pPr>
        <w:pStyle w:val="NormalBlock"/>
      </w:pPr>
      <w:r>
        <w:t>9節では、モーセがヨシュアに、アマレク人と戦うために出て行く者たちを選ぶよう指示していることが分かります。そして、彼がする唯一の保証は、神の杖を手にして彼らの前に立つということです。彼が彼らのためにすると約束しているのは、それだけです。さて、その杖、すなわち羊飼いの杖は、モーセによって紅海を分け、また荒野で岩から水を出すために用いられていました。そのため、それは力と強さ、そして神がご自分の民のために介入されることを示す重要な象徴でした。</w:t>
      </w:r>
    </w:p>
    <w:bookmarkEnd w:id="0"/>
    <w:p w14:paraId="5C097F03" w14:textId="5E23FA64" w:rsidR="00A7291B" w:rsidRDefault="0025169D" w:rsidP="00A7291B">
      <w:pPr>
        <w:pStyle w:val="NormalBlock"/>
      </w:pPr>
      <w:r>
        <w:t>そしてモーセは、民に敵に立ち向かい、勝利のために主を信頼するよう求めていました。訓練はなく、武器もほとんどなく、戦略もありませんでした。彼の唯一の約束は、「わたしは神の杖を持ってあなたと共にそこにいる。しかし、あなたがたは先に進んで、この経験豊かな民、この経験豊かな兵士たちと戦いなさい。そうすれば、すべてはうまくいく」というものでした。</w:t>
      </w:r>
    </w:p>
    <w:bookmarkEnd w:id="0"/>
    <w:p w14:paraId="5C097F03" w14:textId="5E23FA64" w:rsidR="00A7291B" w:rsidRDefault="0025169D" w:rsidP="00A7291B">
      <w:pPr>
        <w:pStyle w:val="NormalBlock"/>
      </w:pPr>
      <w:r>
        <w:t>それから、モーセが手を上げたとき、つまり杖を掲げたとき、イスラエル人が戦いで優勢になったことを読みます。しかし、時がたつにつれてモーセは疲れ、杖を掲げ続けることができなくなり、その結果、民は次第に劣勢になり始めました。そこに働いていた力が弱くなったのだとは、私は思いません。ただ、民は杖が見えないと、たぶん落胆し、後退し始め、恐れを抱いたのでしょう。そして杖を見ると、「主が私たちとともにおられる」と思い、勇気を得たのです。</w:t>
      </w:r>
    </w:p>
    <w:bookmarkEnd w:id="0"/>
    <w:p w14:paraId="5C097F03" w14:textId="5E23FA64" w:rsidR="00A7291B" w:rsidRDefault="0025169D" w:rsidP="00A7291B">
      <w:pPr>
        <w:pStyle w:val="NormalBlock"/>
      </w:pPr>
      <w:r>
        <w:t>そこでこれを見たヨシュアと彼女はモーセを座らせ、彼が杖を上げ続けられるようにその手を支えました。日が暮れるまでに戦いに勝利し、イスラエル人が勝利を確保するためです。</w:t>
      </w:r>
    </w:p>
    <w:bookmarkEnd w:id="0"/>
    <w:p w14:paraId="5C097F03" w14:textId="5E23FA64" w:rsidR="00A7291B" w:rsidRDefault="0025169D" w:rsidP="00A7291B">
      <w:pPr>
        <w:pStyle w:val="NormalBlock"/>
      </w:pPr>
      <w:r>
        <w:t>この絵に描かれていることについて、少しお話しします。この非常に短い、しかし色彩豊かな記述から、私たちはリーダーシップについて、またそのリーダーシップをどのように尊重すべきかについて、非常に重要なことを学びます。今夜はごく短いレッスンをお分かちしたいと思いますが、この出来事から学ぶリーダーシップについて、いくつかの教訓をお分かちしたいと思います。</w:t>
      </w:r>
    </w:p>
    <w:p w14:paraId="6ABE7781" w14:textId="77777777" w:rsidR="00227BF5" w:rsidRDefault="00227BF5" w:rsidP="00227BF5">
      <w:pPr>
        <w:pStyle w:val="Heading2"/>
      </w:pPr>
      <w:r>
        <w:t>レッスン#1 - 指導者は必要である</w:t>
      </w:r>
    </w:p>
    <w:bookmarkEnd w:id="0"/>
    <w:bookmarkEnd w:id="0"/>
    <w:p w14:paraId="5C097F03" w14:textId="5E23FA64" w:rsidR="00A7291B" w:rsidRDefault="0025169D" w:rsidP="00A7291B">
      <w:pPr>
        <w:pStyle w:val="NormalBlock"/>
      </w:pPr>
      <w:r>
        <w:t>リーダーシップなしには何も起こりません。神がご自分の民をエジプトから解放することをお決めになったとき、最初にされたことは、指導者を立てることでした。モーセです。さて、彼を見たとき、偉大な指導者になるとは思わなかったかもしれません。彼は初めのうちはかなりためらっていましたが、神がご自分の選びに確信を持っておられたことを私たちは知っています。民が直面したこの最初の軍事的な試練において、決定を下したのは指導者でした。計画を実行に移したのも指導者でした。</w:t>
      </w:r>
    </w:p>
    <w:bookmarkEnd w:id="0"/>
    <w:p w14:paraId="5C097F03" w14:textId="5E23FA64" w:rsidR="00A7291B" w:rsidRDefault="0025169D" w:rsidP="00A7291B">
      <w:pPr>
        <w:pStyle w:val="NormalBlock"/>
      </w:pPr>
      <w:r>
        <w:t>勝利が得られるまで民の前にとどまったのは、その指導者でした。繰り返しますが、指導力なしには何も起こりません。これは特に教会において真実です。誰かが「私はこれを行います」と言わない限り、誰かが「私はあれを引き受けます」と言わない限り、誰かが立ち上がって「この課題またはこの奉仕を成し遂げるために、私は他の人々を導きます」と言わない限り、何も起こりません。</w:t>
      </w:r>
    </w:p>
    <w:bookmarkEnd w:id="0"/>
    <w:p w14:paraId="5C097F03" w14:textId="5E23FA64" w:rsidR="00A7291B" w:rsidRDefault="0025169D" w:rsidP="00A7291B">
      <w:pPr>
        <w:pStyle w:val="NormalBlock"/>
      </w:pPr>
      <w:r>
        <w:t>指導者たちが特定の奉仕を自分の責任として担うようになるまでのことです。それが何であれ、病人ややもめを訪問すること、食べ物を届けること、若者たちと働くこと、あるいは建物の管理をすることです。誰かがその務めに進んで取り組まない限り、何も起こりません。自分がしたいと思うあらゆる種類の計画や善い働きを思い描くことはできますが、指導者がいなければ、それらが実行されることはめったにありません。そして、私は単に長老たちについて話しているのではありません。特定の分野で、あるいは特定の務めのために、指導力を示す人々について話しているのです。</w:t>
      </w:r>
    </w:p>
    <w:bookmarkEnd w:id="0"/>
    <w:p w14:paraId="5C097F03" w14:textId="5E23FA64" w:rsidR="00A7291B" w:rsidRDefault="0025169D" w:rsidP="00A7291B">
      <w:pPr>
        <w:pStyle w:val="NormalBlock"/>
      </w:pPr>
      <w:r>
        <w:t>このチョクトーの地における80年の歴史の中で、この会衆がこれまでに行った最も重要なことは、教会の発展のごく初期の段階で長老たちが任命されたことです。そして、それはその指導力、すなわち何十年にもわたる絶え間ない、一貫した、忠実な指導力のおかげです。私たちの中には非常に長い間奉仕してきた人々もいますが、この会衆では多くの善良な男性とその妻たち、そして長老として奉仕した男性たちがいました。この会衆は停滞しませんでした。問題が起こると、指導者たちはそれに対処するために立ち上がりました。建物を拡張したり、建物を変更したりする時が来た時もそうでした。もともとの教会はチョクトーの中心街にありました。そこがもはや適さなくなった時、指導者たちは立ち上がり、「このことについて何かしなければならない」と言いました。そして、この角地を確保しました。それから、将来のためにここに建物を建てるための資金を集めよう、と言ったのも指導者たちでした。ここに建物がなかった時には、それほど有望には見えませんでした。ここはただの草地でした。ここには何もありませんでした。しかし、その時の指導者たちは将来を見通し、会衆が彼らの指導に従うよう励ましました。そして、建物が建てられました。</w:t>
      </w:r>
    </w:p>
    <w:bookmarkEnd w:id="0"/>
    <w:p w14:paraId="5C097F03" w14:textId="5E23FA64" w:rsidR="00A7291B" w:rsidRDefault="0025169D" w:rsidP="00A7291B">
      <w:pPr>
        <w:pStyle w:val="NormalBlock"/>
      </w:pPr>
      <w:r>
        <w:t>それが単に建物についてのことではないと、私たちは知っています。しかし、その建物は何かを表しています。それは確信を表しています。それは将来への希望を表しています。それは地域社会に対して、「私たちはここにとどまります。ここで何かを行います。この場所から福音を宣べ伝えます。人々に仕えます」と語っています。人々はここで結婚し、ここで葬儀を行うことになります。そして幼い子どもたちは、ここで成長して十代の若者になります。そして人々はここで結婚し、ここで家庭を築きます。これらすべてのことは、どこかで起こります。そして、教会が集う建物は、この意味で重要です。そして、いつこれを行うのか、どのようにこれを行うのか、また誰がこれを行うのかを決めるには、リーダーシップが必要です。</w:t>
      </w:r>
    </w:p>
    <w:bookmarkEnd w:id="0"/>
    <w:p w14:paraId="5C097F03" w14:textId="5E23FA64" w:rsidR="00A7291B" w:rsidRDefault="0025169D" w:rsidP="00A7291B">
      <w:pPr>
        <w:pStyle w:val="NormalBlock"/>
      </w:pPr>
      <w:r>
        <w:t>ですから、私たちはこの教会において、これまで良いリーダーシップを持ってきましたし、今も持ち続けています。ここにいるモーセのような指導者たちのことを思います。言い換えれば、実際に導く指導者たちです。このような指導者たちは、教会を含むどのような組織においても、成功と失敗の違いを生み出します。</w:t>
      </w:r>
    </w:p>
    <w:bookmarkEnd w:id="0"/>
    <w:p w14:paraId="5C097F03" w14:textId="5E23FA64" w:rsidR="00A7291B" w:rsidRDefault="0025169D" w:rsidP="00A7291B">
      <w:pPr>
        <w:pStyle w:val="NormalBlock"/>
      </w:pPr>
      <w:r>
        <w:t>エフェソの信徒への手紙第4章11節で、パウロは、神が教会に賜物をお与えになると言っています。そして、これらの賜物について説明し、神が教会にお与えになる賜物を次のように述べています。神は教会に使徒の働きたちを、教会に預言者たちを、教会に evangelists を、そして教会に長老たちと教師たちをお与えになる、と言っています。これらが、神がご自分の教会にお与えになる賜物です。</w:t>
      </w:r>
    </w:p>
    <w:bookmarkEnd w:id="0"/>
    <w:p w14:paraId="5C097F03" w14:textId="5E23FA64" w:rsidR="00A7291B" w:rsidRDefault="0025169D" w:rsidP="00A7291B">
      <w:pPr>
        <w:pStyle w:val="NormalBlock"/>
      </w:pPr>
      <w:r>
        <w:t>神が教会にお与えになるすべての賜物が、それぞれ異なる形のリーダーシップであることに注目してください。これらの役割の一つ一つが、教会に異なる形のリーダーシップを提供します。教会にリーダーシップがないというのは、残念なことです。私は長年、宣教地で働いてきましたが、どの宣教教会においても、最も困難なことの一つは、リーダーを育てることです。それには長い時間、時には何十年もかかります。しかし、ついにそのようなリーダーたちを得ると、誰かが、あるいは一群の男性たちが、「私たちはこの道を進もう。これを行おう。これに投資しよう」と言えるようになったとき、教会の成長と発展は驚くべきものになります。</w:t>
      </w:r>
    </w:p>
    <w:bookmarkEnd w:id="0"/>
    <w:p w14:paraId="5C097F03" w14:textId="5E23FA64" w:rsidR="00A7291B" w:rsidRDefault="0025169D" w:rsidP="00A7291B">
      <w:pPr>
        <w:pStyle w:val="NormalBlock"/>
      </w:pPr>
      <w:r>
        <w:t>具体的な決定を下したり、困難なことに踏み出したりするのが非常に難しい会衆の集会を、あなたが知ることになるのではありません。 この短い物語で教えられているリーダーシップについてのもう一つの重要な点は、次のことです。</w:t>
      </w:r>
    </w:p>
    <w:bookmarkEnd w:id="0"/>
    <w:p w14:paraId="5C097F03" w14:textId="5E23FA64" w:rsidR="00A7291B" w:rsidRDefault="0025169D" w:rsidP="00A7291B">
      <w:pPr>
        <w:pStyle w:val="NormalBlock"/>
      </w:pPr>
      <w:r>
        <w:t>指導者の質が、民族が得る成功の度合いを決定することがよくあります。指導者の質が、成功の度合いを決定することがよくあります。私は、指導者たちがいて、その指導者たちが教会を溝に落としてしまった教会を見てきました。そして、あなたもさまざまな場所でこれが起こるのを見たことがあると思います。オクラホマシティーでさえそうです。名前は挙げませんが、私は、途方もない可能性と、途方もない資源を持っていて、失敗するはずがないと思われる会衆を見てきました。</w:t>
      </w:r>
    </w:p>
    <w:bookmarkEnd w:id="0"/>
    <w:p w14:paraId="5C097F03" w14:textId="5E23FA64" w:rsidR="00A7291B" w:rsidRDefault="0025169D" w:rsidP="00A7291B">
      <w:pPr>
        <w:pStyle w:val="NormalBlock"/>
      </w:pPr>
      <w:r>
        <w:t>彼らには必要なものがすべてそろっています。しかし、彼らの間の弱い指導力が、この町にあるいくつかの教会の破壊を招きました。ですから、指導者の質が、教会の成功の度合いを決めることがよくあります。</w:t>
      </w:r>
    </w:p>
    <w:p w14:paraId="6ABE7781" w14:textId="77777777" w:rsidR="00227BF5" w:rsidRDefault="00227BF5" w:rsidP="00227BF5">
      <w:pPr>
        <w:pStyle w:val="Heading2"/>
      </w:pPr>
      <w:r>
        <w:t>レッスン #2 - 指導者は重い責任を負う</w:t>
      </w:r>
    </w:p>
    <w:bookmarkEnd w:id="0"/>
    <w:bookmarkEnd w:id="0"/>
    <w:p w14:paraId="5C097F03" w14:textId="5E23FA64" w:rsidR="00A7291B" w:rsidRDefault="0025169D" w:rsidP="00A7291B">
      <w:pPr>
        <w:pStyle w:val="NormalBlock"/>
      </w:pPr>
      <w:r>
        <w:t>モーセの杖は神の権威を表しており、物語が示すように、それを担うことは重い負担でした。杖そのものが重かったということではありません。指導者としての務めを託されるなら、それは素晴らしいことです。神があなたを何らかの指導者として召してくださったことは、すばらしいことです。しかし、それは同時に重いことでもあります。困難なことです。負担なのです。そしてこの物語は、モーセのような偉大な人物にとって、それがどれほどの負担であるかを示しています。</w:t>
      </w:r>
    </w:p>
    <w:bookmarkEnd w:id="0"/>
    <w:p w14:paraId="5C097F03" w14:textId="5E23FA64" w:rsidR="00A7291B" w:rsidRDefault="0025169D" w:rsidP="00A7291B">
      <w:pPr>
        <w:pStyle w:val="NormalBlock"/>
      </w:pPr>
      <w:r>
        <w:t>どのような組織においても、指導者たちは、その組織の成功または失敗を最終的に決定する最終的な責任を負っています。腐敗した指導者のために企業、さらには国家までもが崩壊するのを見れば、そのことがよく分かります。しかし、この世の指導者たちは、物事を管理しているにすぎず、彼らの責任と権威は一時的なものです。一方、教会においては、指導者たちは魂に対する責任を負っています。そして、魂は永遠のものです。魂が永遠のものであるため、魂に対する重荷は非常に重いのです。それは非常に重要なことです。重大な務めなのです。</w:t>
      </w:r>
    </w:p>
    <w:bookmarkEnd w:id="0"/>
    <w:p w14:paraId="5C097F03" w14:textId="5E23FA64" w:rsidR="00A7291B" w:rsidRDefault="0025169D" w:rsidP="00A7291B">
      <w:pPr>
        <w:pStyle w:val="NormalBlock"/>
      </w:pPr>
      <w:r>
        <w:t>これこそが、その重荷を非常に困難で重いものにしているのです。それが、責任を非常に重大なものにしているのです。私たちは、教会で物事が十分に速く進まないとき、あるいは特定の事柄や決定において指導者たちが慎重すぎたり、保守的すぎたり、過度に用心深かったりするときに、焦りや苛立ちを覚えますが、そのとき、この考えを忘れてしまうのだと思います。</w:t>
      </w:r>
    </w:p>
    <w:bookmarkEnd w:id="0"/>
    <w:p w14:paraId="5C097F03" w14:textId="5E23FA64" w:rsidR="00A7291B" w:rsidRDefault="0025169D" w:rsidP="00A7291B">
      <w:pPr>
        <w:pStyle w:val="NormalBlock"/>
      </w:pPr>
      <w:r>
        <w:t>それは簡単です。しかし、指導者、特に長老たちには、そのような余裕はありません。私は、長年にわたって長老を務め、その間、この教会に仕えて、この会衆が分裂するのを防ぎ、この教会に健全な教理と健全な教えを保ってきたような人々を高く評価します。</w:t>
      </w:r>
    </w:p>
    <w:bookmarkEnd w:id="0"/>
    <w:p w14:paraId="5C097F03" w14:textId="5E23FA64" w:rsidR="00A7291B" w:rsidRDefault="0025169D" w:rsidP="00A7291B">
      <w:pPr>
        <w:pStyle w:val="NormalBlock"/>
      </w:pPr>
      <w:r>
        <w:t>私たちが知られている一つのこと、ここでの私の強みは、私とマーティー、そして宣教に携わっている人たちは、少し旅行する機会があるということです。私たちは他の教会へ行くことができます。そして、彼らがこの会衆について何度も繰り返し言うのは、「なんと素晴らしい家族でしょう」ということです。ここを訪れる人々はいつも、この会衆のメンバーの間に非常に多くの愛を感じたということに言及します。単に、皆さんがご存じのように、訪問者を歓迎する愛だけではありません。つまり、誰もがそうするのです。誰もが訪問者を歓迎します。彼らが言うのは、メンバー同士の間に見られる、あのような思いやりと愛についてです。人々は私に、「あなたたちはお互いが好きなのですね。お互いが好きなのですね。一緒にいることを楽しんでいるのですね」と言ってきました。しかし、それは偶然に起こるものではありません。私はよくこう言ってきました。もちろん、神に対する挑戦として言っているのではありませんが、この会衆が存在してきた年月の中で、私が言うように、この秋で80年になりますが、この会衆には一度も分裂がありませんでした。誰も25人を集めて、「こちらで物事が扱われている仕方が気に入らない。あちらの場所へ行って、少し土地を買おう。自分たちの教会を始めよう」と言ったことはありません。それはここでは一度も起こりませんでしたし、決して起こらないようにと神に祈っています。しかし、他の場所ではそれがよく起こります。</w:t>
      </w:r>
    </w:p>
    <w:bookmarkEnd w:id="0"/>
    <w:p w14:paraId="5C097F03" w14:textId="5E23FA64" w:rsidR="00A7291B" w:rsidRDefault="0025169D" w:rsidP="00A7291B">
      <w:pPr>
        <w:pStyle w:val="NormalBlock"/>
      </w:pPr>
      <w:r>
        <w:t>それが決して起こらなかったのには理由があります。そして、それが決して起こらなかった理由は、この会衆の一致について、指導者たちが常に非常に敏感であったからです。誰も、自分の思いどおりにしたいからといって、ただ自分の思いどおりにするわけではありません。私たちは聖書に従おうとします。さまざまな状況で愛が行うであろうことをしようとします。私の観点から見て、その最大の証拠は、私が毎回自分の思いどおりにしているわけではないということです。そして、それはおそらく良いことだと思います。長い期間にわたってこれを行うのは、容易な務めではありません。数か月、あるいは数年にわたって行うことはできますが、それを何十年も何十年も続けることは、特にこの世においては、非常に困難です。</w:t>
      </w:r>
    </w:p>
    <w:bookmarkEnd w:id="0"/>
    <w:p w14:paraId="5C097F03" w14:textId="5E23FA64" w:rsidR="00A7291B" w:rsidRDefault="0025169D" w:rsidP="00A7291B">
      <w:pPr>
        <w:pStyle w:val="NormalBlock"/>
      </w:pPr>
      <w:r>
        <w:t>これは私たちが受けている大きな祝福の一つです。また、私たちの会衆の魅力的な点の一つでもあります。繰り返しますが、私は自慢しているかのように私たちの会衆について話しています。そうです、私たちの愛を誇っているのです。長年にわたって起こり、私たちが見ることのできる事柄を誇っているのです。</w:t>
      </w:r>
    </w:p>
    <w:bookmarkEnd w:id="0"/>
    <w:p w14:paraId="5C097F03" w14:textId="5E23FA64" w:rsidR="00A7291B" w:rsidRDefault="0025169D" w:rsidP="00A7291B">
      <w:pPr>
        <w:pStyle w:val="NormalBlock"/>
      </w:pPr>
      <w:r>
        <w:t>私たちは完全でしょうか。もちろん、そうではありません。私たちは言い争います。意見が食い違うこともあります。しかし、それはどの家族にも起こることではないでしょうか。400人の罪人を一つの建物に集めて、いつ何時も何の問題も起こらないと思うことはできないと、あなたも分かっているでしょう。もちろんです。しかし、ここにいる一人ひとりは、説教壇と教室での教えの目標が、やましいところのない良心をもって互いに愛し合うことであると理解しています。そして、神が私たちに互いに愛し合うことを求めておられると理解しています。</w:t>
      </w:r>
    </w:p>
    <w:bookmarkEnd w:id="0"/>
    <w:p w14:paraId="5C097F03" w14:textId="5E23FA64" w:rsidR="00A7291B" w:rsidRDefault="0025169D" w:rsidP="00A7291B">
      <w:pPr>
        <w:pStyle w:val="NormalBlock"/>
      </w:pPr>
      <w:r>
        <w:t>なぜなら、私たちがイエスの誠実な弟子であることを、人々はどのようにして知るのでしょうか。それは、私たちが互いにどのように接するかによってです。もし私たちが互いに愛をもって、親切に、そして赦し合う態度で接することができないなら、教会の外にいる人々に対して、どのようにそのように接することができるでしょうか。ですから、私の考えからあまり離れないように言えば、教会の指導者には、からだの一致を保つうえで大きな役割があります。</w:t>
      </w:r>
    </w:p>
    <w:p w14:paraId="6ABE7781" w14:textId="77777777" w:rsidR="00227BF5" w:rsidRDefault="00227BF5" w:rsidP="00227BF5">
      <w:pPr>
        <w:pStyle w:val="Heading2"/>
      </w:pPr>
      <w:r>
        <w:t>レッスン #3 - 指導者たちは自分たちの務めを正しく果たすために、会衆の助けを必要とします。</w:t>
      </w:r>
    </w:p>
    <w:bookmarkEnd w:id="0"/>
    <w:bookmarkEnd w:id="0"/>
    <w:p w14:paraId="5C097F03" w14:textId="5E23FA64" w:rsidR="00A7291B" w:rsidRDefault="0025169D" w:rsidP="00A7291B">
      <w:pPr>
        <w:pStyle w:val="NormalBlock"/>
      </w:pPr>
      <w:r>
        <w:t>指導者は絶対に必要であり、重い責任を担っています。そして、彼らがこの事実を理解し、思い起こさせられることは良いことです。しかし、彼らは孤立した状態で指導することはできません。すべてが長老たちの会議で起こるわけではないことは、お分かりでしょう。教会は協力しなければなりません。モーセは選ばれた指導者であり、何をすべきかを知っており、それを行う用意も意欲もありましたが、結局のところ、彼は一人の人にすぎませんでした。支えと助けを必要とする、弱く罪深い人でした。彼の働きと務めは正しく聖なるものでしたが、それを成し遂げる能力には限界がありました。そのため、神は彼を助けるために他の人々を備えられました。ヨシュアと彼女がモーセを助けた方法に注目してください。</w:t>
      </w:r>
    </w:p>
    <w:bookmarkEnd w:id="0"/>
    <w:p w14:paraId="5C097F03" w14:textId="5E23FA64" w:rsidR="00A7291B" w:rsidRDefault="0025169D" w:rsidP="00A7291B">
      <w:pPr>
        <w:pStyle w:val="NormalBlock"/>
      </w:pPr>
      <w:r>
        <w:t>非常に興味深いことです。彼らは、彼の弱さを批判しませんでした。なぜ私たちは、この老人に杖を掲げさせたのだろうか。ここには、一本の指で一日中その物を掲げていられるほど十分に強い若者が大勢いる。なぜ私たちは、この人に頼んでいるのだろうか。彼は、立っていることさえほとんどできない。彼らは、彼の弱さを批判しませんでした。彼が一人で杖を掲げることができなかったからといって、彼を軽蔑しませんでした。そのような批判を想像できるでしょうか。ほら、また彼が始めた。皆よりはるか先に進んでいる。自分が杖を掲げると言い、そして今や、彼が杖を掲げると決めたために、私たちは戦い全体に負けようとしている。彼は委任すべきだった。彼らが、彼の弱さのために彼の立場を奪おうともしなかったことにも注目してください。そこから出ろ。どけ。問題は、棒が空中に掲げられていることではありませんでした。彼らが、彼が自分の立場を保ち、任務を完遂できるように、助けと支援を提供したことにも注目してください。権威を奪おうとする誘惑、権威を弱めようとする誘惑があった時がもしあるとすれば、それはまさにこの時でした。つまり、男たちは外で戦っているのです。</w:t>
      </w:r>
    </w:p>
    <w:bookmarkEnd w:id="0"/>
    <w:p w14:paraId="5C097F03" w14:textId="5E23FA64" w:rsidR="00A7291B" w:rsidRDefault="0025169D" w:rsidP="00A7291B">
      <w:pPr>
        <w:pStyle w:val="NormalBlock"/>
      </w:pPr>
      <w:r>
        <w:t>彼が杖を下ろすたびに、私たちはアマレク人との戦いに負けることになる、と気づきます。もちろん、神が私たちにアマレク人との戦いに負けてほしいはずはありません。彼の計画を台無しにしましょう。いや、いや、いや、いや、いや。彼からそれを取り上げてしまいましょう。私たちのほうがもっと上手にできるでしょう。彼らはそうしませんでした。彼らはモーセがその地位を保ち、定められたとおりに務めを果たせるように助けました。他の人々が従うことを拒むなら、指導者は効果的に導くことができません。また、他の人々が助けることを拒む場合も同じです。ヘブライ人への手紙の著者は、従う者たちに次のように勧めています。「あなたがたの指導者たちに従い、彼らに服従しなさい。彼らは、申し開きをする者として、あなたがたの魂を見守っているからです。」</w:t>
      </w:r>
    </w:p>
    <w:bookmarkEnd w:id="0"/>
    <w:p w14:paraId="5C097F03" w14:textId="5E23FA64" w:rsidR="00A7291B" w:rsidRDefault="0025169D" w:rsidP="00A7291B">
      <w:pPr>
        <w:pStyle w:val="NormalBlock"/>
      </w:pPr>
      <w:r>
        <w:t>彼らがこれを悲しみながらではなく、喜びをもって行えるようにしなさい。そうでなければ、あなたがたにとって益にならないからです。ヘブライ人への手紙 13:17。もしある人があなたの魂を顧みるために、その生涯と資源をささげているのに、私たちが協力せず、助けず、またその努力を尊重しないなら、私たちは彼らに対して戦っているだけでなく、自分自身に対しても戦っており、最終的には自分の行いについて神に申し開きをすることになります。</w:t>
      </w:r>
    </w:p>
    <w:bookmarkEnd w:id="0"/>
    <w:p w14:paraId="5C097F03" w14:textId="5E23FA64" w:rsidR="00A7291B" w:rsidRDefault="0025169D" w:rsidP="00A7291B">
      <w:pPr>
        <w:pStyle w:val="NormalBlock"/>
      </w:pPr>
      <w:r>
        <w:t>そうです。指導者たちには、適切に果たすべき重い責任があります。しかし私たちにも、神が彼らに与えられた務めにおいて、彼らに従い、支える責任があります。一致し、愛に満たされ、成長し、仕えている教会とは、導くことに懸命に取り組む指導者たちと、従うことに同じように懸命に取り組む信徒たちがいる教会です。</w:t>
      </w:r>
    </w:p>
    <w:bookmarkEnd w:id="0"/>
    <w:p w14:paraId="5C097F03" w14:textId="5E23FA64" w:rsidR="00A7291B" w:rsidRDefault="0025169D" w:rsidP="00A7291B">
      <w:pPr>
        <w:pStyle w:val="NormalBlock"/>
      </w:pPr>
      <w:r>
        <w:t>指導者として、従おうとしない人々を導くことほど、落胆させられることはありません。羊たちがどうしても従おうとしないために、職を辞める長老も少なくありません。ご存じのように、私たちの社会では、俳優やアスリートを称える方法を見いだします。さらに、ひと月ほど島で暮らす人々さえもそうです。島で生き延びることができれば、私たちは彼らに百万ドルを与えます。それでよいのです。それは娯楽です。すべてよいことです。しかし私は、神への愛のゆえに、私たちのクリスチャン家族を導き、世話する責任を引き受けた教会の指導者たちを敬うことのほうが、私たちにとってより重要だと思います。</w:t>
      </w:r>
    </w:p>
    <w:bookmarkEnd w:id="0"/>
    <w:p w14:paraId="5C097F03" w14:textId="5E23FA64" w:rsidR="00A7291B" w:rsidRDefault="0025169D" w:rsidP="00A7291B">
      <w:pPr>
        <w:pStyle w:val="NormalBlock"/>
      </w:pPr>
      <w:r>
        <w:t>彼らもまた、尊敬に値します。ですから、彼らの役割を重んじ、その役割ゆえに彼らを尊敬しましょう。また、彼らにしか負うことのできない重荷を認め、彼らのために祈りましょう。なぜ男性は夕食後に家族を残して、姉妹を見舞うために病院へ行かなければならないのか、考えたことがありますか。なぜその男性なのでしょうか。なぜその男性も、あの男性も、あの男性も、あの男性も、あの男性も行かないのでしょうか。なぜ彼なのでしょうか。イエスが来られるとき、私たち全員が勝利を分かち合えるよう、彼らの働きを支える準備をしていましょう。</w:t>
      </w:r>
    </w:p>
    <w:bookmarkEnd w:id="0"/>
    <w:p w14:paraId="5C097F03" w14:textId="5E23FA64" w:rsidR="00A7291B" w:rsidRDefault="0025169D" w:rsidP="00A7291B">
      <w:pPr>
        <w:pStyle w:val="NormalBlock"/>
      </w:pPr>
      <w:r>
        <w:t>ですから、もしあなたがそのような魂の一人で、私たちの長老たちの配慮のもとにあり、霊的な励ましや祈りを必要としているなら、あるいはキリストを告白したり、バプテスマを受けたりする必要があるなら、何であれそうしてください。また、回復される必要のある魂、病気や力のために祈りを必要としている魂、あるいはこの会衆と一つになりたいと願っている魂であるなら、私たちの長老たちについて、気づいたことがありますか。招きの歌を歌うとき、歌の指導者がそれを導いています。説教者はそこにいて、皆を見ながら、前に出て来ようとしている人がいるかどうかを見ています。しかし、私たちの長老たち全員も前に立っていることに気づいたことがありますか。なぜでしょうか。それは、彼らが何らかの形で教会に仕える機会だからです。</w:t>
      </w:r>
    </w:p>
    <w:bookmarkEnd w:id="0"/>
    <w:p w14:paraId="5C097F03" w14:textId="5E23FA64" w:rsidR="00A7291B" w:rsidRDefault="0025169D" w:rsidP="00A7291B">
      <w:pPr>
        <w:pStyle w:val="NormalBlock"/>
      </w:pPr>
      <w:r>
        <w:t>唯一の機会というわけではありません。彼らには、ほかの責任や機会もあります。しかし、その特定の時には、羊飼いとして、また私たちの会衆の指導者として、会衆に直接仕える用意ができています。決して家に帰って、「ああ、誰も私のことを気にかけてくれない。誰も私の問題を気にかけてくれない。長老たちがもっと私のことを気にかけてくれたらいいのに」などと言わないでください。あれこれ不平を言うのではなく、彼らはあなたに、必要としていることを伝えに来るよう呼びかけているのです。週に三回もです。そして、必要ならその後も対応する用意があります。指導者たちがしていないこと、あるいは私たちが彼らはしていないのではないかと思うことを理由に、決して指導者たちを見下してはなりません。そうではなく、彼らとその家族を、私たちの祈りの中に定期的に覚えましょう。そうすれば、彼らは、ここで長年、実践されてきた良い指導を続けることができます。</w:t>
      </w:r>
    </w:p>
    <w:bookmarkEnd w:id="0"/>
    <w:p w14:paraId="5C097F03" w14:textId="5E23FA64" w:rsidR="00A7291B" w:rsidRDefault="0025169D" w:rsidP="00A7291B">
      <w:pPr>
        <w:pStyle w:val="NormalBlock"/>
      </w:pPr>
      <w:r>
        <w:t>そして、私たち全員が、神が将来さらに多くの指導者を起こしてくださるように祈り始めることも勧めたいと思います。若い男性たちが、賛美の歌を導いたり、クラスを教えたりするために、またその他さまざまなことのために、立ち上がっているのが分かります。この会衆がこれから何十年も続いていくことを、私たちは願っています。そのためには、若い男性たちを育てる必要があります。この教会の指導者としての役割のために訓練され、養われ、指導を受けるために、前に進み出るほかの男性たちが必要です。それを、私たちの祈りと、神の御前での嘆願の話題、課題としましょう。いずれにしても、今この場にいる方で、牧者たちからの奉仕や励ましを必要としている方がいれば、彼らはここにいます。今この時に前に進み出たいと思う人の必要に応えるために、彼らは準備ができており、喜んで応じま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