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掌管一切的爱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给政治家的哥林多前书第13章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这个持续的系列《爱的多种面貌》探讨保罗在哥林多前書 13:4-7中的永恒教导如何将爱定义为引导人生每一项呼召的最高美德。爱不仅仅是情感，更是赋予一切权力和目的以道德方向的神圣动机。对于那些受托掌管政治权柄的人——从地方议会到国家公职——爱既是考验，也是指引。在一个野心常常遮蔽服务、修辞取代真理的时代，保罗所描绘的爱提醒领袖：真正的权力始于谦卑，终于牺牲。</w:t>
      </w:r>
    </w:p>
    <w:p w14:paraId="6ABE7781" w14:textId="77777777" w:rsidR="00227BF5" w:rsidRDefault="00227BF5" w:rsidP="00227BF5">
      <w:pPr>
        <w:pStyle w:val="Heading2"/>
      </w:pPr>
      <w:r>
        <w:t>治理的爱：为政治家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政治若发挥其最佳作用，便是一种管家的职分——为了他人的益处而管理权力。保罗对爱的描述，挑战每一位领袖，不是为自己治理，而是为了上帝所造之民的福祉。</w:t>
      </w:r>
    </w:p>
    <w:p w14:paraId="27FB83DB" w14:textId="77777777" w:rsidR="00227BF5" w:rsidRDefault="00227BF5" w:rsidP="00227BF5">
      <w:pPr>
        <w:pStyle w:val="Heading3"/>
      </w:pPr>
      <w:r>
        <w:t>I. 爱是恒久忍耐——先聆听，后引导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一位有爱心的领袖不会被仓促或情绪所驱使。忍耐的爱在采取行动之前聆听人民的声音，让智慧调和热情。政治上的忍耐抵挡追求声望的急迫感，寻求那条更缓慢、更艰难的原则之路。</w:t>
      </w:r>
    </w:p>
    <w:p w14:paraId="27FB83DB" w14:textId="77777777" w:rsidR="00227BF5" w:rsidRDefault="00227BF5" w:rsidP="00227BF5">
      <w:pPr>
        <w:pStyle w:val="Heading3"/>
      </w:pPr>
      <w:r>
        <w:t>II. 爱是恩慈——服事而不偏待人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领导中的恩慈是可见的公平。仁慈的爱甚至向对手表示尊重，向批评者表示怜悯。它为软弱者立法，如同为有权势者立法一样谨慎。在政治中，恩慈不是软弱——而是受纪律约束的力量。</w:t>
      </w:r>
    </w:p>
    <w:p w14:paraId="27FB83DB" w14:textId="77777777" w:rsidR="00227BF5" w:rsidRDefault="00227BF5" w:rsidP="00227BF5">
      <w:pPr>
        <w:pStyle w:val="Heading3"/>
      </w:pPr>
      <w:r>
        <w:t>III. 爱不嫉妒，也不自夸——以谦卑治理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嫉妒和骄傲是权力的双重毒药。爱以感恩和自制取代它们。有爱心的政治家知道，一切权柄都是从上帝借希伯來書的，因此必须怀着敬畏希伯來書行使。骄傲会使正直败坏，谦卑却能保守正直。</w:t>
      </w:r>
    </w:p>
    <w:p w14:paraId="27FB83DB" w14:textId="77777777" w:rsidR="00227BF5" w:rsidRDefault="00227BF5" w:rsidP="00227BF5">
      <w:pPr>
        <w:pStyle w:val="Heading3"/>
      </w:pPr>
      <w:r>
        <w:t>IV. 爱是不做失礼的事，也不求自己的益处——将人置于权力之前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爱不会利用信任，也不会为获利而操纵真理。即使法律允许，爱也拒绝做不光彩的事。以爱为治理原则的人把领导看作服事，而不是特权——看作建造人的呼召，而不是统治的许可。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爱凡事包容、凡事相信、凡事盼望、凡事忍耐——以正直坚持到底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政治生活充满了批评、妥协和疲惫。爱不带苦毒地承受误解，相信良善治理的可能性，盼望分裂的人们能够合一，并且在公共服务漫长的试炼中忍耐，不失去信心。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当政治人物受爱引导时，他们就能恢复领导的公信力和人民的盼望。治理人的爱将权柄转化为管家职分，将野心转化为当负的责任。保罗的话提醒每一位公职人员，持久的影响力不是通过控制实现的，而是通过怜悯实现的——因为爱是唯一永不失败的政策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