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教会の剪定</w:t>
      </w:r>
    </w:p>
    <w:p w14:paraId="670F8077" w14:textId="038F6EFB" w:rsidR="00944B2D" w:rsidRDefault="00944B2D" w:rsidP="00944B2D">
      <w:pPr>
        <w:pStyle w:val="ChapterVerse"/>
      </w:pPr>
      <w:r w:rsidRPr="00944B2D">
        <w:t>ヨハネの福音書 15:1-2</w:t>
      </w:r>
    </w:p>
    <w:bookmarkEnd w:id="0"/>
    <w:p w14:paraId="7E1F9BC8" w14:textId="7BE2687A" w:rsidR="00A7291B" w:rsidRPr="007C2DD5" w:rsidRDefault="0025169D" w:rsidP="007C2DD5">
      <w:pPr>
        <w:pStyle w:val="Quote"/>
      </w:pPr>
      <w:r>
        <w:t>¹ わたしはまことのぶどうの木、わたしの父はぶどう園の農夫です。 ² 父は、実のならない枝をみな切り落とし、実のなる枝はもっとたくさんなるように、余分な枝を整理なさるのです。</w:t>
      </w:r>
    </w:p>
    <w:bookmarkEnd w:id="0"/>
    <w:p w14:paraId="44687C10" w14:textId="5FB066C6" w:rsidR="009C22C1" w:rsidRDefault="009C22C1" w:rsidP="00C35B22">
      <w:pPr>
        <w:pStyle w:val="BibleVerseCite"/>
      </w:pPr>
      <w:r w:rsidRPr="007C2DD5">
        <w:t>- ヨハネの福音書 15:1-2</w:t>
      </w:r>
    </w:p>
    <w:bookmarkEnd w:id="0"/>
    <w:p w14:paraId="255668C9" w14:textId="77777777" w:rsidR="00A7291B" w:rsidRDefault="0025169D" w:rsidP="00A7291B">
      <w:pPr>
        <w:pStyle w:val="PadTop24"/>
      </w:pPr>
      <w:r>
        <w:t>リースと私と子供たちがモントリオールに住んでいたとき、私の裏庭にラズベリーの畑があり、その茎は2～4フィートの高さで、夏には甘くて美味しいラズベリーを食べていました。あまりにもたくさん実ったので、袋に入れて人にあげるほどでした。本当に素晴らしいものでした。そして、これらの世話の仕方を調べるためにオンラインで情報を得たとき、茎を地面の高さまで切り戻さなければならないと言われました。そうすることで翌年また成長するのだと。私は園芸家ではないので、これはとても直感に反することのように感じました。イタリア人の性質としては、植物に栄養を与え、水をやり、あちこち少しずつ剪定して世話をしたいと思ったのです。しかし、違いました。茎を地面まで切り戻すのです。渋々そうしましたが、確かに翌シーズンにはまた成長し、さらに大きくなりました。ラズベリーも増えて素晴らしかったです。</w:t>
      </w:r>
    </w:p>
    <w:bookmarkEnd w:id="0"/>
    <w:p w14:paraId="5C097F03" w14:textId="5E23FA64" w:rsidR="00A7291B" w:rsidRDefault="0025169D" w:rsidP="00A7291B">
      <w:pPr>
        <w:pStyle w:val="NormalBlock"/>
      </w:pPr>
      <w:r>
        <w:t>私たちは経験から、剪定や刈り込みをしなければ、低木や木、植物、あるいは花の中には、正しく成長しないものがあることを知っていると思います。そして、今朝読んだ箇所では、この剪定の原則が教会に関しても当てはまることが示されています。イエスは、神が常にいわば教会を剪定しておられると語り、その理由はさまざまです。ですから、今朝の私のレッスンでは、神が教会を剪定される三つの理由をお伝えしたいと思います。</w:t>
      </w:r>
    </w:p>
    <w:p w14:paraId="27FB83DB" w14:textId="77777777" w:rsidR="00227BF5" w:rsidRDefault="00227BF5" w:rsidP="00227BF5">
      <w:pPr>
        <w:pStyle w:val="Heading3"/>
      </w:pPr>
      <w:r>
        <w:t>1. 神は死んだ枝を取り除くためにご自身の教会を剪定されます。</w:t>
      </w:r>
    </w:p>
    <w:bookmarkEnd w:id="0"/>
    <w:bookmarkEnd w:id="0"/>
    <w:p w14:paraId="5C097F03" w14:textId="5E23FA64" w:rsidR="00A7291B" w:rsidRDefault="0025169D" w:rsidP="00A7291B">
      <w:pPr>
        <w:pStyle w:val="NormalBlock"/>
      </w:pPr>
      <w:r>
        <w:t>イエスははっきりと言われます。「実を結ばないわたしのすべての枝を取り除く。」これは非常に明白です。実を結ばない枝は取り除かれなければなりません。なぜなら、それらは木が必要とする場所と栄養を奪っているからです。</w:t>
      </w:r>
    </w:p>
    <w:bookmarkEnd w:id="0"/>
    <w:p w14:paraId="5C097F03" w14:textId="5E23FA64" w:rsidR="00A7291B" w:rsidRDefault="0025169D" w:rsidP="00A7291B">
      <w:pPr>
        <w:pStyle w:val="NormalBlock"/>
      </w:pPr>
      <w:r>
        <w:t>教会では、実を結ばない信徒も最終的には切り離される必要があります。なぜなら、彼らは奉仕の資源や時間、霊的エネルギーを消費するだけで、何も実を結ばないからです。彼らは時折、まだベンチに座っているかもしれませんが、主が彼らを切り離されると、もはや木に繋がってはいません。</w:t>
      </w:r>
    </w:p>
    <w:bookmarkEnd w:id="0"/>
    <w:p w14:paraId="5C097F03" w14:textId="5E23FA64" w:rsidR="00A7291B" w:rsidRDefault="0025169D" w:rsidP="00A7291B">
      <w:pPr>
        <w:pStyle w:val="NormalBlock"/>
      </w:pPr>
      <w:r>
        <w:t>主がこれを行われる方法はいくつかあります。まず第一に、主はあなたを死の裁きに呼ばれることがあります。それが主が刈り込む一つの方法です。これは劇的な方法ですが、あなたの空虚で実を結ばないクリスチャンの生活は、突然、死によって終わります。イエスのたとえ話に出てくる、大きな倉を建てようとした男や、ルカの福音書12章と16章で戸口の乞食の嘆願を無視した者のように。彼らに何が起こったのでしょうか。彼らは地上的な祝福にもかかわらず霊的に実を結ばなかったので、神は彼らを肉体の命から切り離し、裁きを待つために死へと送られたのです。</w:t>
      </w:r>
    </w:p>
    <w:bookmarkEnd w:id="0"/>
    <w:p w14:paraId="5C097F03" w14:textId="5E23FA64" w:rsidR="00A7291B" w:rsidRDefault="0025169D" w:rsidP="00A7291B">
      <w:pPr>
        <w:pStyle w:val="NormalBlock"/>
      </w:pPr>
      <w:r>
        <w:t>それが彼が剪定する一つの方法です。あるいは、神はあなた自身が切り離すことを許します。ルカの福音書15章の放蕩息子のように。それが一つの方法です。彼はあなた自身がそれを行うことを許します。このたとえ話では、弟の息子が父から自分自身を切り離し、父は彼を行かせました。</w:t>
      </w:r>
    </w:p>
    <w:bookmarkEnd w:id="0"/>
    <w:p w14:paraId="5C097F03" w14:textId="5E23FA64" w:rsidR="00A7291B" w:rsidRDefault="0025169D" w:rsidP="00A7291B">
      <w:pPr>
        <w:pStyle w:val="NormalBlock"/>
      </w:pPr>
      <w:r>
        <w:t>もちろん、彼が最終的に悔い改めて戻ってきたことは知っていますが、現実の生活では、誰もが戻ってくるわけではありません。</w:t>
      </w:r>
    </w:p>
    <w:bookmarkEnd w:id="0"/>
    <w:p w14:paraId="5C097F03" w14:textId="5E23FA64" w:rsidR="00A7291B" w:rsidRDefault="0025169D" w:rsidP="00A7291B">
      <w:pPr>
        <w:pStyle w:val="NormalBlock"/>
      </w:pPr>
      <w:r>
        <w:t>例えば、聖書の人物デマスは、この人物が教会から自分を切り離した実例として良い例です。ピレモンへの手紙23節で、パウロはルカや他の者たちと共にデマスを自分の同労者として言及しています。そしてコロサイ人への手紙4章7節から14節では、パウロは多くの人々を代表して挨拶を送り、それぞれが示した奉仕や霊的な特質を説明しています。愛される兄弟、忠実な助け手、同労者、主のしもべ。彼はそれぞれの奉仕や価値に一種の前置きを与えています。そして14節で、彼は単に次のようにデマスに言及してこの箇所を締めくくります。彼は言います、</w:t>
      </w:r>
    </w:p>
    <w:bookmarkEnd w:id="0"/>
    <w:p w14:paraId="7E1F9BC8" w14:textId="7BE2687A" w:rsidR="00A7291B" w:rsidRPr="007C2DD5" w:rsidRDefault="0025169D" w:rsidP="007C2DD5">
      <w:pPr>
        <w:pStyle w:val="Quote"/>
      </w:pPr>
      <w:r>
        <w:t>愛する医者ルカ、それにデマスが、よろしくとのことです。</w:t>
      </w:r>
    </w:p>
    <w:bookmarkEnd w:id="0"/>
    <w:p w14:paraId="44687C10" w14:textId="5FB066C6" w:rsidR="009C22C1" w:rsidRDefault="009C22C1" w:rsidP="00C35B22">
      <w:pPr>
        <w:pStyle w:val="BibleVerseCite"/>
      </w:pPr>
      <w:r w:rsidRPr="007C2DD5">
        <w:t>- コロサイ人への手紙 4:14</w:t>
      </w:r>
    </w:p>
    <w:bookmarkEnd w:id="0"/>
    <w:p w14:paraId="255668C9" w14:textId="77777777" w:rsidR="00A7291B" w:rsidRDefault="0025169D" w:rsidP="00A7291B">
      <w:pPr>
        <w:pStyle w:val="PadTop24"/>
      </w:pPr>
      <w:r>
        <w:t>終わりです。デマスについて説明することはありません。デマスはパウロと共にいましたが、もはや仕えておらず、あまり活動的でもなく、あまり実を結んでいませんでした。そこで、テモテへの手紙Ⅱ4章10節で、パウロはついにデマスが去ったことを報告します。彼はこのように説明しています。</w:t>
      </w:r>
    </w:p>
    <w:bookmarkEnd w:id="0"/>
    <w:p w14:paraId="7E1F9BC8" w14:textId="7BE2687A" w:rsidR="00A7291B" w:rsidRPr="007C2DD5" w:rsidRDefault="0025169D" w:rsidP="007C2DD5">
      <w:pPr>
        <w:pStyle w:val="Quote"/>
      </w:pPr>
      <w:r>
        <w:t>デマスはこの世の楽しみに心を奪われ、私を捨て、テサロニケに行ってしまいました。クレスケンスはガラテヤへ、テトスはダルマテヤへ出かけ、私のもとに残ったのはルカだけです。こちらへは、マルコも連れて来てください。彼に頼みたいことがあるのです。</w:t>
      </w:r>
    </w:p>
    <w:bookmarkEnd w:id="0"/>
    <w:p w14:paraId="44687C10" w14:textId="5FB066C6" w:rsidR="009C22C1" w:rsidRDefault="009C22C1" w:rsidP="00C35B22">
      <w:pPr>
        <w:pStyle w:val="BibleVerseCite"/>
      </w:pPr>
      <w:r w:rsidRPr="007C2DD5">
        <w:t>- テモテへの手紙Ⅱ 4:10a</w:t>
      </w:r>
    </w:p>
    <w:bookmarkEnd w:id="0"/>
    <w:p w14:paraId="255668C9" w14:textId="77777777" w:rsidR="00A7291B" w:rsidRDefault="0025169D" w:rsidP="00A7291B">
      <w:pPr>
        <w:pStyle w:val="PadTop24"/>
      </w:pPr>
      <w:r>
        <w:t>そしてデマは実を結んだ、そう、しかし次第に少なくなり、さらに少なくなり、ついには世に戻りたいという欲望によって自らを切り離してしまった。パウロにはタイキコス、オネシモ、アリスタルコ、マルコ、ユスティス、エパフラス、ルカなど、多くの有能で実り多い協力者がいた。デマも一時はその一人であったが、実を結ばなくなり、世に戻りたいと切望したとき、パウロと神は彼を見放した。時には、人はただ自ら木から離れてしまうのだ。</w:t>
      </w:r>
    </w:p>
    <w:p w14:paraId="27FB83DB" w14:textId="77777777" w:rsidR="00227BF5" w:rsidRDefault="00227BF5" w:rsidP="00227BF5">
      <w:pPr>
        <w:pStyle w:val="Heading3"/>
      </w:pPr>
      <w:r>
        <w:t>2. 神はまた、有害な成長を取り除くために木を剪定されます。</w:t>
      </w:r>
    </w:p>
    <w:bookmarkEnd w:id="0"/>
    <w:bookmarkEnd w:id="0"/>
    <w:p w14:paraId="5C097F03" w14:textId="5E23FA64" w:rsidR="00A7291B" w:rsidRDefault="0025169D" w:rsidP="00A7291B">
      <w:pPr>
        <w:pStyle w:val="NormalBlock"/>
      </w:pPr>
      <w:r>
        <w:t>時には木が病気にかかり、特定の枝が感染することがあります。このような場合、木の他の部分を救うために感染した枝を取り除かなければなりません。教会の中には問題を引き起こし、その評判や安定、霊的健康を脅かす人々がいます。このようなとき、神は健康な部分の命を保証するために病んだ部分を取り除かれます。では、神は具体的にどのようにこれを行われるのでしょうか。時には死を通してです。使徒の働き第5章には、献げ物について嘘をついた夫婦の話があり、彼らは即座に死にました。危険なのは、教会の指導者になりたい、模範となりたいと望んだ数人の人々が、神ご自身に嘘をつくことでそれを成し遂げられると思ったことです。想像してみてください。このような堕落した人々が初期の教会の指導者の中に入り込んでいたら、どれほど危険だったことでしょう。もちろん、死は神が教会から有害な実を剪定する唯一または通常の方法ではありませんが、最終的には私たちは皆この方法で教会の場から取り除かれます。</w:t>
      </w:r>
    </w:p>
    <w:bookmarkEnd w:id="0"/>
    <w:p w14:paraId="5C097F03" w14:textId="5E23FA64" w:rsidR="00A7291B" w:rsidRDefault="0025169D" w:rsidP="00A7291B">
      <w:pPr>
        <w:pStyle w:val="NormalBlock"/>
      </w:pPr>
      <w:r>
        <w:t>神は教会に、分裂的で不道徳で怠惰で偽りの兄弟姉妹を刈り込むもう一つの方法を与えておられます。それが懲戒の方法です。家族が不従順な子供を正すために懲戒を用いるように、教会もまた、会員が問題を起こしたり、体に恥をもたらし、主の教会に害を及ぼすおそれがあるときにこれに訴えなければなりません。聖書には多くの形の教会の懲戒が記されており、それらはさまざまな問題のために与えられています。たとえば、二人の間の争いについて、イエスはマタイ18章でこれについて語り、「兄弟に行け...」「もし兄弟があなたに罪を犯したなら、兄弟に行け」と言われています。一対一で。</w:t>
      </w:r>
    </w:p>
    <w:bookmarkEnd w:id="0"/>
    <w:p w14:paraId="5C097F03" w14:textId="5E23FA64" w:rsidR="00A7291B" w:rsidRDefault="0025169D" w:rsidP="00A7291B">
      <w:pPr>
        <w:pStyle w:val="NormalBlock"/>
      </w:pPr>
      <w:r>
        <w:t>それは一つの争いの解決方法です。そして、教会の中に分裂を引き起こす人々もいますが、それにはまったく別の対処法があります。パウロはローマ人への手紙16章17節で説明しています。公然とした重大な不道徳の罪を犯している者たちについては、パウロは第一コリント5章でその人々への対処方法を指示しています。</w:t>
      </w:r>
    </w:p>
    <w:bookmarkEnd w:id="0"/>
    <w:p w14:paraId="5C097F03" w14:textId="5E23FA64" w:rsidR="00A7291B" w:rsidRDefault="0025169D" w:rsidP="00A7291B">
      <w:pPr>
        <w:pStyle w:val="NormalBlock"/>
      </w:pPr>
      <w:r>
        <w:t>それから、信仰を破壊している個人的な罪にとらわれている人々について、パウロはガラテヤ人への手紙6章で、そのような人々を助けるために用いることができる方法を説明しています。状況によって方法は異なりますが、目的は常に同じです。その人が困っていること、または問題を引き起こしていることに気づかせ、その問題を正し対処するのを助けようとし、そしてその罪深い行動を続けるならば、教会から問題を引き起こす人々を分け離し、剪定することです。</w:t>
      </w:r>
    </w:p>
    <w:bookmarkEnd w:id="0"/>
    <w:p w14:paraId="5C097F03" w14:textId="5E23FA64" w:rsidR="00A7291B" w:rsidRDefault="0025169D" w:rsidP="00A7291B">
      <w:pPr>
        <w:pStyle w:val="NormalBlock"/>
      </w:pPr>
      <w:r>
        <w:t>例えば、私がモントリオールにいたときに、このような懲戒の措置を何度か取らなければなりませんでした。そして、それはいつも苦痛でしたが、必要なことでした。ある時、ヴェルダンの教会で絶えず分裂と混乱を引き起こしていた引退した牧師がいました。彼は引退して、ヴェルダンの私たちの会衆に会員として所属していましたが、しばらくすると問題が起こり始めました。ただの問題です。議論や分裂やいろいろなことが起こり、「これは一体どうなっているのか？」と私たちは思いました。そして、最終的に彼がそれを引き起こしていることがわかりました。彼はこれに反対だとささやき、彼の考えに賛同する仲間をこちらに集めていました。彼はただ問題を起こしていただけでした。そこで私たちは彼のもとに行き、何度も警告し、もし彼が自分の行動を改めず、教会でこのような混乱を引き起こすのをやめなければ、交わりを拒否すると伝えました。すると、私たちがこれをした後、彼は去りました。するとどうなったでしょうか？もう問題は起こりませんでした。問題はなくなり、平和で静かになりました。みんなが仲良くやっていました。</w:t>
      </w:r>
    </w:p>
    <w:bookmarkEnd w:id="0"/>
    <w:p w14:paraId="5C097F03" w14:textId="5E23FA64" w:rsidR="00A7291B" w:rsidRDefault="0025169D" w:rsidP="00A7291B">
      <w:pPr>
        <w:pStyle w:val="NormalBlock"/>
      </w:pPr>
      <w:r>
        <w:t>さて、彼が行った他の教会は彼を懲戒することを拒み、彼はその場所で分裂を引き起こしました。実際、彼が最後にいた会衆は最終的に二つに分かれました。しかし、私たちが彼を懲戒し、剪定したとき、私たちはさらなる病気や問題に対して予防接種をしたのです。それは簡単なことではなく、痛みを伴いますが、時には必要なことです。</w:t>
      </w:r>
    </w:p>
    <w:bookmarkEnd w:id="0"/>
    <w:p w14:paraId="5C097F03" w14:textId="5E23FA64" w:rsidR="00A7291B" w:rsidRDefault="0025169D" w:rsidP="00A7291B">
      <w:pPr>
        <w:pStyle w:val="NormalBlock"/>
      </w:pPr>
      <w:r>
        <w:t>もう一人の兄弟がいました。今回はヴィル＝エマールにて。その会衆は、教会の数人のメンバーに対して財務詐欺を行いました。彼らはロジャー（その会衆のもう一人の牧師）と私のところに来て、彼らが失った金額について話しました。</w:t>
      </w:r>
    </w:p>
    <w:bookmarkEnd w:id="0"/>
    <w:p w14:paraId="5C097F03" w14:textId="5E23FA64" w:rsidR="00A7291B" w:rsidRDefault="0025169D" w:rsidP="00A7291B">
      <w:pPr>
        <w:pStyle w:val="NormalBlock"/>
      </w:pPr>
      <w:r>
        <w:t>そして最も弱い立場の人々、未亡人、財政問題についてあまり理解のない人々、あまり教育を受けていない人々、年金受給者などです。この兄弟は一種のポンジ・スキームを行っていました。つまり、彼は架空の会社の株式を売っていて、得たお金をある人に渡し、別の人に少し配当を支払い、自分のためにお金を取っていました。そして、彼はこのことを何度も繰り返していました。最終的に私たちは彼に対面し、悔い改めるように求めました。すべての書類を揃えて彼を追及しました。会社も投資も存在しませんでした。彼は詐欺の計画を運営していたのです。私たちは言いました、「私たちが助けます。あなたがだました人々を集めましょう。警察には行かず、私たちの間で解決しましょう。返済してください。あなたの魂を救い、だました人々を助けましょう。内部で解決し、正しいことをしましょう」と。しかし、彼は拒否しました。そこで私たちは彼との交わりを断ちましたが、他の誰もだまされませんでした。そして、教会への被害はこの方法で修復され、さらなる被害は防がれました。そして、私たちは彼を報告しました。会員たちは私たちに尋ねました、「どうすればよいですか？」犯罪があり、その人は悔い改めを拒否しました。それで私たちは金融機関などに彼を報告しました。</w:t>
      </w:r>
    </w:p>
    <w:bookmarkEnd w:id="0"/>
    <w:p w14:paraId="5C097F03" w14:textId="5E23FA64" w:rsidR="00A7291B" w:rsidRDefault="0025169D" w:rsidP="00A7291B">
      <w:pPr>
        <w:pStyle w:val="NormalBlock"/>
      </w:pPr>
      <w:r>
        <w:t>ここでの要点は、枯れた枝や病んだ枝を剪定することは決して簡単でも快適でもないということです。しかし、それは教会の健康と成長のために時には必要なことです。主はこれを知っておられ、教えておられますが、私たちはしばしばこの教訓を学ぶことに消極的です。</w:t>
      </w:r>
    </w:p>
    <w:p w14:paraId="27FB83DB" w14:textId="77777777" w:rsidR="00227BF5" w:rsidRDefault="00227BF5" w:rsidP="00227BF5">
      <w:pPr>
        <w:pStyle w:val="Heading3"/>
      </w:pPr>
      <w:r>
        <w:t>3. 神は健康な枝を剪定して、それらをより強くされます。</w:t>
      </w:r>
    </w:p>
    <w:bookmarkEnd w:id="0"/>
    <w:bookmarkEnd w:id="0"/>
    <w:p w14:paraId="5C097F03" w14:textId="5E23FA64" w:rsidR="00A7291B" w:rsidRDefault="0025169D" w:rsidP="00A7291B">
      <w:pPr>
        <w:pStyle w:val="NormalBlock"/>
      </w:pPr>
      <w:r>
        <w:t>イエスがヨハネ15章で言われたように、実を結ぶ枝を刈り込まれます。それは、さらに多くの実を結ばせるためです。秋に植物の良い部分を剪定することは、春の成長と実りの準備となります。たとえそれが明らかでなくてもです。私が豊かで葉の茂った4フィートのラズベリーの茎を地面の高さまで切り戻したとき、それが再び生えてくるとはあまり思えませんでした。しかし、実際には生えてきて、より強くなりました。そして翌年にはより良い収穫がありました。</w:t>
      </w:r>
    </w:p>
    <w:bookmarkEnd w:id="0"/>
    <w:p w14:paraId="5C097F03" w14:textId="5E23FA64" w:rsidR="00A7291B" w:rsidRDefault="0025169D" w:rsidP="00A7291B">
      <w:pPr>
        <w:pStyle w:val="NormalBlock"/>
      </w:pPr>
      <w:r>
        <w:t>同じ原則は教会の中のクリスチャンにも当てはまります。教会の個々のクリスチャンにも当てはまります。神は私たちを強くし、より実を結ばせるために様々な方法で私たちを剪定されます。そして、神はこれを様々な方法で行われます。例えば、時には私たちの信仰の質を試すために、病気や失望、不正義などの様々な試練を経験させることを許されます。これらのことを信仰と希望をあきらめることなく乗り越えることは、実際に私たちの信仰の質を高め、それによって喜びと平安、そして真の希望を経験することを可能にします。これらのものは偉大な信仰なしには得られません。そして、偉大な信仰は試練を通して神が私たちを剪定される働きによって育まれます。時には、神は私たちを待たせることによって剪定されます。</w:t>
      </w:r>
    </w:p>
    <w:bookmarkEnd w:id="0"/>
    <w:p w14:paraId="5C097F03" w14:textId="5E23FA64" w:rsidR="00A7291B" w:rsidRDefault="0025169D" w:rsidP="00A7291B">
      <w:pPr>
        <w:pStyle w:val="NormalBlock"/>
      </w:pPr>
      <w:r>
        <w:t>個人的には、それが一番つらいです。あなたはどうかわかりませんが。私は病気になって医者に「しばらく寝ていなさい」あるいは「手術をして一、二週間は動けないけれど、約一か月で腕は良くなり、元通りになる」と言われるほうがいいです。私はそのほうがいい。その状況のほうがいいのです。神がただ私を待たせるときよりも。私は待たなければならず、どれだけ待つかを知っているのは神だけです。時には、神は私たちの力を取り去ります。時には、神は私たちの才能を抑えます。</w:t>
      </w:r>
    </w:p>
    <w:bookmarkEnd w:id="0"/>
    <w:p w14:paraId="5C097F03" w14:textId="5E23FA64" w:rsidR="00A7291B" w:rsidRDefault="0025169D" w:rsidP="00A7291B">
      <w:pPr>
        <w:pStyle w:val="NormalBlock"/>
      </w:pPr>
      <w:r>
        <w:t>言い換えれば、私たちは何らかの理由で自分の才能を発揮できないことがあります。時には、神は私たちの富やその他のものを減らされます。それは、私たちが自分自身ではなく、より神に依存するようになるためです。私は春に自分の植物でこれを行いました。成長する茎を地面に刺した棒に結びつけ、成長のガイドとしました。そして、それは成長する際に制限しているように見えました。ラズベリーの植物がするように、どの方向にも自由に伸びることはできませんでした。茎は地面に刺した棒にしっかりと結ばれていました。しかし、秋にラズベリーの実がなったとき、その果実は非常に重く、棒で支えられていなければ茎が折れてしまったでしょう。</w:t>
      </w:r>
    </w:p>
    <w:bookmarkEnd w:id="0"/>
    <w:p w14:paraId="5C097F03" w14:textId="5E23FA64" w:rsidR="00A7291B" w:rsidRDefault="0025169D" w:rsidP="00A7291B">
      <w:pPr>
        <w:pStyle w:val="NormalBlock"/>
      </w:pPr>
      <w:r>
        <w:t>さもなければ、実は地面に落ちて虫に食べられてしまったでしょう。さて、いくつかの茎は、私が棒で支えなければ生き残れなかったでしょう。同じように、神は私たちを制限されます。神は私たちを抑え、ある意味で限界を設けられます。それは、私たちが神が計画された収穫を扱えるようにするためです。神は使徒の働きパウロに対してこれを行われました。神は彼がアジアに行くのを阻止されました。そして、彼の肉に刺を与えられましたが、パウロはローマ帝国に多くの教会を植え、多くの新約聖書の部分を書きました。彼が牢獄に座っていたとき、彼は何を考えていたのでしょうか。私たちは彼が投獄されていたと言いますが、それは地下牢でした。湿った地下牢の地下室で、柱に鎖でつながれていました。彼は自分の働きについて何を考えていたのでしょうか。彼は全世界に福音を伝える使命について何を思っていたのでしょうか。彼は重要な人物でした。彼は教会を植える役割を担っていました。彼は一人で使徒の働き的な教会植え付けの機械でした。他の使徒の働きたちについてはあまり聞きませんが、パウロについてはよく聞きます。</w:t>
      </w:r>
    </w:p>
    <w:bookmarkEnd w:id="0"/>
    <w:p w14:paraId="5C097F03" w14:textId="5E23FA64" w:rsidR="00A7291B" w:rsidRDefault="0025169D" w:rsidP="00A7291B">
      <w:pPr>
        <w:pStyle w:val="NormalBlock"/>
      </w:pPr>
      <w:r>
        <w:t>たとえ宗教的でない歴史書であっても、その地域のさまざまな国の歴史は、この歴史的人物、使徒の働きパウロについて語っています。彼が有罪判決を受けて投獄されたとき、彼は神に何を語ったのでしょうか？そして、数週間が数か月に変わり、数か月が数年に変わりました。説教もなく、議論もなく、まだ福音を聞いたことのない人々に福音を伝えることもありませんでした。彼は何を考えていたのでしょうか。彼が投獄されていたその瞬間のどこかで、「主よ、あなたは何をなさっているのですか？私はあなたの者です。私はローマ市民です。私はローマ帝国中を自由に移動できる者です。ユダの手紙ヤ人である他の使徒の働きたちにもない自由を持っています。なぜ私をここに置いておくのですか？私は制限されています。あなたが与えてくださった才能を使うことができません」と思わなかったでしょうか。そうした時に、神が何をなさっているのかを認めるのは非常に難しいことです。とても難しいのです。</w:t>
      </w:r>
    </w:p>
    <w:bookmarkEnd w:id="0"/>
    <w:p w14:paraId="5C097F03" w14:textId="5E23FA64" w:rsidR="00A7291B" w:rsidRDefault="0025169D" w:rsidP="00A7291B">
      <w:pPr>
        <w:pStyle w:val="NormalBlock"/>
      </w:pPr>
      <w:r>
        <w:t>そしてもちろん、他の時には神は私たちを剪定するだけでなく、私たちを使って別のぶどうの木を始めさせます。ちょうど私が健康な枝を一本の茎から移植して新しい植物を始めたようにです。これが教会が初めに成長し広がった方法です。エルサレムでしっかりと確立されていましたが、その後神はユダの手紙ヤ人指導者たちによる迫害を通して教会を剪定されました。ルカは、この激しい迫害が教会を滅ぼすのではなく、他の場所に広げる役割を果たしたと言っています。使徒の働き行伝にこう書かれています。</w:t>
      </w:r>
    </w:p>
    <w:bookmarkEnd w:id="0"/>
    <w:p w14:paraId="7E1F9BC8" w14:textId="7BE2687A" w:rsidR="00A7291B" w:rsidRPr="007C2DD5" w:rsidRDefault="0025169D" w:rsidP="007C2DD5">
      <w:pPr>
        <w:pStyle w:val="Quote"/>
      </w:pPr>
      <w:r>
        <w:t>一方、ステパノの死をきっかけとして起こった迫害のためにエルサレムから散らされた人々は、フェニキヤ、キプロス、アンテオケにまでも足を伸ばし、みことばを語りましたが、相手はユダヤ人に限られました。</w:t>
      </w:r>
    </w:p>
    <w:bookmarkEnd w:id="0"/>
    <w:p w14:paraId="44687C10" w14:textId="5FB066C6" w:rsidR="009C22C1" w:rsidRDefault="009C22C1" w:rsidP="00C35B22">
      <w:pPr>
        <w:pStyle w:val="BibleVerseCite"/>
      </w:pPr>
      <w:r w:rsidRPr="007C2DD5">
        <w:t>- 使徒の働き 11:19</w:t>
      </w:r>
    </w:p>
    <w:bookmarkEnd w:id="0"/>
    <w:p w14:paraId="255668C9" w14:textId="77777777" w:rsidR="00A7291B" w:rsidRDefault="0025169D" w:rsidP="00A7291B">
      <w:pPr>
        <w:pStyle w:val="PadTop24"/>
      </w:pPr>
      <w:r>
        <w:t>神はエルサレムで健全な枝を取り、それを他の場所に植え替えています。剪定について言えることは、それが避けられないということです。避けることはできません。神は常に剪定をしておられます。良い時も悪い時も、神は常に教会を剪定しておられます。そして、私が「神は教会を剪定している」と言うとき、それは教会全体を一度に剪定しているという意味ではなく、一人ひとりのメンバーを剪定しているということです。しかし、それは常に起こっていることです。常に続いています。</w:t>
      </w:r>
    </w:p>
    <w:bookmarkEnd w:id="0"/>
    <w:p w14:paraId="5C097F03" w14:textId="5E23FA64" w:rsidR="00A7291B" w:rsidRDefault="0025169D" w:rsidP="00A7291B">
      <w:pPr>
        <w:pStyle w:val="NormalBlock"/>
      </w:pPr>
      <w:r>
        <w:t>問題は「私はいつか剪定されるのか？」ではありません。問題は、剪定されているときに何をすべきかです。なぜなら、皆が剪定されるのです。すべての弟子たちが剪定されています。</w:t>
      </w:r>
    </w:p>
    <w:bookmarkEnd w:id="0"/>
    <w:p w14:paraId="5C097F03" w14:textId="5E23FA64" w:rsidR="00A7291B" w:rsidRDefault="0025169D" w:rsidP="00A7291B">
      <w:pPr>
        <w:pStyle w:val="NormalBlock"/>
      </w:pPr>
      <w:r>
        <w:t>ですから、あなたが剪定されているとき、いくつか覚えておくべきことがあります。もしあなたが実を結ばないために剪定されているなら、悔い改めなさい。もしあなたが生産的でないために剪定されているなら、悔い改めなさい。神はいつでもあなたを死に至らせることができますが、その間にあなたは変わることができます。</w:t>
      </w:r>
    </w:p>
    <w:bookmarkEnd w:id="0"/>
    <w:p w14:paraId="5C097F03" w14:textId="5E23FA64" w:rsidR="00A7291B" w:rsidRDefault="0025169D" w:rsidP="00A7291B">
      <w:pPr>
        <w:pStyle w:val="NormalBlock"/>
      </w:pPr>
      <w:r>
        <w:t>祈って、神にあなたの才能を見つける助けを求めるか、それらを使う機会、またはもっと使う機会を求めてください。神があなたの祈りに答えていることは、あなたの人生における奉仕の実を見て知ることができます。</w:t>
      </w:r>
    </w:p>
    <w:bookmarkEnd w:id="0"/>
    <w:p w14:paraId="5C097F03" w14:textId="5E23FA64" w:rsidR="00A7291B" w:rsidRDefault="0025169D" w:rsidP="00A7291B">
      <w:pPr>
        <w:pStyle w:val="NormalBlock"/>
      </w:pPr>
      <w:r>
        <w:t>それから、もしあなたが病気のために剪定されているなら、悔い改めなさい。ここでパターンが起きているのがわかりますか？悔い改めなさい。あなたの状況はより緊急です。なぜなら、あなたと教会にとってより大きな危険があるからです。実を結ばない枝は、剪定される前に長い間残ることがよくあります。</w:t>
      </w:r>
    </w:p>
    <w:bookmarkEnd w:id="0"/>
    <w:p w14:paraId="5C097F03" w14:textId="5E23FA64" w:rsidR="00A7291B" w:rsidRDefault="0025169D" w:rsidP="00A7291B">
      <w:pPr>
        <w:pStyle w:val="NormalBlock"/>
      </w:pPr>
      <w:r>
        <w:t>霊的な怠惰と無視のゆっくりとした死があります。しかし、病んだ枝は明らかであり、しばしばすぐに報いられます。失礼しますが、すぐにそして痛みを伴って取り除かれます。良い知らせは、病んだ枝が癒されると、通常、将来に感謝の大きな収穫をもたらすということです。</w:t>
      </w:r>
    </w:p>
    <w:bookmarkEnd w:id="0"/>
    <w:p w14:paraId="5C097F03" w14:textId="5E23FA64" w:rsidR="00A7291B" w:rsidRDefault="0025169D" w:rsidP="00A7291B">
      <w:pPr>
        <w:pStyle w:val="NormalBlock"/>
      </w:pPr>
      <w:r>
        <w:t>何度兄弟姉妹たちがこう言うのを聞いたことか、「私は間違った道を進んでいて、こういうことが起こりました。そしてそれが少し目を覚まさせてくれて、私は方向を変えました。そして私は始めました...神様、ありがとうございます。私を見つけてくださってありがとうございます。私の注意を引いてくださってありがとうございます、主よ。私が何を間違っていたのか理解できるように、頭の横を軽く叩いてくださってありがとうございます、主よ。」</w:t>
      </w:r>
    </w:p>
    <w:bookmarkEnd w:id="0"/>
    <w:p w14:paraId="5C097F03" w14:textId="5E23FA64" w:rsidR="00A7291B" w:rsidRDefault="0025169D" w:rsidP="00A7291B">
      <w:pPr>
        <w:pStyle w:val="NormalBlock"/>
      </w:pPr>
      <w:r>
        <w:t>そしてもちろん、もし神がより多くの成長を望んであなたを剪定しているのなら、そのときは喜びなさい。喜びなさい。どのような形であれ、神があなたの中で働かれることに従いなさい。なぜなら最終的には、あなたは以前よりもはるかに健康で、はるかに実を結ぶ者となるからです。ヘブル人の書き手が言うように、彼らは私たちを訓練しました、つまり私たちの父たち、人間の父たちです。</w:t>
      </w:r>
    </w:p>
    <w:bookmarkEnd w:id="0"/>
    <w:p w14:paraId="5C097F03" w14:textId="5E23FA64" w:rsidR="00A7291B" w:rsidRDefault="0025169D" w:rsidP="00A7291B">
      <w:pPr>
        <w:pStyle w:val="NormalBlock"/>
      </w:pPr>
      <w:r>
        <w:t>彼らは自分たちの思うままに短い間、私たちを懲らしめましたが、神は私たちの益のために懲らしめてくださいます。それは、私たちがその聖さにあずかるためです。ヤコブはこの過程を次のようにまとめています。</w:t>
      </w:r>
    </w:p>
    <w:bookmarkEnd w:id="0"/>
    <w:p w14:paraId="5C097F03" w14:textId="5E23FA64" w:rsidR="00A7291B" w:rsidRDefault="0025169D" w:rsidP="00A7291B">
      <w:pPr>
        <w:pStyle w:val="NormalBlock"/>
      </w:pPr>
      <w:r>
        <w:t>わたしの兄弟たちよ、さまざまな試練にあうときは、これをすべて喜びとしなさい。そこにはさまざまな刈り込みを加えることができます。あなたがたの信仰の試練が忍耐を生み出すことを知りなさい。そして、忍耐を完全な結果に至らせなさい。</w:t>
      </w:r>
    </w:p>
    <w:bookmarkEnd w:id="0"/>
    <w:p w14:paraId="5C097F03" w14:textId="5E23FA64" w:rsidR="00A7291B" w:rsidRDefault="0025169D" w:rsidP="00A7291B">
      <w:pPr>
        <w:pStyle w:val="NormalBlock"/>
      </w:pPr>
      <w:r>
        <w:t>それは完全であり、全体であり、成熟した結果です。ですから、あなたがたが完全で全き者となり、何も欠けるところがないように。ですから、私たちは皆、主によってすでに剪定されているか、されつつあるか、これから剪定されることを覚えておきましょう。唯一の違いは、なぜ主がそれをされるのか、そして私たちがそれにどう反応するかです。</w:t>
      </w:r>
    </w:p>
    <w:bookmarkEnd w:id="0"/>
    <w:p w14:paraId="5C097F03" w14:textId="5E23FA64" w:rsidR="00A7291B" w:rsidRDefault="0025169D" w:rsidP="00A7291B">
      <w:pPr>
        <w:pStyle w:val="NormalBlock"/>
      </w:pPr>
      <w:r>
        <w:t>今朝の終わりに私の祈りは、私たちが将来の収穫のために耕されている者の中にあり、怠惰や病気のために切り捨てられる者でないことです。もし今朝ここにいる誰かが、神が自分の注意を引こうとしていることに気づき、もしかすると悔い改める必要があるならば。</w:t>
      </w:r>
    </w:p>
    <w:bookmarkEnd w:id="0"/>
    <w:p w14:paraId="5C097F03" w14:textId="5E23FA64" w:rsidR="00A7291B" w:rsidRDefault="0025169D" w:rsidP="00A7291B">
      <w:pPr>
        <w:pStyle w:val="NormalBlock"/>
      </w:pPr>
      <w:r>
        <w:t>もしかすると、彼らはキリストを告白し、これまで先延ばしにしてきた福音に従う必要があるかもしれません。その場合、私たちはあなたが前に出て、立ち上がり、励ましの歌を歌う間に教会にあなたの必要を知らせることを勧め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