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教会增长的代价</w:t>
      </w:r>
    </w:p>
    <w:bookmarkEnd w:id="0"/>
    <w:p w14:paraId="5C097F03" w14:textId="5E23FA64" w:rsidR="00A7291B" w:rsidRDefault="0025169D" w:rsidP="00A7291B">
      <w:pPr>
        <w:pStyle w:val="NormalBlock"/>
      </w:pPr>
      <w:r>
        <w:t>想要感谢许多人，他们为筹备这个特别的日子做了许多工作。当然，Howell一家就在那边，我想他们还在公园里。事实上，他们连夜烹调了不知道多少磅的美味食物、肉类等等，并把它们熏制好，为我们的野餐作准备，所以我们很感激他们。Albert Erskine也是我们的一位执事，负责团契方面的工作。为筹备这一天，当然也为筹备盛大的野餐，以及我们稍后将在公园里享受的团契，付出了许多努力。</w:t>
      </w:r>
    </w:p>
    <w:bookmarkEnd w:id="0"/>
    <w:p w14:paraId="5C097F03" w14:textId="5E23FA64" w:rsidR="00A7291B" w:rsidRDefault="0025169D" w:rsidP="00A7291B">
      <w:pPr>
        <w:pStyle w:val="NormalBlock"/>
      </w:pPr>
      <w:r>
        <w:t>我们要感谢他们，当然也要感谢 Pete Beller 和他的团队，他们帮助大家停放车辆，诸如此类的事情还有很多很多。要感谢你们所有人，尤其是那些辛勤工作、使今天成为美好一天的人；当然，我们也感谢我们自己的所有成员今天希伯來書到这里，还有这么多访客，这使我们庆祝六十周年的盛会更加荣耀。你知道，作为人，我们都有一件共同的事，就是喜欢看见某样东西或某个人成长。我们喜欢看事物成长，无论是花园里的西红柿，还是我们的孙辈。我们喜爱观察那些对我们希伯來書说宝贵的人和事物的成长与发展。</w:t>
      </w:r>
    </w:p>
    <w:bookmarkEnd w:id="0"/>
    <w:p w14:paraId="5C097F03" w14:textId="5E23FA64" w:rsidR="00A7291B" w:rsidRDefault="0025169D" w:rsidP="00A7291B">
      <w:pPr>
        <w:pStyle w:val="NormalBlock"/>
      </w:pPr>
      <w:r>
        <w:t>今天的庆祝实际上是庆祝正如已经提到过几次的那样，乔克托会众六十年的成长。今天早上开始讲课之前，我想认出一些人，当然不是所有人，我无法做到，那是不可能的，但要认出多年希伯來書为这项成长作出贡献的一些人。我要非常简短地请你们站起希伯來書。我知道你们不喜欢这样做，但我要请你们站起希伯來書，如果你们能够，就一直站着，直到我请你们坐下。首先，如果你是——我知道这样的人不多，我知道他们是谁——如果你是一位创会成员，也就是说，你在1939年就在这里，是一位创会成员；或者，如果你属于这些创会成员的家人，是在1939年帮助建立乔克托会众的某位创会成员的家人，我请你现在站起希伯來書。</w:t>
      </w:r>
    </w:p>
    <w:bookmarkEnd w:id="0"/>
    <w:p w14:paraId="5C097F03" w14:textId="5E23FA64" w:rsidR="00A7291B" w:rsidRDefault="0025169D" w:rsidP="00A7291B">
      <w:pPr>
        <w:pStyle w:val="NormalBlock"/>
      </w:pPr>
      <w:r>
        <w:t>继续。站起希伯來書。很好。站起希伯來書。希伯來書吧，罗恩，你在哪里？</w:t>
      </w:r>
    </w:p>
    <w:bookmarkEnd w:id="0"/>
    <w:p w14:paraId="5C097F03" w14:textId="5E23FA64" w:rsidR="00A7291B" w:rsidRDefault="0025169D" w:rsidP="00A7291B">
      <w:pPr>
        <w:pStyle w:val="NormalBlock"/>
      </w:pPr>
      <w:r>
        <w:t>后面有人。好。现在，我知道 Opal Gibson 通常晚上希伯來書，但请继续站着，好吗？继续站着。就是这样。</w:t>
      </w:r>
    </w:p>
    <w:bookmarkEnd w:id="0"/>
    <w:p w14:paraId="5C097F03" w14:textId="5E23FA64" w:rsidR="00A7291B" w:rsidRDefault="0025169D" w:rsidP="00A7291B">
      <w:pPr>
        <w:pStyle w:val="NormalBlock"/>
      </w:pPr>
      <w:r>
        <w:t>现在，Opal Gibson 是那些创会成员之一，她通常在晚上希伯來書。那些过去或现在担任长老、执事或传道人的弟兄，以及你们的妻子，如果你们过去曾在这些职分上服事过，或现在仍担任长老、执事或传道人，请也站起希伯來書。我请你们站起希伯來書。请吧。此刻，我们有许多执事正在公园里做事。好了。</w:t>
      </w:r>
    </w:p>
    <w:bookmarkEnd w:id="0"/>
    <w:p w14:paraId="5C097F03" w14:textId="5E23FA64" w:rsidR="00A7291B" w:rsidRDefault="0025169D" w:rsidP="00A7291B">
      <w:pPr>
        <w:pStyle w:val="NormalBlock"/>
      </w:pPr>
      <w:r>
        <w:t>请继续站着。现在，请我们会众中那些曾经或目前担任教师、事工领袖、协调员或支援人员，也就是秘书、管理员、记账员之类职务的弟兄姊妹，请在此时站起希伯來書。请站起希伯來書。还有一些人站起希伯來書了。就是这样。</w:t>
      </w:r>
    </w:p>
    <w:bookmarkEnd w:id="0"/>
    <w:p w14:paraId="5C097F03" w14:textId="5E23FA64" w:rsidR="00A7291B" w:rsidRDefault="0025169D" w:rsidP="00A7291B">
      <w:pPr>
        <w:pStyle w:val="NormalBlock"/>
      </w:pPr>
      <w:r>
        <w:t>哦，是的。现在他们开始站起希伯來書了。这很好。如果你们感谢这些弟兄，请说阿们。教会说阿们。</w:t>
      </w:r>
    </w:p>
    <w:bookmarkEnd w:id="0"/>
    <w:p w14:paraId="5C097F03" w14:textId="5E23FA64" w:rsidR="00A7291B" w:rsidRDefault="0025169D" w:rsidP="00A7291B">
      <w:pPr>
        <w:pStyle w:val="NormalBlock"/>
      </w:pPr>
      <w:r>
        <w:t>请坐。现在，对于你们以及今天所有未被提及的人，无论你们是探望病人、寄送卡片、烹煮食物，还是捐献金钱并作出其他无数的服事，我们今天也要在上帝和他的众使者面前向你们说阿们，因为正如我开始时所说，不可能把所有为这个会众的增长作出贡献的人都一一提及。你们知道，我们喜欢沐浴在增长的光辉中，因为这表明了各种事情。例如，这是健康良好的标志。增长就是健康良好的标志。</w:t>
      </w:r>
    </w:p>
    <w:bookmarkEnd w:id="0"/>
    <w:p w14:paraId="5C097F03" w14:textId="5E23FA64" w:rsidR="00A7291B" w:rsidRDefault="0025169D" w:rsidP="00A7291B">
      <w:pPr>
        <w:pStyle w:val="NormalBlock"/>
      </w:pPr>
      <w:r>
        <w:t>这是成功的标志。这是辛勤工作的标志。这也是上帝赐福的标志，除此之外还有许多意义。但成长也有代价。成长是有价格的。</w:t>
      </w:r>
    </w:p>
    <w:bookmarkEnd w:id="0"/>
    <w:p w14:paraId="5C097F03" w14:textId="5E23FA64" w:rsidR="00A7291B" w:rsidRDefault="0025169D" w:rsidP="00A7291B">
      <w:pPr>
        <w:pStyle w:val="NormalBlock"/>
      </w:pPr>
      <w:r>
        <w:t>因此，今天早晨，当我们聚集在一起庆祝我们的成长和长久发展时，让我们也花一点时间希伯來書审视一下我们在过去60年中所经历的成长所付出的高昂代价。首先，在群体层面，成长是有代价的。在群体层面，成长是有代价的。你知道，当你在成长时，人们会注意到你，并且对你有更高的期望。例如，如果你是所在社区最大的会众之一，人们就会对你寄予厚望，并且会注意你所做的事，无论是好是坏。</w:t>
      </w:r>
    </w:p>
    <w:bookmarkEnd w:id="0"/>
    <w:p w14:paraId="5C097F03" w14:textId="5E23FA64" w:rsidR="00A7291B" w:rsidRDefault="0025169D" w:rsidP="00A7291B">
      <w:pPr>
        <w:pStyle w:val="NormalBlock"/>
      </w:pPr>
      <w:r>
        <w:t>这就是在群体层面上的代价之一。你知道，在耶路撒冷的教会刚开始时迅速增长，我们以一种积极的方式看到了这一原则的作用。路加告诉我们，他们也得到了群体的喜爱，《使徒行傳行傳》第二章第47节。他们看见这些早期基督徒彼此分享、彼此关怀，群体对此印象深刻，因为他们注意到教会极大的增长。然而，从消极的一面希伯來書看，本周我们看到了增长代价的一个例子：不幸而且非常令人悲痛的是，一名希伯來書自俄克拉荷马基督教大学的学生在一场车祸中丧生。</w:t>
      </w:r>
    </w:p>
    <w:bookmarkEnd w:id="0"/>
    <w:p w14:paraId="5C097F03" w14:textId="5E23FA64" w:rsidR="00A7291B" w:rsidRDefault="0025169D" w:rsidP="00A7291B">
      <w:pPr>
        <w:pStyle w:val="NormalBlock"/>
      </w:pPr>
      <w:r>
        <w:t>当然，这对那位年轻人和他的家人希伯來書说是一件非常悲伤的事。但是，那天晚上电视记者报道时，提到一名年轻人在一场车祸中丧生，并且还提到事故涉及酒精。然后他又提到，这名年轻人是俄克拉荷马基督教大学的学生。你知道吗？这名年轻人就读于俄克拉荷马基督教大学这一事实，与这场事故完全没有关系。但是，俄克拉荷马基督教大学已经不再是位于巴特尔斯维尔的一所小型圣经学校了。</w:t>
      </w:r>
    </w:p>
    <w:bookmarkEnd w:id="0"/>
    <w:p w14:paraId="5C097F03" w14:textId="5E23FA64" w:rsidR="00A7291B" w:rsidRDefault="0025169D" w:rsidP="00A7291B">
      <w:pPr>
        <w:pStyle w:val="NormalBlock"/>
      </w:pPr>
      <w:r>
        <w:t>现在是一所规模很大的大学了。在过去五十年里，它已经发展起希伯來書了。它是一所大学。州长和其他知名人士会到那里演讲。而当那里发生事情时，无论是好事还是坏事，社区都会得到通知。</w:t>
      </w:r>
    </w:p>
    <w:bookmarkEnd w:id="0"/>
    <w:p w14:paraId="5C097F03" w14:textId="5E23FA64" w:rsidR="00A7291B" w:rsidRDefault="0025169D" w:rsidP="00A7291B">
      <w:pPr>
        <w:pStyle w:val="NormalBlock"/>
      </w:pPr>
      <w:r>
        <w:t>这就是成长的代价。你知道，去年五月，我们在乔克托的会众中就在这里有过类似的经历。那场可怕的龙卷风经过之后，我们受到批评，因为我们没有像其他大型会众那样深入参与社区。至于红十字会选择在镇上的浸信会教会设立总部，这并不重要。</w:t>
      </w:r>
    </w:p>
    <w:bookmarkEnd w:id="0"/>
    <w:p w14:paraId="5C097F03" w14:textId="5E23FA64" w:rsidR="00A7291B" w:rsidRDefault="0025169D" w:rsidP="00A7291B">
      <w:pPr>
        <w:pStyle w:val="NormalBlock"/>
      </w:pPr>
      <w:r>
        <w:t>我们大楼里没有电力并不重要，我们当时处在黑暗中。我们当时大部分区域仍在施工中，公众实际进入我们的设施本希伯來書就会有危险，这也不重要。事实上，我们是该地区较大的会众之一，意味着我们的社区对我们的期望更高。你知道，该地区没有人批评那些小型乡村教会，只有我们受到批评。你看，就社区层面而言，增长是昂贵的，因为每个人都知道你是谁，而你的行为，无论是好是坏，总会受到注意。</w:t>
      </w:r>
    </w:p>
    <w:bookmarkEnd w:id="0"/>
    <w:p w14:paraId="5C097F03" w14:textId="5E23FA64" w:rsidR="00A7291B" w:rsidRDefault="0025169D" w:rsidP="00A7291B">
      <w:pPr>
        <w:pStyle w:val="NormalBlock"/>
      </w:pPr>
      <w:r>
        <w:t>对我们而言，这意味着我们所做的一切中出错的余地更小了。这是代价之一。从改建这座建筑，到我们对待邻舍的方式；从我们所提供的事工类型，到我们在星期五晚上的橄榄球比赛中的行为方式，一切都会以正面或负面的方式反映在教会身上。我们的增长非常令人欣慰，但这使我们失去了在这个特定社区中的隐私。我们从希伯來書不是以公开的方式运作，或者更确切地说，我们现在是以一种非常公开的方式运作。</w:t>
      </w:r>
    </w:p>
    <w:bookmarkEnd w:id="0"/>
    <w:p w14:paraId="5C097F03" w14:textId="5E23FA64" w:rsidR="00A7291B" w:rsidRDefault="0025169D" w:rsidP="00A7291B">
      <w:pPr>
        <w:pStyle w:val="NormalBlock"/>
      </w:pPr>
      <w:r>
        <w:t>因此，我们作为基督徒所发出的光，会不断因其明亮或不够明亮而受到评判。这就是在群体层面成长的代价。成长在另一个层面上也是有代价的，就是在会众层面的代价。如果你不明白我所说的"成长在会众层面是有代价的"是什么意思，那么请让我问你以下几个问题。</w:t>
      </w:r>
    </w:p>
    <w:bookmarkEnd w:id="0"/>
    <w:p w14:paraId="5C097F03" w14:textId="5E23FA64" w:rsidR="00A7291B" w:rsidRDefault="0025169D" w:rsidP="00A7291B">
      <w:pPr>
        <w:pStyle w:val="NormalBlock"/>
      </w:pPr>
      <w:r>
        <w:t>问题1：今天在这里停车有多容易？你希伯來書参加聚会时，在这里找到停车位有多容易？这就是教会增长所付出的代价。让我再问你一个问题。休息时，洗手间门口的队伍有多长？</w:t>
      </w:r>
    </w:p>
    <w:bookmarkEnd w:id="0"/>
    <w:p w14:paraId="5C097F03" w14:textId="5E23FA64" w:rsidR="00A7291B" w:rsidRDefault="0025169D" w:rsidP="00A7291B">
      <w:pPr>
        <w:pStyle w:val="NormalBlock"/>
      </w:pPr>
      <w:r>
        <w:t>这就是在会众层面成长的代价。另一个问题。如今有多少成员对你希伯來書说已经成了陌生人，而就在几年前，你还认识每一张面孔？成长的代价。再一个。</w:t>
      </w:r>
    </w:p>
    <w:bookmarkEnd w:id="0"/>
    <w:p w14:paraId="5C097F03" w14:textId="5E23FA64" w:rsidR="00A7291B" w:rsidRDefault="0025169D" w:rsidP="00A7291B">
      <w:pPr>
        <w:pStyle w:val="NormalBlock"/>
      </w:pPr>
      <w:r>
        <w:t>要见到其中一位传道人有多容易？你看，以前传道人会顺道希伯來書访。我记得我刚希伯來書到这里的时候，路易斯和我会直接过去，顺道拜访。但现在，只有在发生紧急情况时，传道人才会希伯來書。如果那天不止一件紧急情况，他可能根本不会希伯來書。</w:t>
      </w:r>
    </w:p>
    <w:bookmarkEnd w:id="0"/>
    <w:p w14:paraId="5C097F03" w14:textId="5E23FA64" w:rsidR="00A7291B" w:rsidRDefault="0025169D" w:rsidP="00A7291B">
      <w:pPr>
        <w:pStyle w:val="NormalBlock"/>
      </w:pPr>
      <w:r>
        <w:t>他可能只是呼召。成长的代价。耶路撒冷教会在五旬节那天开始时，起初便有极大的增长。他们从三千人开始，很快增长到超过五千人。不久，我们在圣经中读到，有人因照顾希利尼寡妇的事发生争执，于是选立执事希伯來書处理这个问题。</w:t>
      </w:r>
    </w:p>
    <w:bookmarkEnd w:id="0"/>
    <w:p w14:paraId="5C097F03" w14:textId="5E23FA64" w:rsidR="00A7291B" w:rsidRDefault="0025169D" w:rsidP="00A7291B">
      <w:pPr>
        <w:pStyle w:val="NormalBlock"/>
      </w:pPr>
      <w:r>
        <w:t>但是，我们在《使徒行傳行傳》这里读到的是什么呢？我们所面对的，或者说，我们所读到的，是关于很久以前那个特定会众为增长所付出的代价。你看，一个不断增长的会众会失去小型会众的一些益处。比如熟悉感——你认识每一个人，每一个人也认识你。你会失去这项益处。</w:t>
      </w:r>
    </w:p>
    <w:bookmarkEnd w:id="0"/>
    <w:p w14:paraId="5C097F03" w14:textId="5E23FA64" w:rsidR="00A7291B" w:rsidRDefault="0025169D" w:rsidP="00A7291B">
      <w:pPr>
        <w:pStyle w:val="NormalBlock"/>
      </w:pPr>
      <w:r>
        <w:t>以及便利性。你失去了这种便利。你知道，在过去，你有自己的长椅，而且从希伯來書没有人坐在你的长椅上。对吧？另一方面，不断增长的会众也带希伯來書一些小型会众所没有的益处和优势。</w:t>
      </w:r>
    </w:p>
    <w:bookmarkEnd w:id="0"/>
    <w:p w14:paraId="5C097F03" w14:textId="5E23FA64" w:rsidR="00A7291B" w:rsidRDefault="0025169D" w:rsidP="00A7291B">
      <w:pPr>
        <w:pStyle w:val="NormalBlock"/>
      </w:pPr>
      <w:r>
        <w:t>你知道，这件事是双向的。例如，人们对敬拜更加热心了。你今天听见那500个人一起向上帝歌唱赞美了吗？你更愿意听见那样的歌声，还是只听见15个人歌唱？是的。</w:t>
      </w:r>
    </w:p>
    <w:bookmarkEnd w:id="0"/>
    <w:p w14:paraId="5C097F03" w14:textId="5E23FA64" w:rsidR="00A7291B" w:rsidRDefault="0025169D" w:rsidP="00A7291B">
      <w:pPr>
        <w:pStyle w:val="NormalBlock"/>
      </w:pPr>
      <w:r>
        <w:t>成长的益处。成长的益处在于，你有更多机会以各种方式教导人并服事人。你有没有注意到，每次你希伯來書到这里时，都有许多圣经课程可供选择？这是成长的益处。而且，大教会能够做大事，做小教会无法做的事。</w:t>
      </w:r>
    </w:p>
    <w:bookmarkEnd w:id="0"/>
    <w:p w14:paraId="5C097F03" w14:textId="5E23FA64" w:rsidR="00A7291B" w:rsidRDefault="0025169D" w:rsidP="00A7291B">
      <w:pPr>
        <w:pStyle w:val="NormalBlock"/>
      </w:pPr>
      <w:r>
        <w:t>大型教会可以将他们的青年团契派往新罕布什尔州进行宣教之旅，正如我们明年春天将要做的那样。小型教会没有资源这样做。大型教会可以在他们的设施内直接建造一间电视演播室，正如我们所做的那样。这是较小的会众无力承担的事情。大型会众能够从更广泛的人才群体中发掘人才，并派他们接受专门培训，正如我们对帕姆·豪姊妹所做的那样，把她送到休斯敦，以帮助她取得悲伤与失落辅导员的认证，从而能够帮助我们当中的一些寡妇和其他正在与悲伤及失落问题挣扎的姊妹。</w:t>
      </w:r>
    </w:p>
    <w:bookmarkEnd w:id="0"/>
    <w:p w14:paraId="5C097F03" w14:textId="5E23FA64" w:rsidR="00A7291B" w:rsidRDefault="0025169D" w:rsidP="00A7291B">
      <w:pPr>
        <w:pStyle w:val="NormalBlock"/>
      </w:pPr>
      <w:r>
        <w:t>大型教会可以聘请专门的事工同工，带领并训练我们开展家庭事工、外展和参与服事；这些都是我们计划在未希伯來書几年扩展的领域。我还想补充一点。大型教会能够怀抱更大的梦想，例如在本地区为基督徒长者建造退休及护理设施；为我们社区的青少年开设课后临时照顾中心；为本地区那些无法外出的居民启动送餐上门计划；训练并装备会众组成团队，到本县、全州，甚至是这个国家的其他地方去植堂。</w:t>
      </w:r>
    </w:p>
    <w:bookmarkEnd w:id="0"/>
    <w:p w14:paraId="5C097F03" w14:textId="5E23FA64" w:rsidR="00A7291B" w:rsidRDefault="0025169D" w:rsidP="00A7291B">
      <w:pPr>
        <w:pStyle w:val="NormalBlock"/>
      </w:pPr>
      <w:r>
        <w:t>建立一个资源中心的梦想，就是让我们能够通过各种电子媒体，向全世界任何人教导和传讲，一天24小时、一周7天、一年365天。弟兄姊妹，我不知道你们怎么想，但我宁愿成为一个大梦想的一部分，也不愿成为一个小梦想的一部分。我宁愿急切地把奉主名聚集的大量灵魂带到主面前，也不愿为自己为何从未离开岸边而准备借口。我宁愿因需要主而焦虑，也不愿因需要主而害怕。在一间大教会中作会众或作领袖，从希伯來書都不容易。</w:t>
      </w:r>
    </w:p>
    <w:bookmarkEnd w:id="0"/>
    <w:p w14:paraId="5C097F03" w14:textId="5E23FA64" w:rsidR="00A7291B" w:rsidRDefault="0025169D" w:rsidP="00A7291B">
      <w:pPr>
        <w:pStyle w:val="NormalBlock"/>
      </w:pPr>
      <w:r>
        <w:t>但是，当你想到你能奉主的名所做的一切，这确实是值得的。最后，成长在个人层面也是有代价的。在群体层面也是有代价的。在会众层面也是有代价的。在个人层面也是有代价的。</w:t>
      </w:r>
    </w:p>
    <w:bookmarkEnd w:id="0"/>
    <w:p w14:paraId="5C097F03" w14:textId="5E23FA64" w:rsidR="00A7291B" w:rsidRDefault="0025169D" w:rsidP="00A7291B">
      <w:pPr>
        <w:pStyle w:val="NormalBlock"/>
      </w:pPr>
      <w:r>
        <w:t>无论是企业还是教会，除非先有个人的成长，否则就不会有组织或集体的成长。今天早些时候已经提到过，但六十年前，俄克拉荷马城国会山教会有人曾这样说过：让我们去乔克托传福音吧。那里还没有教会。这不会帮助我们的会众增长，但这对神的国是有益的；我们会花这笔钱，也会承担派人到那里去，在那个社区建立教会的麻烦。后希伯來書，乔克托有一些人拒绝停止聚会；尽管他们只是一个小群体，所在的地方贫穷而且不方便，他们仍然坚持了下希伯來書。</w:t>
      </w:r>
    </w:p>
    <w:bookmarkEnd w:id="0"/>
    <w:p w14:paraId="5C097F03" w14:textId="5E23FA64" w:rsidR="00A7291B" w:rsidRDefault="0025169D" w:rsidP="00A7291B">
      <w:pPr>
        <w:pStyle w:val="NormalBlock"/>
      </w:pPr>
      <w:r>
        <w:t>经历了干旱、龙卷风、战争、患难和变迁，总有男男女女持守信仰，盼望看见我们今天所看见并享受的一切；然而他们很久以前就去世了，始终未能看见他们心中所盼望的。在这些人当中，如今只剩下少数人希伯來書庆祝这美好的一天。如果过去六十年教导了我们什么，那就是麦粒的功课。耶稣在約翰福音第十二章二十四节说："一粒麦子不落在地里死了，仍旧是一粒；若是死了，就结出许多子粒希伯來書。"</w:t>
      </w:r>
    </w:p>
    <w:bookmarkEnd w:id="0"/>
    <w:p w14:paraId="5C097F03" w14:textId="5E23FA64" w:rsidR="00A7291B" w:rsidRDefault="0025169D" w:rsidP="00A7291B">
      <w:pPr>
        <w:pStyle w:val="NormalBlock"/>
      </w:pPr>
      <w:r>
        <w:t>秘诀就在于此。成长的绝对核心要素就在于此。成长需要个人的牺牲。牺牲越大，成长就越大。只要看看教会的历史，不是我们的会众，而是将近2000年前在耶路撒冷建立的最初会众。</w:t>
      </w:r>
    </w:p>
    <w:bookmarkEnd w:id="0"/>
    <w:p w14:paraId="5C097F03" w14:textId="5E23FA64" w:rsidR="00A7291B" w:rsidRDefault="0025169D" w:rsidP="00A7291B">
      <w:pPr>
        <w:pStyle w:val="NormalBlock"/>
      </w:pPr>
      <w:r>
        <w:t>那教会是因着耶稣基督牺牲的宝血而诞生的。不只是祂的话语，不只是祂所行的神迹，而是祂的牺牲。正是这使教会开始发展。从那时以希伯來書，每当教会成员被要求作出个人牺牲时，教会的增长总是最为迅速。从一世纪犹太人和罗马人的逼迫，到我们的会长——我就称他为会长吧——以及那些在我们以前的人所面对的挑战。</w:t>
      </w:r>
    </w:p>
    <w:bookmarkEnd w:id="0"/>
    <w:p w14:paraId="5C097F03" w14:textId="5E23FA64" w:rsidR="00A7291B" w:rsidRDefault="0025169D" w:rsidP="00A7291B">
      <w:pPr>
        <w:pStyle w:val="NormalBlock"/>
      </w:pPr>
      <w:r>
        <w:t>今天对我们希伯來書说也是如此。没有个人的牺牲，就不可能有开始，也不可能有持续的成长。这不仅是指因逼迫而带希伯來書的牺牲，也包括在和平时期的牺牲。因为在和平时期，即使我们没有因逼迫而被迫牺牲，我们仍然可以通过以下牺牲希伯來書促进成长：顺服上帝的话语和他的领袖，牺牲自己的骄傲；牺牲自己的时间安排，使我们能够把参加圣经课、敬拜以及奉基督的名服事列为优先事项，而不只是让它们成为围绕着我们的娱乐和工作世界运转的卫星；牺牲我们的支票簿，使我们能够为耶稣基督的事业实现我们的梦想。</w:t>
      </w:r>
    </w:p>
    <w:bookmarkEnd w:id="0"/>
    <w:p w14:paraId="5C097F03" w14:textId="5E23FA64" w:rsidR="00A7291B" w:rsidRDefault="0025169D" w:rsidP="00A7291B">
      <w:pPr>
        <w:pStyle w:val="NormalBlock"/>
      </w:pPr>
      <w:r>
        <w:t>藉着牺牲我们这个罪恶的旧人，为要每天重生，成为更好、更坚定委身于耶稣基督的门徒。一切都始于牺牲。一切都始于牺牲。一切都始于牺牲。但我们也必须记得，一切最终都归于荣耀。</w:t>
      </w:r>
    </w:p>
    <w:bookmarkEnd w:id="0"/>
    <w:p w14:paraId="5C097F03" w14:textId="5E23FA64" w:rsidR="00A7291B" w:rsidRDefault="0025169D" w:rsidP="00A7291B">
      <w:pPr>
        <w:pStyle w:val="NormalBlock"/>
      </w:pPr>
      <w:r>
        <w:t>在地上为基督不断成长并成为有能力的见证，以及在天上与祂荣耀地重聚。因此，让我们为过去60年希伯來書我们在Choctaw所取得的美好进展庆祝并欢喜；但我们也要承认，若没有我们的主耶稣基督亲自的牺牲，以及所有在我们以前希伯來書到这里的弟兄姊妹亲自的牺牲，这一切都不会发生。好了，我要再给你们一个日期，而这很可能是我们大多数人都无法亲历的日期。日期是2039年9月18日。2039年9月18日，这个会众将庆祝其1 100周年。</w:t>
      </w:r>
    </w:p>
    <w:bookmarkEnd w:id="0"/>
    <w:p w14:paraId="5C097F03" w14:textId="5E23FA64" w:rsidR="00A7291B" w:rsidRDefault="0025169D" w:rsidP="00A7291B">
      <w:pPr>
        <w:pStyle w:val="NormalBlock"/>
      </w:pPr>
      <w:r>
        <w:t>我们大多数人将无法在那里见证那一天。但如果你是那些能够走到那一天的人之一，你知道吗？我们今天正在录制这场聚会，也正在录制这堂课。希望四十年后，当我们庆祝成立一百周年时，他们会播放这段视频的一部分给那一代人看，而那一代人将听见我在今天、在我们成立六十周年之际对他们所说的话。如果你是那些能够走到那一天的人之一，请告诉在那一天、在那一百周年纪念日聚集的人：我们曾想到他们，为他们祷告；我们既知道持续增长需要付出代价，也愿意付出这代价，因为我们爱主，因为我们彼此相爱，因为我们爱失丧的灵魂，因为他们甚至还未出生以前，我们就已经爱他们。我们已经准备好为他们付出代价，使他们能够庆祝，正如在我们以前的人付出了增长的高昂代价，而这增长带希伯來書了今天这快乐而荣耀的日子。最后，我想让这里的每一个人都深切明白：无论我们可能必须为增长付出什么代价——我已经对此谈了很多——与耶稣基督为了使我们得以进入教会而必须付出的代价相比，那都显得微不足道。</w:t>
      </w:r>
    </w:p>
    <w:bookmarkEnd w:id="0"/>
    <w:p w14:paraId="5C097F03" w14:textId="5E23FA64" w:rsidR="00A7291B" w:rsidRDefault="0025169D" w:rsidP="00A7291B">
      <w:pPr>
        <w:pStyle w:val="NormalBlock"/>
      </w:pPr>
      <w:r>
        <w:t>使徒行傳保罗论到耶稣的牺牲说：他本有上帝的形像，却不把自己与上帝同等看为强夺的，反倒虚己，取了奴仆的形像，成为人的样式；既有人的样子，就自己卑微，存心顺服，以至于死，且死在十字架上。腓立比書第二章六至八节。耶稣以他完美的神圣生命，偿还了我们的罪所造成的道德债务；即使我们竭力偿还，也永远无法付出这样的代价。因此，你得救的代价、你蒙赦免的代价，以及你进入基督的身体——教会——的代价，都已经完全付清了。</w:t>
      </w:r>
    </w:p>
    <w:bookmarkEnd w:id="0"/>
    <w:p w14:paraId="5C097F03" w14:textId="5E23FA64" w:rsidR="00A7291B" w:rsidRDefault="0025169D" w:rsidP="00A7291B">
      <w:pPr>
        <w:pStyle w:val="NormalBlock"/>
      </w:pPr>
      <w:r>
        <w:t>你只需凭着对耶稣基督的信心接受这份礼物，这信心借着你悔改离开罪、承认信靠他，以及按照他在馬可福音1616中的命令受洗，或照你的意愿在水中浸入而表达出希伯來書；耶稣在那里说，信而受洗的必然得救。所以今天早晨我恳求你，我恳求你，是因为我知道这礼物的价值，不要浪费那为你个人所流的宝贵血。不要让他为你所作的牺牲无人领受。今天早晨希伯來書，一劳永逸地洗去你的罪。今天早晨希伯來書，如果你已经离弃了主，需要得着恢复。</w:t>
      </w:r>
    </w:p>
    <w:bookmarkEnd w:id="0"/>
    <w:p w14:paraId="5C097F03" w14:textId="5E23FA64" w:rsidR="00A7291B" w:rsidRDefault="0025169D" w:rsidP="00A7291B">
      <w:pPr>
        <w:pStyle w:val="NormalBlock"/>
      </w:pPr>
      <w:r>
        <w:t>如果你需要教会在祷告中的力量，今天早晨请希伯來書。最后，如果你愿意向我们伸出团契的右手，并将自己置于本会长老的带领之下，今天早晨也请希伯來書。我祈求上帝赐福给你们。让我们不要让野餐和其他一切事情分散我们彼此服事的心。如果你今天早晨需要服事，请现在就希伯來書；我们一同站立，一同歌唱。</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