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新约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耶路撒冷的审判与陷落</w:t>
      </w:r>
    </w:p>
    <w:p w14:paraId="670F8077" w14:textId="038F6EFB" w:rsidR="00944B2D" w:rsidRDefault="00944B2D" w:rsidP="00944B2D">
      <w:pPr>
        <w:pStyle w:val="ChapterVerse"/>
      </w:pPr>
      <w:r w:rsidRPr="00944B2D">
        <w:t>耶利米書 30-39</w:t>
      </w:r>
    </w:p>
    <w:bookmarkEnd w:id="0"/>
    <w:p w14:paraId="5C097F03" w14:textId="5E23FA64" w:rsidR="00A7291B" w:rsidRDefault="0025169D" w:rsidP="00A7291B">
      <w:pPr>
        <w:pStyle w:val="NormalBlock"/>
      </w:pPr>
      <w:r>
        <w:t>在第六章中，我们探讨了耶利米与假先知之间的争战；这些假先知用虚假的盼望和安全感的信息误导犹大百姓。这些自称为先知的人声称自己是替神说话，实际上却传讲没有悔改的安慰、没有审判的平安，以及没有顺服的祝福。</w:t>
      </w:r>
    </w:p>
    <w:bookmarkEnd w:id="0"/>
    <w:p w14:paraId="5C097F03" w14:textId="5E23FA64" w:rsidR="00A7291B" w:rsidRDefault="0025169D" w:rsidP="00A7291B">
      <w:pPr>
        <w:pStyle w:val="NormalBlock"/>
      </w:pPr>
      <w:r>
        <w:t>上帝藉着耶利米揭露了他们的谎言，并警告他们欺骗行为所带希伯來書的毁灭性后果。</w:t>
      </w:r>
    </w:p>
    <w:bookmarkEnd w:id="0"/>
    <w:p w14:paraId="5C097F03" w14:textId="5E23FA64" w:rsidR="00A7291B" w:rsidRDefault="0025169D" w:rsidP="00A7291B">
      <w:pPr>
        <w:pStyle w:val="NormalBlock"/>
      </w:pPr>
      <w:r>
        <w:t>真正的先知，如耶利米，呼召百姓真诚悔改并顺服上帝的旨意；假先知却应许繁荣，正当巴比伦准备毁灭耶路撒冷的时候（耶利米书 23:16-17）。</w:t>
      </w:r>
    </w:p>
    <w:bookmarkEnd w:id="0"/>
    <w:p w14:paraId="5C097F03" w14:textId="5E23FA64" w:rsidR="00A7291B" w:rsidRDefault="0025169D" w:rsidP="00A7291B">
      <w:pPr>
        <w:pStyle w:val="NormalBlock"/>
      </w:pPr>
      <w:r>
        <w:t>假预言与真预言之间的对比十分清楚：假教师告诉人们他们想听的话，而上帝真正的使者宣讲真理，即使真理不受欢迎（耶利米书 23:29）。</w:t>
      </w:r>
    </w:p>
    <w:bookmarkEnd w:id="0"/>
    <w:p w14:paraId="5C097F03" w14:textId="5E23FA64" w:rsidR="00A7291B" w:rsidRDefault="0025169D" w:rsidP="00A7291B">
      <w:pPr>
        <w:pStyle w:val="NormalBlock"/>
      </w:pPr>
      <w:r>
        <w:t>我们还查考了《耶利米书》第29章以及那节著名的经文耶利米书 29:11，这节经文在现代基督教中常常被误用。这应许并不是个人兴旺的保证，而是赐给在巴比伦的犹太被掳者的，向他们保证上帝并没有离弃他们，只是他们要在七十年之后才归回那地。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这教导我们，上帝的计划往往需要忍耐和坚忍，而祂的祝福是按祂的条件临到的，不是按我们的条件。</w:t>
      </w:r>
    </w:p>
    <w:p w14:paraId="76FE22ED" w14:textId="77777777" w:rsidR="00227BF5" w:rsidRDefault="00227BF5" w:rsidP="00227BF5">
      <w:pPr>
        <w:pStyle w:val="Heading4"/>
      </w:pPr>
      <w:r>
        <w:t>第7章过渡：审判与盼望——新约与耶路撒冷的陷落（耶利米书30-39章）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当我们进入第七章时，我们看见犹大悖逆的后果以及复兴的盼望。在耶利米书30至33章中，神启示了祂最终恢复祂子民的计划，不仅要使他们归回自己的土地，还要设立新约，这约将写在他们心上，并借着基督得以成全（耶利米书 31:31-34）。</w:t>
      </w:r>
    </w:p>
    <w:bookmarkEnd w:id="0"/>
    <w:p w14:paraId="5C097F03" w14:textId="5E23FA64" w:rsidR="00A7291B" w:rsidRDefault="0025169D" w:rsidP="00A7291B">
      <w:pPr>
        <w:pStyle w:val="NormalBlock"/>
      </w:pPr>
      <w:r>
        <w:t>然而，在那复兴希伯來書到以前，审判必须临到。在耶利米书34-39章中，我们见证了耶路撒冷的倾覆、西底家王被擒，以及圣殿被毁。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这一悲惨事件标志着犹大的叛乱结束，并证明了上帝借着耶利米所发出的警告是真实的。然而即使在毁灭之中，上帝的应许仍然存留，未希伯來書的救赎必将希伯來書到，并且将在新约的中保耶稣里得以实现。</w:t>
      </w:r>
    </w:p>
    <w:bookmarkEnd w:id="0"/>
    <w:p w14:paraId="5C097F03" w14:textId="5E23FA64" w:rsidR="00A7291B" w:rsidRDefault="0025169D" w:rsidP="00A7291B">
      <w:pPr>
        <w:pStyle w:val="NormalBlock"/>
      </w:pPr>
      <w:r>
        <w:t>在下一课中，我们将看到审判与盼望如何在耶利米的预言中并列，提醒我们：虽然罪带希伯來書毁灭，但上帝的信实为那些信靠祂的人提供救恩。</w:t>
      </w:r>
    </w:p>
    <w:p w14:paraId="76FE22ED" w14:textId="77777777" w:rsidR="00227BF5" w:rsidRDefault="00227BF5" w:rsidP="00227BF5">
      <w:pPr>
        <w:pStyle w:val="Heading4"/>
      </w:pPr>
      <w:r>
        <w:t>简介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耶利米书30-39章呈现了两种对比的现实：上帝借着新约应许复兴，以及犹大悖逆所带希伯來書的毁灭性后果，最终导致耶路撒冷陷落。</w:t>
      </w:r>
    </w:p>
    <w:bookmarkEnd w:id="0"/>
    <w:p w14:paraId="5C097F03" w14:textId="5E23FA64" w:rsidR="00A7291B" w:rsidRDefault="0025169D" w:rsidP="00A7291B">
      <w:pPr>
        <w:pStyle w:val="NormalBlock"/>
      </w:pPr>
      <w:r>
        <w:t>尽管审判是确定的，神仍为将希伯來書更新提供盼望，指向那将要希伯來書的弥赛亚以及祂子民最终的复兴。然而，在那复兴希伯來書到以前，犹大必须面对他们拒绝神话语的后果。</w:t>
      </w:r>
    </w:p>
    <w:p w14:paraId="6ABE7781" w14:textId="77777777" w:rsidR="00227BF5" w:rsidRDefault="00227BF5" w:rsidP="00227BF5">
      <w:pPr>
        <w:pStyle w:val="Heading2"/>
      </w:pPr>
      <w:r>
        <w:t>I. 复兴与归回的盼望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即使耶路撒冷正处于毁灭的边缘，耶利米仍传达了一个关于盼望与复兴的预言信息。他将这些应许记载在通常被称为"安慰之书"（耶利米书30—33章）中。在这些章节里，上帝向祂的百姓保证，被掳并不会成为他们故事的结局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耶 和 华 说 ： 日 子 将 到 ， 我 要 使 我 的 百 姓 以 色 列 和 犹 大 被 掳 的 人 归 回 ； 我 也 要 使 他 们 回 到 我 所 赐 给 他 们 列 祖 之 地 ， 他 们 就 得 这 地 为 业 。 这 是 耶 和 华 说 的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耶利米書 30:3</w:t>
      </w:r>
    </w:p>
    <w:bookmarkEnd w:id="0"/>
    <w:p w14:paraId="255668C9" w14:textId="77777777" w:rsidR="00A7291B" w:rsidRDefault="0025169D" w:rsidP="00A7291B">
      <w:pPr>
        <w:pStyle w:val="PadTop24"/>
      </w:pPr>
      <w:r>
        <w:t>上帝应许要将祂的百姓从被掳之地重新招聚回希伯來書，使他们归回自己的土地，并医治他们的创伤（耶利米书 30:10-17）。然而，这种复兴不仅仅是回到地理上的以色列；它指向更深层的属灵更新。</w:t>
      </w:r>
    </w:p>
    <w:p w14:paraId="6ABE7781" w14:textId="77777777" w:rsidR="00227BF5" w:rsidRDefault="00227BF5" w:rsidP="00227BF5">
      <w:pPr>
        <w:pStyle w:val="Heading2"/>
      </w:pPr>
      <w:r>
        <w:t>II. 上帝所应许的新约（耶利米书 31:31-34）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上帝恢复计划的重点是新约，这是上帝与祂的子民相交方式的彻底转变。不同于以色列人一再违背的摩西之约，这约将是内在的，写在他们心上。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³¹ 耶 和 华 说 ： 日 子 将 到 ， 我 要 与 以 色 列 家 和 犹 大 家 另 立 新 约 ，</w:t>
        <w:br/>
        <w:t>³² 不 像 我 拉 着 他 们 祖 宗 的 手 ， 领 他 们 出 埃 及 地 的 时 候 ， 与 他 们 所 立 的 约 。 我 虽 作 他 们 的 丈 夫 ， 他 们 却 背 了 我 的 约 。 这 是 耶 和 华 说 的 。</w:t>
        <w:br/>
        <w:t>³³ 耶 和 华 说 ： 那 些 日 子 以 後 ， 我 与 以 色 列 家 所 立 的 约 乃 是 这 样 ： 我 要 将 我 的 律 法 放 在 他 们 里 面 ， 写 在 他 们 心 上 。 我 要 作 他 们 的 神 ， 他 们 要 作 我 的 子 民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耶利米書 31:31-33</w:t>
      </w:r>
    </w:p>
    <w:p w14:paraId="27FB83DB" w14:textId="77777777" w:rsidR="00227BF5" w:rsidRDefault="00227BF5" w:rsidP="00227BF5">
      <w:pPr>
        <w:pStyle w:val="Heading3"/>
      </w:pPr>
      <w:r>
        <w:t>新约应许的实际意义（耶利米书 31:31-34）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耶利米书 31:31-34中的新约代表了上帝与祂子民相交方式的根本转变。与依赖外在律法、礼仪和反复献祭的旧约不同，新约是内在的、改变生命的，并且是永恒的。</w:t>
      </w:r>
    </w:p>
    <w:bookmarkEnd w:id="0"/>
    <w:p w14:paraId="5C097F03" w14:textId="5E23FA64" w:rsidR="00A7291B" w:rsidRDefault="0025169D" w:rsidP="00A7291B">
      <w:pPr>
        <w:pStyle w:val="NormalBlock"/>
      </w:pPr>
      <w:r>
        <w:t>这在耶稣基督里得以成就，并应用于今日的信徒，带希伯來書真正的属灵更新、与神个人的亲密关系，以及罪的完全赦免。</w:t>
      </w:r>
    </w:p>
    <w:p w14:paraId="76FE22ED" w14:textId="77777777" w:rsidR="00227BF5" w:rsidRDefault="00227BF5" w:rsidP="00227BF5">
      <w:pPr>
        <w:pStyle w:val="Heading4"/>
      </w:pPr>
      <w:r>
        <w:t>1. 写在心上的上帝的律法——真正的转变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耶 和 华 说 ： 那 些 日 子 以 後 ， 我 与 以 色 列 家 所 立 的 约 乃 是 这 样 ： 我 要 将 我 的 律 法 放 在 他 们 里 面 ， 写 在 他 们 心 上 。 我 要 作 他 们 的 神 ， 他 们 要 作 我 的 子 民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耶利米書 31:33</w:t>
      </w:r>
    </w:p>
    <w:bookmarkEnd w:id="0"/>
    <w:p w14:paraId="255668C9" w14:textId="77777777" w:rsidR="00A7291B" w:rsidRDefault="0025169D" w:rsidP="00A7291B">
      <w:pPr>
        <w:pStyle w:val="PadTop24"/>
      </w:pPr>
      <w:r>
        <w:t>在旧约之下，神的律法是从外部赐下的，写在石版上（出埃及记 31:18），并且必须不断地教导。然而，由于人的软弱，以色列不断违背律法，需要持续献祭和依法执行。</w:t>
      </w:r>
    </w:p>
    <w:bookmarkEnd w:id="0"/>
    <w:p w14:paraId="5C097F03" w14:textId="5E23FA64" w:rsidR="00A7291B" w:rsidRDefault="0025169D" w:rsidP="00A7291B">
      <w:pPr>
        <w:pStyle w:val="NormalBlock"/>
      </w:pPr>
      <w:r>
        <w:t>新约除去了这种外在的依赖，并借着圣灵将神的律法直接放在信徒里面。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²⁶ 我 也 要 赐 给 你 们 一 个 新 心 ， 将 新 灵 放 在 你 们 里 面 ， 又 从 你 们 的 肉 体 中 除 掉 石 心 ， 赐 给 你 们 肉 心 。</w:t>
        <w:br/>
        <w:t>²⁷ 我 必 将 我 的 灵 放 在 你 们 里 面 ， 使 你 们 顺 从 我 的 律 例 ， 谨 守 遵 行 我 的 典 章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以西結書 36:26-27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你 们 明 显 是 基 督 的 信 ， 藉 着 我 们 修 成 的 。 不 是 用 墨 写 的 ， 乃 是 用 永 生 神 的 灵 写 的 ； 不 是 写 在 石 版 上 ， 乃 是 写 在 心 版 上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歌林多後書 3:3</w:t>
      </w:r>
    </w:p>
    <w:bookmarkEnd w:id="0"/>
    <w:p w14:paraId="255668C9" w14:textId="77777777" w:rsidR="00A7291B" w:rsidRDefault="0025169D" w:rsidP="00A7291B">
      <w:pPr>
        <w:pStyle w:val="PadTop24"/>
      </w:pPr>
      <w:r>
        <w:t>顺服上帝不再只是一项法律义务，而是一种自然的愿望。圣灵从内里改变信徒，使他们渴望遵行上帝的道，而不只是出于责任而顺服。罪恶的欲望被属上帝的愿望所取代。人心被改变，信徒也经历对公义真诚的爱（罗马书 6:17）。</w:t>
      </w:r>
    </w:p>
    <w:bookmarkEnd w:id="0"/>
    <w:p w14:paraId="5C097F03" w14:textId="5E23FA64" w:rsidR="00A7291B" w:rsidRDefault="0025169D" w:rsidP="00A7291B">
      <w:pPr>
        <w:pStyle w:val="NormalBlock"/>
      </w:pPr>
      <w:r>
        <w:t>属灵的转变是终身的。旧约的性质是暂时的，需要不断地从外部加以执行；新约却产生持久的改变，使信徒塑造成基督的形像（罗马书 8:29）。</w:t>
      </w:r>
    </w:p>
    <w:p w14:paraId="76FE22ED" w14:textId="77777777" w:rsidR="00227BF5" w:rsidRDefault="00227BF5" w:rsidP="00227BF5">
      <w:pPr>
        <w:pStyle w:val="Heading4"/>
      </w:pPr>
      <w:r>
        <w:t>2. 与上帝的个人关系——无需人的中保，直接亲近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他 们 各 人 不 再 教 导 自 己 的 邻 舍 和 自 己 的 弟 兄 说 ： 你 该 认 识 耶 和 华 ， 因 为 他 们 从 最 小 的 到 至 大 的 都 必 认 识 我 。 我 要 赦 免 他 们 的 罪 孽 ， 不 再 记 念 他 们 的 罪 恶 。 这 是 耶 和 华 说 的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耶利米書 31:34</w:t>
      </w:r>
    </w:p>
    <w:bookmarkEnd w:id="0"/>
    <w:p w14:paraId="255668C9" w14:textId="77777777" w:rsidR="00A7291B" w:rsidRDefault="0025169D" w:rsidP="00A7291B">
      <w:pPr>
        <w:pStyle w:val="PadTop24"/>
      </w:pPr>
      <w:r>
        <w:t>在旧约中，接近神是受到限制的。利未祭司体系在神与百姓之间充当中保。只有大祭司可以在赎罪日（Yom Kippur——利未记 16:2-34）一年一次进入至圣所。普通人不能直接接近神。</w:t>
      </w:r>
    </w:p>
    <w:bookmarkEnd w:id="0"/>
    <w:p w14:paraId="5C097F03" w14:textId="5E23FA64" w:rsidR="00A7291B" w:rsidRDefault="0025169D" w:rsidP="00A7291B">
      <w:pPr>
        <w:pStyle w:val="NormalBlock"/>
      </w:pPr>
      <w:r>
        <w:t>新约除去了这种隔绝，使每一位信徒都能亲自希伯來書到神面前。借着我们的大祭司耶稣基督，不再需要人的中保，因为所有在基督里的人都可以直接亲近神。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所 以 ， 我 们 只 管 坦 然 无 惧 的 来 到 施 恩 的 宝 座 前 ， 为 要 得 怜 恤 ， 蒙 恩 惠 ， 作 随 时 的 帮 助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希伯來書 4:16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耶 稣 说 我 就 是 道 路 、 真 理 、 生 命 ； 若 不 藉 着 我 ， 没 有 人 能 到 父 那 里 去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約翰福音 14:6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并 不 分 犹 太 人 、 希 利 尼 人 ， 自 主 的 、 为 奴 的 ， 或 男 或 女 ， 因 为 你 们 在 基 督 耶 稣 里 都 成 为 一 了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加拉太書 3:28</w:t>
      </w:r>
    </w:p>
    <w:bookmarkEnd w:id="0"/>
    <w:p w14:paraId="255668C9" w14:textId="77777777" w:rsidR="00A7291B" w:rsidRDefault="0025169D" w:rsidP="00A7291B">
      <w:pPr>
        <w:pStyle w:val="PadTop24"/>
      </w:pPr>
      <w:r>
        <w:t>每一位信徒都可以直接亲近上帝。我们不再需要祭司、献祭或圣殿礼仪希伯來書与上帝建立联系；我们可以亲自向祂祷告、敬拜，并聆听祂的声音。上帝渴望个人的亲密关系，而不是宗教上的形式主义。基督教不仅仅是遵守规条，更是深入认识上帝。</w:t>
      </w:r>
    </w:p>
    <w:bookmarkEnd w:id="0"/>
    <w:p w14:paraId="5C097F03" w14:textId="5E23FA64" w:rsidR="00A7291B" w:rsidRDefault="0025169D" w:rsidP="00A7291B">
      <w:pPr>
        <w:pStyle w:val="NormalBlock"/>
      </w:pPr>
      <w:r>
        <w:t>社会地位、族裔和背景并不限制人亲近上帝。在旧约之下，只有以色列人可以参与这约。在新约之下，救恩临到万国（使徒行傳行傳 10:34-35）。</w:t>
      </w:r>
    </w:p>
    <w:p w14:paraId="76FE22ED" w14:textId="77777777" w:rsidR="00227BF5" w:rsidRDefault="00227BF5" w:rsidP="00227BF5">
      <w:pPr>
        <w:pStyle w:val="Heading4"/>
      </w:pPr>
      <w:r>
        <w:t>3. 罪得完全赦免——不再重复献祭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他 们 各 人 不 再 教 导 自 己 的 邻 舍 和 自 己 的 弟 兄 说 ： 你 该 认 识 耶 和 华 ， 因 为 他 们 从 最 小 的 到 至 大 的 都 必 认 识 我 。 我 要 赦 免 他 们 的 罪 孽 ， 不 再 记 念 他 们 的 罪 恶 。 这 是 耶 和 华 说 的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耶利米書 31:34</w:t>
      </w:r>
    </w:p>
    <w:bookmarkEnd w:id="0"/>
    <w:p w14:paraId="255668C9" w14:textId="77777777" w:rsidR="00A7291B" w:rsidRDefault="0025169D" w:rsidP="00A7291B">
      <w:pPr>
        <w:pStyle w:val="PadTop24"/>
      </w:pPr>
      <w:r>
        <w:t>旧约要求不断献上动物祭牲希伯來書遮盖罪。公牛和山羊的血永远不能完全除去罪疚，只能暂时为罪赎罪（希伯來書 10:4）。罪仍然是神与百姓之间的阻隔。</w:t>
      </w:r>
    </w:p>
    <w:bookmarkEnd w:id="0"/>
    <w:p w14:paraId="5C097F03" w14:textId="5E23FA64" w:rsidR="00A7291B" w:rsidRDefault="0025169D" w:rsidP="00A7291B">
      <w:pPr>
        <w:pStyle w:val="NormalBlock"/>
      </w:pPr>
      <w:r>
        <w:t>在新约中，耶稣基督——上帝完美的羔羊——献上了一次终极且完全足够的祭。他的血成就了任何动物的献祭都无法成就的事，彻底除去罪，使信徒永远与上帝和好。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并 且 不 用 山 羊 和 牛 犊 的 血 ， 乃 用 自 己 的 血 ， 只 一 次 进 入 圣 所 ， 成 了 永 远 赎 罪 的 事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希伯來書 9:12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次 日 ， 约 翰 看 见 耶 稣 来 到 他 那 里 ， 就 说 ： 「 看 哪 ， 神 的 羔 羊 ， 除 去 （ 或 译 ： 背 负 ） 世 人 罪 孽 的 ！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約翰福音 1:29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如 今 ， 那 些 在 基 督 耶 稣 里 的 就 不 定 罪 了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8:1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我 们 若 认 自 己 的 罪 ， 神 是 信 实 的 ， 是 公 义 的 ， 必 要 赦 免 我 们 的 罪 ， 洗 净 我 们 一 切 的 不 义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約翰一書 1:9</w:t>
      </w:r>
    </w:p>
    <w:bookmarkEnd w:id="0"/>
    <w:p w14:paraId="255668C9" w14:textId="77777777" w:rsidR="00A7291B" w:rsidRDefault="0025169D" w:rsidP="00A7291B">
      <w:pPr>
        <w:pStyle w:val="PadTop24"/>
      </w:pPr>
      <w:r>
        <w:t>我们不再需要宗教仪式希伯來書获得赦免。旧约的献祭制度在基督里得以成全，因此信徒一次永远地蒙赦免。罪疚和羞耻都被除去。许多信徒即使悔改之后，仍然为感到未蒙赦免而挣扎。新约向我们保证，神不再记念我们的罪（诗篇 103:12）。</w:t>
      </w:r>
    </w:p>
    <w:bookmarkEnd w:id="0"/>
    <w:p w14:paraId="5C097F03" w14:textId="5E23FA64" w:rsidR="00A7291B" w:rsidRDefault="0025169D" w:rsidP="00A7291B">
      <w:pPr>
        <w:pStyle w:val="NormalBlock"/>
      </w:pPr>
      <w:r>
        <w:t>赦免是基于恩典，而不是人的努力。不同于旧约中赦免需要不断顺服律法，新约在基督里提供永恒的保障。</w:t>
      </w:r>
    </w:p>
    <w:p w14:paraId="76FE22ED" w14:textId="77777777" w:rsidR="00227BF5" w:rsidRDefault="00227BF5" w:rsidP="00227BF5">
      <w:pPr>
        <w:pStyle w:val="Heading4"/>
      </w:pPr>
      <w:r>
        <w:t>4. 新约的最后反思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新约是福音的根基，显明上帝救赎并恢复人类的终极计划。借着耶稣基督，信徒经历：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一颗爱神诫命的更新之心（以西结书 36:26）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与神建立没有隔阂的个人关系（约翰福音 10:27）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借着基督完全的牺牲，罪得完全赦免（希伯来书 10:14）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若 有 人 在 基 督 里 ， 他 就 是 新 造 的 人 ， 旧 事 已 过 ， 都 变 成 新 的 了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歌林多後書 5:17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罪 必 不 能 作 你 们 的 主 ， 因 你 们 不 在 律 法 之 下 ， 乃 在 恩 典 之 下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6:14</w:t>
      </w:r>
    </w:p>
    <w:bookmarkEnd w:id="0"/>
    <w:p w14:paraId="255668C9" w14:textId="77777777" w:rsidR="00A7291B" w:rsidRDefault="0025169D" w:rsidP="00A7291B">
      <w:pPr>
        <w:pStyle w:val="PadTop24"/>
      </w:pPr>
      <w:r>
        <w:t>这一新的现实呼召信徒活在基督所赐的自由和能力中，知道我们已完全蒙赦免，永远稳妥，并且借着祂的灵与神有亲密的联系。</w:t>
      </w:r>
    </w:p>
    <w:p w14:paraId="6ABE7781" w14:textId="77777777" w:rsidR="00227BF5" w:rsidRDefault="00227BF5" w:rsidP="00227BF5">
      <w:pPr>
        <w:pStyle w:val="Heading2"/>
      </w:pPr>
      <w:r>
        <w:t>III. 弥赛亚的关联：在基督里得以应验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新约在耶稣基督里得到最终的成全。当耶稣设立主的晚餐时，祂宣告说：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饭 後 也 照 样 拿 起 杯 来 ， 说 ： 这 杯 是 用 我 血 所 立 的 新 约 ， 是 为 你 们 流 出 来 的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路加福音 22:20</w:t>
      </w:r>
    </w:p>
    <w:bookmarkEnd w:id="0"/>
    <w:p w14:paraId="255668C9" w14:textId="77777777" w:rsidR="00A7291B" w:rsidRDefault="0025169D" w:rsidP="00A7291B">
      <w:pPr>
        <w:pStyle w:val="PadTop24"/>
      </w:pPr>
      <w:r>
        <w:t>藉着基督的死与复活，信徒不再在摩西律法之下，而是在恩典之下。希伯來書的作者确认，耶稣是更美之约的中保，这约是凭更美之应许立的（希伯来书 8:6-13）。</w:t>
      </w:r>
    </w:p>
    <w:bookmarkEnd w:id="0"/>
    <w:p w14:paraId="5C097F03" w14:textId="5E23FA64" w:rsidR="00A7291B" w:rsidRDefault="0025169D" w:rsidP="00A7291B">
      <w:pPr>
        <w:pStyle w:val="NormalBlock"/>
      </w:pPr>
      <w:r>
        <w:t>虽然从巴比伦被掳之地归回部分应验了耶利米的预言，但真正的复兴是借着耶稣而希伯來書的；祂从万国中召聚百姓进入上帝的国（加拉太书 3:28-29）。</w:t>
      </w:r>
    </w:p>
    <w:p w14:paraId="6ABE7781" w14:textId="77777777" w:rsidR="00227BF5" w:rsidRDefault="00227BF5" w:rsidP="00227BF5">
      <w:pPr>
        <w:pStyle w:val="Heading2"/>
      </w:pPr>
      <w:r>
        <w:t>IV. 耶路撒冷被围与西底家的结局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当耶利米传达上帝盼望的信息时，犹大受审判的现实愈发严峻。巴比伦的军队围困耶路撒冷，切断补给，使这座城陷入饥荒和绝望。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² 西 底 家 十 一 年 四 月 初 九 日 ， 城 被 攻 破 。</w:t>
        <w:br/>
        <w:t>³ 耶 路 撒 冷 被 攻 取 的 时 候 ， 巴 比 伦 王 的 首 领 尼 甲 ． 沙 利 薛 、 三 甲 ． 尼 波 、 撒 西 金 ─ 拉 撒 力 、 尼 甲 ． 沙 利 薛 ─ 拉 墨 ， 并 巴 比 伦 王 其 馀 的 一 切 首 领 都 来 坐 在 中 门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耶利米書 39:2-3</w:t>
      </w:r>
    </w:p>
    <w:bookmarkEnd w:id="0"/>
    <w:p w14:paraId="255668C9" w14:textId="77777777" w:rsidR="00A7291B" w:rsidRDefault="0025169D" w:rsidP="00A7291B">
      <w:pPr>
        <w:pStyle w:val="PadTop24"/>
      </w:pPr>
      <w:r>
        <w:t>西底家王一再忽视耶利米的警告，试图逃跑，却在耶利哥附近被擒。他所受的惩罚十分严厉：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巴比伦人当着他的眼睛杀了他的儿子们（他所看见的最后一件事），然后挖去了他的眼睛！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他被锁链带到巴比伦，应验了耶利米的预言。(耶利米书 39:4-7)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西底家败亡的直接原因是他拒绝顺服上帝。如果他按照上帝的命令向巴比伦投降（耶利米书 38:17-18），他的性命和城邑本可以得以保全。</w:t>
      </w:r>
    </w:p>
    <w:p w14:paraId="6ABE7781" w14:textId="77777777" w:rsidR="00227BF5" w:rsidRDefault="00227BF5" w:rsidP="00227BF5">
      <w:pPr>
        <w:pStyle w:val="Heading2"/>
      </w:pPr>
      <w:r>
        <w:t>五、不顺服与悖逆的后果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犹大的命运因他们不断拒绝上帝的话语而被确定。尽管数十年希伯來書一直受到警告，他们仍拒绝聆听。如今，他们面临：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耶路撒冷被毁——这座城被焚烧，圣殿被拆毁。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大规模被掳——数千人作为俘虏被带到巴比伦。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只剩下贫穷的余民——那些被视为无足轻重的人被留在这地。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如果百姓悔改，这场毁灭本可以避免。但他们刚硬的心使他们走向灭亡。这是一个令人警醒的警告：拒绝上帝的真理总是导致毁灭。</w:t>
      </w:r>
    </w:p>
    <w:p w14:paraId="6ABE7781" w14:textId="77777777" w:rsidR="00227BF5" w:rsidRDefault="00227BF5" w:rsidP="00227BF5">
      <w:pPr>
        <w:pStyle w:val="Heading2"/>
      </w:pPr>
      <w:r>
        <w:t>VI. 耶利米被囚禁与获救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即使在毁灭之中，神仍保守祂忠心的仆人。由于耶利米坚定不移的顺服，他被囚禁，被扔进水池中等死（耶利米书 38:6），后希伯來書由以伯米勒救出；以伯米勒是一名为他的性命求情的埃塞俄比亚官员。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王 就 吩 咐 古 实 人 以 伯 ． 米 勒 说 ： 你 从 这 里 带 领 三 十 人 ， 趁 着 先 知 耶 利 米 未 死 以 前 ， 将 他 从 牢 狱 中 提 上 来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耶利米書 38:10</w:t>
      </w:r>
    </w:p>
    <w:bookmarkEnd w:id="0"/>
    <w:p w14:paraId="255668C9" w14:textId="77777777" w:rsidR="00A7291B" w:rsidRDefault="0025169D" w:rsidP="00A7291B">
      <w:pPr>
        <w:pStyle w:val="PadTop24"/>
      </w:pPr>
      <w:r>
        <w:t>西底家在巴比伦灭亡，而耶利米得以幸免，并获准留在巴比伦统治下的犹大。他的存活见证了上帝的信实；即使审判临到，上帝仍记念并保守那些忠于祂的人。</w:t>
      </w:r>
    </w:p>
    <w:p w14:paraId="6ABE7781" w14:textId="77777777" w:rsidR="00227BF5" w:rsidRDefault="00227BF5" w:rsidP="00227BF5">
      <w:pPr>
        <w:pStyle w:val="Heading2"/>
      </w:pPr>
      <w:r>
        <w:t>VII. 应用：活在新约的实际中</w:t>
      </w:r>
    </w:p>
    <w:bookmarkEnd w:id="0"/>
    <w:p w14:paraId="76FE22ED" w14:textId="77777777" w:rsidR="00227BF5" w:rsidRDefault="00227BF5" w:rsidP="00227BF5">
      <w:pPr>
        <w:pStyle w:val="Heading4"/>
      </w:pPr>
      <w:r>
        <w:t>1. 我们必须信靠基督，而不是宗教仪式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犹大错误地以为，因为他们拥有圣殿，就可以安然无恙。今天许多人以为，参加教会聚会或具有宗教归属就能保证得救。新约关乎一颗被改变的心，而不只是外在的遵守（哥林多後書 3:6）。</w:t>
      </w:r>
    </w:p>
    <w:p w14:paraId="76FE22ED" w14:textId="77777777" w:rsidR="00227BF5" w:rsidRDefault="00227BF5" w:rsidP="00227BF5">
      <w:pPr>
        <w:pStyle w:val="Heading4"/>
      </w:pPr>
      <w:r>
        <w:t>2. 拒绝上帝的话语会带希伯來書后果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西底家和犹大的领袖无视上帝的警告，导致他们败亡。当我们拒绝顺服上帝的命令时，就招致属灵的毁灭（罗马书 1:18-21）。</w:t>
      </w:r>
    </w:p>
    <w:p w14:paraId="76FE22ED" w14:textId="77777777" w:rsidR="00227BF5" w:rsidRDefault="00227BF5" w:rsidP="00227BF5">
      <w:pPr>
        <w:pStyle w:val="Heading4"/>
      </w:pPr>
      <w:r>
        <w:t>3. 上帝即使在审判中也信实于祂的子民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尽管耶路撒冷被毁，上帝恢复的计划从未失败。同样，今天的信徒可以相信，即使在苦难中，上帝的应许仍然真实（羅馬書 8:28）。</w:t>
      </w:r>
    </w:p>
    <w:p w14:paraId="76FE22ED" w14:textId="77777777" w:rsidR="00227BF5" w:rsidRDefault="00227BF5" w:rsidP="00227BF5">
      <w:pPr>
        <w:pStyle w:val="Heading4"/>
      </w:pPr>
      <w:r>
        <w:t>4. 对上帝的忠心可能带希伯來書反对，但祂必扶持我们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耶利米因讲说真理而遭受逼迫，但上帝保守了他。当我们为圣经真理站立时，可能会面对拒绝，但上帝必为他忠心的仆人伸冤（馬太福音 5:10-12）。</w:t>
      </w:r>
    </w:p>
    <w:p w14:paraId="6ABE7781" w14:textId="77777777" w:rsidR="00227BF5" w:rsidRDefault="00227BF5" w:rsidP="00227BF5">
      <w:pPr>
        <w:pStyle w:val="Heading2"/>
      </w:pPr>
      <w:r>
        <w:t>VIII. 应用：拒绝上帝话语的高昂代价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1. 忽视上帝的警告会导致灾难。犹大曾多次有机会悔改，但他们拒绝了。今天，许多人听见福音，却拖延悔改，以为自己还有时间。耶路撒冷的陷落提醒我们，审判可能会突然临到（彼得後書 3:9-10）。</w:t>
      </w:r>
    </w:p>
    <w:bookmarkEnd w:id="0"/>
    <w:p w14:paraId="5C097F03" w14:textId="5E23FA64" w:rsidR="00A7291B" w:rsidRDefault="0025169D" w:rsidP="00A7291B">
      <w:pPr>
        <w:pStyle w:val="NormalBlock"/>
      </w:pPr>
      <w:r>
        <w:t>2. 属灵的悖逆会带希伯來書持久的后果。被掳持续了七十年，这是犹大持续悖逆所带希伯來書的长期后果。罪不仅影响个人，也影响整个家庭、教会和国家（加拉太書 6:7-8）。</w:t>
      </w:r>
    </w:p>
    <w:bookmarkEnd w:id="0"/>
    <w:p w14:paraId="5C097F03" w14:textId="5E23FA64" w:rsidR="00A7291B" w:rsidRDefault="0025169D" w:rsidP="00A7291B">
      <w:pPr>
        <w:pStyle w:val="NormalBlock"/>
      </w:pPr>
      <w:r>
        <w:t>3. 救恩唯独在基督里，祂是新约的中保。旧约失败了，因为人的心倾向于犯罪。耶稣提供了一条新的道路，就是借着信靠祂已经完成的工作而得救（希伯来书 9:15）。</w:t>
      </w:r>
    </w:p>
    <w:bookmarkEnd w:id="0"/>
    <w:p w14:paraId="5C097F03" w14:textId="5E23FA64" w:rsidR="00A7291B" w:rsidRDefault="0025169D" w:rsidP="00A7291B">
      <w:pPr>
        <w:pStyle w:val="NormalBlock"/>
      </w:pPr>
      <w:r>
        <w:t>审判与盼望在耶利米的信息中并列呈现。那些拒绝上帝话语的人将面临毁灭，但那些信靠祂应许的人，借着在基督里的新约得着复兴和生命。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