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期待できること</w:t>
      </w:r>
    </w:p>
    <w:bookmarkEnd w:id="0"/>
    <w:p w14:paraId="5C097F03" w14:textId="5E23FA64" w:rsidR="00A7291B" w:rsidRDefault="0025169D" w:rsidP="00A7291B">
      <w:pPr>
        <w:pStyle w:val="NormalBlock"/>
      </w:pPr>
      <w:r>
        <w:t>それは良いことです。今朝は、いつも行っていることをしますが、子どもたちの礼拝の時間、子どもたちのレッスンを始めるために、今朝は何人かの助け手がいます。クリストファー、前に出てきて、私たちが選んだ箇所を読んでくれますか。ローマ人への手紙第10章14節と15節から読みます。しかし、信じていない方を、どうして人々が呼び求めることができるでしょうか。</w:t>
      </w:r>
    </w:p>
    <w:bookmarkEnd w:id="0"/>
    <w:p w14:paraId="5C097F03" w14:textId="5E23FA64" w:rsidR="00A7291B" w:rsidRDefault="0025169D" w:rsidP="00A7291B">
      <w:pPr>
        <w:pStyle w:val="NormalBlock"/>
      </w:pPr>
      <w:r>
        <w:t>そして、聞いたことのない方を、どうして信じることができるでしょうか。また、宣べ伝える人がいなければ、どうして聞くことができるでしょうか。また、遣わされなければ、どうしてだれも宣べ伝えるでしょうか。こう書かれています。良い知らせを宣べ伝える人々の足は、なんと美しいことでしょう。</w:t>
      </w:r>
    </w:p>
    <w:bookmarkEnd w:id="0"/>
    <w:p w14:paraId="5C097F03" w14:textId="5E23FA64" w:rsidR="00A7291B" w:rsidRDefault="0025169D" w:rsidP="00A7291B">
      <w:pPr>
        <w:pStyle w:val="NormalBlock"/>
      </w:pPr>
      <w:r>
        <w:t>ありがとうございます。本当にありがとうございます。素晴らしい朗読でした、クリストファー。あなたに質問があります。というのも、私たちが今読んだこの箇所では、彼らが、いや、むしろパウロが、一人の個人、特定の人物について話しているからです。ここで彼が誰について話しているのか、誰か知っていますか。</w:t>
      </w:r>
    </w:p>
    <w:bookmarkEnd w:id="0"/>
    <w:p w14:paraId="5C097F03" w14:textId="5E23FA64" w:rsidR="00A7291B" w:rsidRDefault="0025169D" w:rsidP="00A7291B">
      <w:pPr>
        <w:pStyle w:val="NormalBlock"/>
      </w:pPr>
      <w:r>
        <w:t>彼は彼について何度も言及しています。そうですね、あなたがたが今読んだばかりなので知っていることは分かっていますが、ほかの人たちにも答える機会を与えましょう。誰か分かりますか。知っていますか。彼らが誰に話しかけているのか、誰か分かりますか。</w:t>
      </w:r>
    </w:p>
    <w:bookmarkEnd w:id="0"/>
    <w:p w14:paraId="5C097F03" w14:textId="5E23FA64" w:rsidR="00A7291B" w:rsidRDefault="0025169D" w:rsidP="00A7291B">
      <w:pPr>
        <w:pStyle w:val="NormalBlock"/>
      </w:pPr>
      <w:r>
        <w:t>誰ですか？ ああ、わかりました。では、場所を変えたのですね。それはよいことです。では、ここで少しお手伝いしましょう。</w:t>
      </w:r>
    </w:p>
    <w:bookmarkEnd w:id="0"/>
    <w:p w14:paraId="5C097F03" w14:textId="5E23FA64" w:rsidR="00A7291B" w:rsidRDefault="0025169D" w:rsidP="00A7291B">
      <w:pPr>
        <w:pStyle w:val="NormalBlock"/>
      </w:pPr>
      <w:r>
        <w:t>少しお手伝いしましょう。クリストファーが今読んだこの箇所で、パウロは説教者たちについて話しています。説教者たちについて話しているのです。質問させてください。名前を知っている説教者はいますか。</w:t>
      </w:r>
    </w:p>
    <w:bookmarkEnd w:id="0"/>
    <w:p w14:paraId="5C097F03" w14:textId="5E23FA64" w:rsidR="00A7291B" w:rsidRDefault="0025169D" w:rsidP="00A7291B">
      <w:pPr>
        <w:pStyle w:val="NormalBlock"/>
      </w:pPr>
      <w:r>
        <w:t>説教者たちは誰ですか。彼らは誰ですか。誰か知っていますか。あなたのような人です。そうです。</w:t>
      </w:r>
    </w:p>
    <w:bookmarkEnd w:id="0"/>
    <w:p w14:paraId="5C097F03" w14:textId="5E23FA64" w:rsidR="00A7291B" w:rsidRDefault="0025169D" w:rsidP="00A7291B">
      <w:pPr>
        <w:pStyle w:val="NormalBlock"/>
      </w:pPr>
      <w:r>
        <w:t>私のような者です。私は一人です。そこでとても恐れていました。お尋ねします。ここスティルウォーターには、ほかに説教者がいますか。</w:t>
      </w:r>
    </w:p>
    <w:bookmarkEnd w:id="0"/>
    <w:p w14:paraId="5C097F03" w14:textId="5E23FA64" w:rsidR="00A7291B" w:rsidRDefault="0025169D" w:rsidP="00A7291B">
      <w:pPr>
        <w:pStyle w:val="NormalBlock"/>
      </w:pPr>
      <w:r>
        <w:t>いくつか名前を挙げられますか？ これは、ここで私に答えを与えてくださいというものです。私はマガロネゾを得ました。それも私です。ここではあなたは困っていると思います。</w:t>
      </w:r>
    </w:p>
    <w:bookmarkEnd w:id="0"/>
    <w:p w14:paraId="5C097F03" w14:textId="5E23FA64" w:rsidR="00A7291B" w:rsidRDefault="0025169D" w:rsidP="00A7291B">
      <w:pPr>
        <w:pStyle w:val="NormalBlock"/>
      </w:pPr>
      <w:r>
        <w:t>ここには、あなた自身の息子である、私と同じ名前の方がいますね。そうですね。何人かいますよね？ そうですね。こちらにはウッディー、ウッドローさん、ウッドロー兄弟、そしてマイク・ドーズがいます。</w:t>
      </w:r>
    </w:p>
    <w:bookmarkEnd w:id="0"/>
    <w:p w14:paraId="5C097F03" w14:textId="5E23FA64" w:rsidR="00A7291B" w:rsidRDefault="0025169D" w:rsidP="00A7291B">
      <w:pPr>
        <w:pStyle w:val="NormalBlock"/>
      </w:pPr>
      <w:r>
        <w:t>そうですね。あなたのお父さんとマイク・ドーズです。彼がどこにいるのかは分かりません。ありがとう、マイク。そもそもマイクが私をこの道に導いてくれたので、本当に感謝しています。</w:t>
      </w:r>
    </w:p>
    <w:bookmarkEnd w:id="0"/>
    <w:p w14:paraId="5C097F03" w14:textId="5E23FA64" w:rsidR="00A7291B" w:rsidRDefault="0025169D" w:rsidP="00A7291B">
      <w:pPr>
        <w:pStyle w:val="NormalBlock"/>
      </w:pPr>
      <w:r>
        <w:t>はい。ここには説教者として働いている男性が何人かいます。では、非常に難しい質問をします。よく考えなければなりません。では、説教者は何をするのか、教えてくれますか。つまり、彼らは何をするのでしょうか。</w:t>
      </w:r>
    </w:p>
    <w:bookmarkEnd w:id="0"/>
    <w:p w14:paraId="5C097F03" w14:textId="5E23FA64" w:rsidR="00A7291B" w:rsidRDefault="0025169D" w:rsidP="00A7291B">
      <w:pPr>
        <w:pStyle w:val="NormalBlock"/>
      </w:pPr>
      <w:r>
        <w:t>まず、いつもその質問をしている女性たちに尋ねます。あなたは前に進まなければなりません。あなたの言うことを聞きたいです。そうです。こちらに来てください。</w:t>
      </w:r>
    </w:p>
    <w:bookmarkEnd w:id="0"/>
    <w:p w14:paraId="5C097F03" w14:textId="5E23FA64" w:rsidR="00A7291B" w:rsidRDefault="0025169D" w:rsidP="00A7291B">
      <w:pPr>
        <w:pStyle w:val="NormalBlock"/>
      </w:pPr>
      <w:r>
        <w:t>マイクコードが十分にありません。彼らは神の言葉を宣べ伝えます。彼らは神の言葉を宣べ伝えます。そのとおりです。彼らは人々に神について語ります。</w:t>
      </w:r>
    </w:p>
    <w:bookmarkEnd w:id="0"/>
    <w:p w14:paraId="5C097F03" w14:textId="5E23FA64" w:rsidR="00A7291B" w:rsidRDefault="0025169D" w:rsidP="00A7291B">
      <w:pPr>
        <w:pStyle w:val="NormalBlock"/>
      </w:pPr>
      <w:r>
        <w:t>それが説教者のすることです。彼らは人々に神について語ります。さて、これはとても難しい質問です。いや、ここにいる誰かがこの答えを知っているかどうか、私には確信がありませんが、見てみましょう。クリストファーが読んだ箇所で、パウロが説教者について何と言っているか、誰か知っていますか。</w:t>
      </w:r>
    </w:p>
    <w:bookmarkEnd w:id="0"/>
    <w:p w14:paraId="5C097F03" w14:textId="5E23FA64" w:rsidR="00A7291B" w:rsidRDefault="0025169D" w:rsidP="00A7291B">
      <w:pPr>
        <w:pStyle w:val="NormalBlock"/>
      </w:pPr>
      <w:r>
        <w:t>彼は彼らについて2つのことを言っています。彼が何と言ったか分かりますか。彼が何と言っているか、誰か少しでも覚えていますか。ああ、そうですか。わあ。</w:t>
      </w:r>
    </w:p>
    <w:bookmarkEnd w:id="0"/>
    <w:p w14:paraId="5C097F03" w14:textId="5E23FA64" w:rsidR="00A7291B" w:rsidRDefault="0025169D" w:rsidP="00A7291B">
      <w:pPr>
        <w:pStyle w:val="NormalBlock"/>
      </w:pPr>
      <w:r>
        <w:t>私たちは良い人を得ました。どうぞ、キム。彼らは親切です。そうですね、彼らは親切です。付け加えておくと、彼らは皆、親切で見た目も良いです。</w:t>
      </w:r>
    </w:p>
    <w:bookmarkEnd w:id="0"/>
    <w:p w14:paraId="5C097F03" w14:textId="5E23FA64" w:rsidR="00A7291B" w:rsidRDefault="0025169D" w:rsidP="00A7291B">
      <w:pPr>
        <w:pStyle w:val="NormalBlock"/>
      </w:pPr>
      <w:r>
        <w:t>しかし、ここでパウロはその特定のことを言っているのではありません。パウロが説教者について言っているのは、説教者が宣べ伝えなければ、人々はイエスについて知ることができないということです。それは重要なことではないでしょうか。説教者が人々に神について語らなければ、人々は神について知ることができないのです。そして、それはとても重要です。なぜなら、人々が神について知らなければ、何が起こるでしょうか。</w:t>
      </w:r>
    </w:p>
    <w:bookmarkEnd w:id="0"/>
    <w:p w14:paraId="5C097F03" w14:textId="5E23FA64" w:rsidR="00A7291B" w:rsidRDefault="0025169D" w:rsidP="00A7291B">
      <w:pPr>
        <w:pStyle w:val="NormalBlock"/>
      </w:pPr>
      <w:r>
        <w:t>それは別の言い方です。そうですね。それで、説教者は人々に神について語りますが、それは非常に重要です。この箇所でパウロが述べているもう一つのことは、人々、というより説教者は、誰かが彼らを遣わさなければ、説教することができないということです。それは本当に重要です。</w:t>
      </w:r>
    </w:p>
    <w:bookmarkEnd w:id="0"/>
    <w:p w14:paraId="5C097F03" w14:textId="5E23FA64" w:rsidR="00A7291B" w:rsidRDefault="0025169D" w:rsidP="00A7291B">
      <w:pPr>
        <w:pStyle w:val="NormalBlock"/>
      </w:pPr>
      <w:r>
        <w:t>そして、そこにある「遣わす」という言葉は、誰かが説教者たちを助けなければ、説教者たちは自分たちの務めを果たすことができない、という意味です。さて、今朝ここにいる皆さん全員に関わることをお伝えしたいと思います。今日はとても特別なことが起こっており、2週間後にもとても特別なことが起こります。今日、どんな特別なことが起こっているか、誰か知っていますか。考えてみましょう。</w:t>
      </w:r>
    </w:p>
    <w:bookmarkEnd w:id="0"/>
    <w:p w14:paraId="5C097F03" w14:textId="5E23FA64" w:rsidR="00A7291B" w:rsidRDefault="0025169D" w:rsidP="00A7291B">
      <w:pPr>
        <w:pStyle w:val="NormalBlock"/>
      </w:pPr>
      <w:r>
        <w:t>まあまあできた人に来てもらいましょう。前に出て、マイクに向かって話してください。今日はどんな特別なことがありますか？あなたの誕生日ですか？そうです。</w:t>
      </w:r>
    </w:p>
    <w:bookmarkEnd w:id="0"/>
    <w:p w14:paraId="5C097F03" w14:textId="5E23FA64" w:rsidR="00A7291B" w:rsidRDefault="0025169D" w:rsidP="00A7291B">
      <w:pPr>
        <w:pStyle w:val="NormalBlock"/>
      </w:pPr>
      <w:r>
        <w:t>私は8月に誕生日を迎えました。あなたは十分近くありません。わかりました。それでは、今日はどんな特別なことが起こっていますか？わかりました。</w:t>
      </w:r>
    </w:p>
    <w:bookmarkEnd w:id="0"/>
    <w:p w14:paraId="5C097F03" w14:textId="5E23FA64" w:rsidR="00A7291B" w:rsidRDefault="0025169D" w:rsidP="00A7291B">
      <w:pPr>
        <w:pStyle w:val="NormalBlock"/>
      </w:pPr>
      <w:r>
        <w:t>あなたに機会を与えましょう。持ち寄りの食事会です。実を言うと、私は別のことを考えていました。持ち寄りの食事会のために、ここには多くの人が来ています。はい。</w:t>
      </w:r>
    </w:p>
    <w:bookmarkEnd w:id="0"/>
    <w:p w14:paraId="5C097F03" w14:textId="5E23FA64" w:rsidR="00A7291B" w:rsidRDefault="0025169D" w:rsidP="00A7291B">
      <w:pPr>
        <w:pStyle w:val="NormalBlock"/>
      </w:pPr>
      <w:r>
        <w:t>はい。どうぞ。キップ。教会。はい。</w:t>
      </w:r>
    </w:p>
    <w:bookmarkEnd w:id="0"/>
    <w:p w14:paraId="5C097F03" w14:textId="5E23FA64" w:rsidR="00A7291B" w:rsidRDefault="0025169D" w:rsidP="00A7291B">
      <w:pPr>
        <w:pStyle w:val="NormalBlock"/>
      </w:pPr>
      <w:r>
        <w:t>教会は今日も行われています。さて、今日起こっている特別なことの一つは、私がここにいる最後の日曜日だということです。最後の日です。ですから、皆さんに直接さよならを言い、皆さんが驚かないようにしたいと思います。それが特別なことです。</w:t>
      </w:r>
    </w:p>
    <w:bookmarkEnd w:id="0"/>
    <w:p w14:paraId="5C097F03" w14:textId="5E23FA64" w:rsidR="00A7291B" w:rsidRDefault="0025169D" w:rsidP="00A7291B">
      <w:pPr>
        <w:pStyle w:val="NormalBlock"/>
      </w:pPr>
      <w:r>
        <w:t>神について、そしてイエスについて皆さんにお話しする私の時間は終わりです。さて、これからおそらく2週間後に起こる、もう一つの特別なことは何でしょうか。新しい説教者が来ます。そうです。新しい説教者が2週間後に来ます。</w:t>
      </w:r>
    </w:p>
    <w:bookmarkEnd w:id="0"/>
    <w:p w14:paraId="5C097F03" w14:textId="5E23FA64" w:rsidR="00A7291B" w:rsidRDefault="0025169D" w:rsidP="00A7291B">
      <w:pPr>
        <w:pStyle w:val="NormalBlock"/>
      </w:pPr>
      <w:r>
        <w:t>そうですよね？誰か彼の名前を知っていますか？ああ、そうですか。はい、こちらです。</w:t>
      </w:r>
    </w:p>
    <w:bookmarkEnd w:id="0"/>
    <w:p w14:paraId="5C097F03" w14:textId="5E23FA64" w:rsidR="00A7291B" w:rsidRDefault="0025169D" w:rsidP="00A7291B">
      <w:pPr>
        <w:pStyle w:val="NormalBlock"/>
      </w:pPr>
      <w:r>
        <w:t>ランディ・ディル。ああ、ランディ・ディル。ああ、これは難しいですね。皆さん、彼の妻の名前は何ですか？ああ、ああ、それも知っているのですか？</w:t>
      </w:r>
    </w:p>
    <w:bookmarkEnd w:id="0"/>
    <w:p w14:paraId="5C097F03" w14:textId="5E23FA64" w:rsidR="00A7291B" w:rsidRDefault="0025169D" w:rsidP="00A7291B">
      <w:pPr>
        <w:pStyle w:val="NormalBlock"/>
      </w:pPr>
      <w:r>
        <w:t>パム。そうです。彼女の名前はパムです。そうですね？ 2人の子どもたち。</w:t>
      </w:r>
    </w:p>
    <w:bookmarkEnd w:id="0"/>
    <w:p w14:paraId="5C097F03" w14:textId="5E23FA64" w:rsidR="00A7291B" w:rsidRDefault="0025169D" w:rsidP="00A7291B">
      <w:pPr>
        <w:pStyle w:val="NormalBlock"/>
      </w:pPr>
      <w:r>
        <w:t>22人の子どもたち。子どもたちの名前を知っている人はいますか？ ジェニファー。ジェニファー。それを聞いてください。</w:t>
      </w:r>
    </w:p>
    <w:bookmarkEnd w:id="0"/>
    <w:p w14:paraId="5C097F03" w14:textId="5E23FA64" w:rsidR="00A7291B" w:rsidRDefault="0025169D" w:rsidP="00A7291B">
      <w:pPr>
        <w:pStyle w:val="NormalBlock"/>
      </w:pPr>
      <w:r>
        <w:t>ジェニファーとジェイソンですね。そうでしょう？それは今でも、2週間後に起こる特別なことです。新しい説教者が来て、神について、そしてイエスについて話してくれます。ですから、今日の祈りで私たちがしたいことは、祈っている間、そして一日を通して、彼と彼の家族がここに無事に到着し、長く長く滞在できるように祈ることを覚えておくことです。</w:t>
      </w:r>
    </w:p>
    <w:bookmarkEnd w:id="0"/>
    <w:p w14:paraId="5C097F03" w14:textId="5E23FA64" w:rsidR="00A7291B" w:rsidRDefault="0025169D" w:rsidP="00A7291B">
      <w:pPr>
        <w:pStyle w:val="NormalBlock"/>
      </w:pPr>
      <w:r>
        <w:t>私はあまり長く滞在するつもりではなく、ほんのしばらくのつもりでしたが、彼らは長い間滞在することになっています。彼らがここに長い、長い間滞在できるように祈りましょう。そしてもう一つは、パウロが言っているように、あなたが彼を助けるということです。あなたが助けなければ、彼は自分の務めを果たすことができないからです。さて、今朝、私たちのこの小さなレッスンを終えるにあたって、私たちはワイアット・ウィルソンに祈りを導いてくれるようお願いしました。それでは、ワイアット、ここに来て、まっすぐきちんと立ってください。</w:t>
      </w:r>
    </w:p>
    <w:bookmarkEnd w:id="0"/>
    <w:p w14:paraId="5C097F03" w14:textId="5E23FA64" w:rsidR="00A7291B" w:rsidRDefault="0025169D" w:rsidP="00A7291B">
      <w:pPr>
        <w:pStyle w:val="NormalBlock"/>
      </w:pPr>
      <w:r>
        <w:t>子どもたち、今ちょっと注意して聞いていてください。これから神様にお祈りします。そこの子どもたちも、ワイアットが私たちを祈りに導いてくれますから、よく聞いてください。どうぞ、ワイアット。天の父なる神様、どうかマークがここまで安全に来られますように。また、すべての子どもたちが安全でありますように。そして、マイケルも道中安全でありますように。</w:t>
      </w:r>
    </w:p>
    <w:bookmarkEnd w:id="0"/>
    <w:p w14:paraId="5C097F03" w14:textId="5E23FA64" w:rsidR="00A7291B" w:rsidRDefault="0025169D" w:rsidP="00A7291B">
      <w:pPr>
        <w:pStyle w:val="NormalBlock"/>
      </w:pPr>
      <w:r>
        <w:t>そして、あなたがたはとても多くの水を。アーメン。アーメン。さて、子どもたち。ありがとう。</w:t>
      </w:r>
    </w:p>
    <w:bookmarkEnd w:id="0"/>
    <w:p w14:paraId="5C097F03" w14:textId="5E23FA64" w:rsidR="00A7291B" w:rsidRDefault="0025169D" w:rsidP="00A7291B">
      <w:pPr>
        <w:pStyle w:val="NormalBlock"/>
      </w:pPr>
      <w:r>
        <w:t>素晴らしかったです。私たちは歌いました。祈りました。そちらで私の声が聞こえますか。もっと大きな声で。</w:t>
      </w:r>
    </w:p>
    <w:bookmarkEnd w:id="0"/>
    <w:p w14:paraId="5C097F03" w14:textId="5E23FA64" w:rsidR="00A7291B" w:rsidRDefault="0025169D" w:rsidP="00A7291B">
      <w:pPr>
        <w:pStyle w:val="NormalBlock"/>
      </w:pPr>
      <w:r>
        <w:t>もっと近く。もっと近く。私たちは祈りました。私たちは歌いました。考えていたのですが、ほら、聖餐の間に歌うこともあれば、歌わないこともありますし、人によって考え方も違います。</w:t>
      </w:r>
    </w:p>
    <w:bookmarkEnd w:id="0"/>
    <w:p w14:paraId="5C097F03" w14:textId="5E23FA64" w:rsidR="00A7291B" w:rsidRDefault="0025169D" w:rsidP="00A7291B">
      <w:pPr>
        <w:pStyle w:val="NormalBlock"/>
      </w:pPr>
      <w:r>
        <w:t>私の説教はそのことについてではありません。しかし、私はそこに座っていて、こう言いました。「そうですね、私たちには別の選択肢があります。ただ聞くこともできます。ただ聞いて、御言葉に私たちを建て上げていただくこともできます。」そうですね、必ず自分で歌わなければならない、自分で祈らなければならない、ということではありません。</w:t>
      </w:r>
    </w:p>
    <w:bookmarkEnd w:id="0"/>
    <w:p w14:paraId="5C097F03" w14:textId="5E23FA64" w:rsidR="00A7291B" w:rsidRDefault="0025169D" w:rsidP="00A7291B">
      <w:pPr>
        <w:pStyle w:val="NormalBlock"/>
      </w:pPr>
      <w:r>
        <w:t>私たちはただ何となくその中に入り、彼らが何を歌っているのかを聴くことができます。他の人たちに私たちのために歌ってもらうのです。私がしたのはそれです。素晴らしい経験です。私は愚かでなければなりません。</w:t>
      </w:r>
    </w:p>
    <w:bookmarkEnd w:id="0"/>
    <w:p w14:paraId="5C097F03" w14:textId="5E23FA64" w:rsidR="00A7291B" w:rsidRDefault="0025169D" w:rsidP="00A7291B">
      <w:pPr>
        <w:pStyle w:val="NormalBlock"/>
      </w:pPr>
      <w:r>
        <w:t>それを理解するのに15年かかりました。さて、これは久しぶりのことです。前列の方々に圧迫感を与えず、それでも後ろの列まで届くように、できるだけ大きな声で話していますが、私の家族と私が日曜日の朝に一緒に過ごし、ここスティルウォーターで皆さんとそれを分かち合えるのは、本当に久しぶりです。私はここで多くの方々と親しくなりました。これは単なる説教者の紹介の決まり文句ではなく、真実です。そして、ここ数か月間、皆さんに仕える機会を与えられたことを、今も感謝し続けています。私個人にとって素晴らしい機会でしたし、感謝しています。</w:t>
      </w:r>
    </w:p>
    <w:bookmarkEnd w:id="0"/>
    <w:p w14:paraId="5C097F03" w14:textId="5E23FA64" w:rsidR="00A7291B" w:rsidRDefault="0025169D" w:rsidP="00A7291B">
      <w:pPr>
        <w:pStyle w:val="NormalBlock"/>
      </w:pPr>
      <w:r>
        <w:t>レッスンを始める前に、ほとんどの人が集まっている間に、いくつかお伝えしたいことがあります。皆さんは、私をとても歓迎してくださっていると感じさせてくれました。私が必要とされていると感じさせてくれました。そこには違いがあります。そこには違いがあります。</w:t>
      </w:r>
    </w:p>
    <w:bookmarkEnd w:id="0"/>
    <w:p w14:paraId="5C097F03" w14:textId="5E23FA64" w:rsidR="00A7291B" w:rsidRDefault="0025169D" w:rsidP="00A7291B">
      <w:pPr>
        <w:pStyle w:val="NormalBlock"/>
      </w:pPr>
      <w:r>
        <w:t>あなたは私を必要としてくれていると感じさせてくださり、私に大きな励みを与えてくださいました。親切な一言一言に感謝します。あなたが口にしてくださった受け入れの言葉一つ一つに感謝します。私に対して示してくださった寛大な行い一つ一つに感謝します。感謝しています。</w:t>
      </w:r>
    </w:p>
    <w:bookmarkEnd w:id="0"/>
    <w:p w14:paraId="5C097F03" w14:textId="5E23FA64" w:rsidR="00A7291B" w:rsidRDefault="0025169D" w:rsidP="00A7291B">
      <w:pPr>
        <w:pStyle w:val="NormalBlock"/>
      </w:pPr>
      <w:r>
        <w:t>アン・ブラムリーに感謝します。皆さん一人ひとりのお名前を挙げることはできませんが、オフィスで助けてくれたアン・ブラムリーに感謝したいと思います。私が彼女に頼んだことはすべて、いつも熱心に、いつもよく、いつも期限どおりに行われました。それをプロフェッショナルであるというのだと思います。ありがとう、アン。</w:t>
      </w:r>
    </w:p>
    <w:bookmarkEnd w:id="0"/>
    <w:p w14:paraId="5C097F03" w14:textId="5E23FA64" w:rsidR="00A7291B" w:rsidRDefault="0025169D" w:rsidP="00A7291B">
      <w:pPr>
        <w:pStyle w:val="NormalBlock"/>
      </w:pPr>
      <w:r>
        <w:t>あなたがどこにいるのか、私には見えませんが、助けてくださり、励ましてくださってありがとうございます。ウッディに感謝します。マイクにも、その励ましに感謝します。私たちが一緒に礼拝を計画するたびに、それはいつも私にとって信仰を養う経験です。サンディ、いつも良いことをしようと熱心でいてくださり、あなたの大きな熱意に感謝します。</w:t>
      </w:r>
    </w:p>
    <w:bookmarkEnd w:id="0"/>
    <w:p w14:paraId="5C097F03" w14:textId="5E23FA64" w:rsidR="00A7291B" w:rsidRDefault="0025169D" w:rsidP="00A7291B">
      <w:pPr>
        <w:pStyle w:val="NormalBlock"/>
      </w:pPr>
      <w:r>
        <w:t>長老の皆さん、まず何よりも、皆さんの愛に感謝します。私はそれを感じ取ることができました。実感することができました。皆さんの愛に感謝します。励ましてくださったことに感謝します。</w:t>
      </w:r>
    </w:p>
    <w:bookmarkEnd w:id="0"/>
    <w:p w14:paraId="5C097F03" w14:textId="5E23FA64" w:rsidR="00A7291B" w:rsidRDefault="0025169D" w:rsidP="00A7291B">
      <w:pPr>
        <w:pStyle w:val="NormalBlock"/>
      </w:pPr>
      <w:r>
        <w:t>何よりも、皆さんの模範に感謝します。皆さん一人ひとりと皆さんの妻たちのうちに、イエス・キリストの全体像を形づくる諸々の特質と、指導者であるとはどういうことかについて、これからの私の基準となる真の愛の精神を見いだしました。これは、空疎な言葉として言っているのではありません。ただ、「長老の皆さん、ありがとうございました。皆さんはとても親切でした」と言うこともできます。</w:t>
      </w:r>
    </w:p>
    <w:bookmarkEnd w:id="0"/>
    <w:p w14:paraId="5C097F03" w14:textId="5E23FA64" w:rsidR="00A7291B" w:rsidRDefault="0025169D" w:rsidP="00A7291B">
      <w:pPr>
        <w:pStyle w:val="NormalBlock"/>
      </w:pPr>
      <w:r>
        <w:t>しかし、これは私の心の底から言っていることです。あなたは、リーダーシップがどうあるべきかについて、私に新しいビジョンを与えてくださいました。私はそれを心に携えて帰り、あなたが教えてくださったことを実践します。言葉で教えてくださらなくても、あなたのすべての行動、あなたの純粋さを通して、私は実に多くのことを教えていただきました。感銘を受けています。賛美を導き、礼拝の準備やマイクなどのために一生懸命働いてくださったすべての兄弟たちに感謝します。そして、ええと、この台を一緒に持って行ってもよいでしょうか。</w:t>
      </w:r>
    </w:p>
    <w:bookmarkEnd w:id="0"/>
    <w:p w14:paraId="5C097F03" w14:textId="5E23FA64" w:rsidR="00A7291B" w:rsidRDefault="0025169D" w:rsidP="00A7291B">
      <w:pPr>
        <w:pStyle w:val="NormalBlock"/>
      </w:pPr>
      <w:r>
        <w:t>この4か月間、これはどこにあったのでしょうか。私はこのスタンドが大好きです。これは素晴らしいです。そうした小さなことすべてに感謝します。ご存じのとおり、マイクは機能します。</w:t>
      </w:r>
    </w:p>
    <w:bookmarkEnd w:id="0"/>
    <w:p w14:paraId="5C097F03" w14:textId="5E23FA64" w:rsidR="00A7291B" w:rsidRDefault="0025169D" w:rsidP="00A7291B">
      <w:pPr>
        <w:pStyle w:val="NormalBlock"/>
      </w:pPr>
      <w:r>
        <w:t>誰かがあなたにマイクを渡します。誰かがあなたに一枚の用紙を渡します。すべて準備が整っています。すぐに始められます。そして、週の間、人々が一生懸命働いていることを私は知っています。</w:t>
      </w:r>
    </w:p>
    <w:bookmarkEnd w:id="0"/>
    <w:p w14:paraId="5C097F03" w14:textId="5E23FA64" w:rsidR="00A7291B" w:rsidRDefault="0025169D" w:rsidP="00A7291B">
      <w:pPr>
        <w:pStyle w:val="NormalBlock"/>
      </w:pPr>
      <w:r>
        <w:t>執事の皆さん、あなたがたがそうあるべきように仕え、務めを果たしてくださったことに感謝します。特に、それが私に関わることであるときには、なおさらです。そしてもちろん、毎週毎週、いつも私を励ましてくれた子どもたちにも、特にあの子ども向けのレッスンの間、そして礼拝の間もいつもとても行儀よく、敬意を示してくれたことに、特別に感謝したいと思います。子どもたち、少なくとも個人的に私に与えてくれたもの、そしてそのようにして協力してくれたことを、ありがとう。感謝しています。こうして、私たちの特別な関係、そして私たちの関係のこの部分も終わりを迎えます。</w:t>
      </w:r>
    </w:p>
    <w:bookmarkEnd w:id="0"/>
    <w:p w14:paraId="5C097F03" w14:textId="5E23FA64" w:rsidR="00A7291B" w:rsidRDefault="0025169D" w:rsidP="00A7291B">
      <w:pPr>
        <w:pStyle w:val="NormalBlock"/>
      </w:pPr>
      <w:r>
        <w:t>そして、バプテスマのヨハネが別の文脈で言ったように、もちろん、私が減少して、新しい人が増し加わることができなければなりません。それは良いことであり、正しいことであり、そうあるべきことであり、私たちがそのように計画したことであり、計画どおりに進んでおり、そのことのために神をほめたたえます。新しい説教者が到着すると、いつも大きな熱意が生まれますが、ここでも同じです。ランディとその家族がここに来ることに対して大きな熱意があり、皆が教会の成長を見たいと願い、皆が教会がより活気に満ちたものになることを願っています。そして、これは良いことです。これは良いことなのです。</w:t>
      </w:r>
    </w:p>
    <w:bookmarkEnd w:id="0"/>
    <w:p w14:paraId="5C097F03" w14:textId="5E23FA64" w:rsidR="00A7291B" w:rsidRDefault="0025169D" w:rsidP="00A7291B">
      <w:pPr>
        <w:pStyle w:val="NormalBlock"/>
      </w:pPr>
      <w:r>
        <w:t>そして、この点について皆さんの多くと話してきましたが、皆さんが高い期待を抱いていることに気づきました。ですから今朝、私は新しい人に道を譲るために去るにあたり、説教者に何を期待すべきかについて、いくつかの考えを皆さんと分かち合いたいと思います。ランディに何を期待するかだけでなく、説教者一般に何を期待すべきかということです。そして、説教者に何を期待すべきでないかについてもです。まず、期待すべきでないことから始めましょう。この人に何を期待すべきでないか、ということです。</w:t>
      </w:r>
    </w:p>
    <w:bookmarkEnd w:id="0"/>
    <w:p w14:paraId="5C097F03" w14:textId="5E23FA64" w:rsidR="00A7291B" w:rsidRDefault="0025169D" w:rsidP="00A7291B">
      <w:pPr>
        <w:pStyle w:val="NormalBlock"/>
      </w:pPr>
      <w:r>
        <w:t>完全を期待すべきではありません。完全を期待しないでください。これは、罪や怠惰の言い訳や隠れみのとして言っているのではありません。ご存じのように、説教者もほかの人々と同じように、いや、時にはそれ以上に、一生懸命努力しなければなりません。しかし、あなたが説教者を完全な人間だと思っているわけではないことは、私にも分かっています。</w:t>
      </w:r>
    </w:p>
    <w:bookmarkEnd w:id="0"/>
    <w:p w14:paraId="5C097F03" w14:textId="5E23FA64" w:rsidR="00A7291B" w:rsidRDefault="0025169D" w:rsidP="00A7291B">
      <w:pPr>
        <w:pStyle w:val="NormalBlock"/>
      </w:pPr>
      <w:r>
        <w:t>しかしどういうわけか、人々は自分たちの説教者に欠点や人格上の問題があるのを見ると、非常に失望するようです。弱さ、そして時には失敗を見ると、非常に失望します。そしておそらく、その人の人生に特定の罪との明らかな葛藤があることに気づくのでしょう。あるいは、その人が妻や子どもたちとの関係で苦闘しているのかもしれません。ご存じのように、説教者とその妻たちが完全な子どもを育てたいと思うだけでも、十分に大変なことです。</w:t>
      </w:r>
    </w:p>
    <w:bookmarkEnd w:id="0"/>
    <w:p w14:paraId="5C097F03" w14:textId="5E23FA64" w:rsidR="00A7291B" w:rsidRDefault="0025169D" w:rsidP="00A7291B">
      <w:pPr>
        <w:pStyle w:val="NormalBlock"/>
      </w:pPr>
      <w:r>
        <w:t>私の息子、パウロに聞いてください。彼は完璧です。説教者とその妻たちが完璧な子どもを育てることを期待されるだけでも十分に大変なのに、会衆まで彼らが成功することを期待するのは、なおさらです。コリント人への手紙Ⅰ15章9節と10節で、パウロはこう言いました。「私は使徒の働きたちの中で最も小さい者であり、神の教会を迫害したので、使徒の働きと呼ばれるにふさわしくありません。しかし、神の恵みによって、私は今の私になりました。」同じように、今朝、私はこう言うことができます。それは教育ではありません。</w:t>
      </w:r>
    </w:p>
    <w:bookmarkEnd w:id="0"/>
    <w:p w14:paraId="5C097F03" w14:textId="5E23FA64" w:rsidR="00A7291B" w:rsidRDefault="0025169D" w:rsidP="00A7291B">
      <w:pPr>
        <w:pStyle w:val="NormalBlock"/>
      </w:pPr>
      <w:r>
        <w:t>才能ではありません。ランディをここに来させるのは、完全さを主張することでもありません。それは、彼を愛し、不完全さの呪いから救い、神の奉仕に役立つ者とされた神の恵みです。来ようとしているその人は、恵みによって神の目には完全ですが、あなたがたの一時的な視力を通して見るなら、神の愛による未完成の作品を見ることになるでしょう。誰かが説教するようになるのは、ほかの誰よりも完全であることによるのではありません。</w:t>
      </w:r>
    </w:p>
    <w:bookmarkEnd w:id="0"/>
    <w:p w14:paraId="5C097F03" w14:textId="5E23FA64" w:rsidR="00A7291B" w:rsidRDefault="0025169D" w:rsidP="00A7291B">
      <w:pPr>
        <w:pStyle w:val="NormalBlock"/>
      </w:pPr>
      <w:r>
        <w:t>あなたがこの特別な務めにおいて支えられているのは、単に能力によるのではありません。この奉仕においてあなたを支えているのは、神の恵みです。説教する務めはあまりにも偉大です。そのメッセージはあまりにもすばらしいものです。責任は、単なる人間の力や単なる人間の知恵には重すぎます。</w:t>
      </w:r>
    </w:p>
    <w:bookmarkEnd w:id="0"/>
    <w:p w14:paraId="5C097F03" w14:textId="5E23FA64" w:rsidR="00A7291B" w:rsidRDefault="0025169D" w:rsidP="00A7291B">
      <w:pPr>
        <w:pStyle w:val="NormalBlock"/>
      </w:pPr>
      <w:r>
        <w:t>ですから、どうか彼に完全さを期待しないでください。むしろパウロのように、彼に対する神の恵みが無駄にならないような仕方で、彼がその務めに励むことを期待してください。おそらく、彼に期待すべきでないもう一つのことは、教会の成長です。教会の成長です。新しい説教者に教会の成長を期待しないでください。</w:t>
      </w:r>
    </w:p>
    <w:bookmarkEnd w:id="0"/>
    <w:p w14:paraId="5C097F03" w14:textId="5E23FA64" w:rsidR="00A7291B" w:rsidRDefault="0025169D" w:rsidP="00A7291B">
      <w:pPr>
        <w:pStyle w:val="NormalBlock"/>
      </w:pPr>
      <w:r>
        <w:t>ご存じのように、教会を成長させるためにすべきことは、新しい説教者を雇うこと、あるいは新しい棟を建てること、または新しいプログラムを始めることだと考える人が大勢います。しかし、教会の成長は人によって生み出されるものではありません。教会の成長は、単なる人間の努力によって生み出されるものでもありません。教会の成長は神によるものです。パウロがコリント人への手紙Ⅰ第3章6節で言ったように、「私が植え、アポロが水を注ぎました。しかし、神が成長させてくださいました。」</w:t>
      </w:r>
    </w:p>
    <w:bookmarkEnd w:id="0"/>
    <w:p w14:paraId="5C097F03" w14:textId="5E23FA64" w:rsidR="00A7291B" w:rsidRDefault="0025169D" w:rsidP="00A7291B">
      <w:pPr>
        <w:pStyle w:val="NormalBlock"/>
      </w:pPr>
      <w:r>
        <w:t>ご存じのように、説教者は説教することができ、説教者は勧めることができ、説教者は戒めることができます。しかし、教会が成長するのは、一人ひとりが神のみこころに従う責任を引き受けるときです。それによって教会は成長するのです。使徒の働き2章38節で、ペテロは「悔い改めて、バプテスマを受けなさい」と説教しました。しかし、成長がもたらされたのは、3:000人の一人ひとりが応答することを決意したからです。神がそのメッセージを説教するために、誰を用いることもおできになったということをご存じですか。</w:t>
      </w:r>
    </w:p>
    <w:bookmarkEnd w:id="0"/>
    <w:p w14:paraId="5C097F03" w14:textId="5E23FA64" w:rsidR="00A7291B" w:rsidRDefault="0025169D" w:rsidP="00A7291B">
      <w:pPr>
        <w:pStyle w:val="NormalBlock"/>
      </w:pPr>
      <w:r>
        <w:t>ペテロが言ったのと同じことは、誰でも言えたでしょう。成長が起こったのは、使者のためではなく、人々がそのメッセージに応答したからです。そして、聖書のどこにも、ペテロが力強い話し手だったとは書かれていません。実際のところ、彼はごく普通の人だったと書かれています。また、聖書の言語を研究する人々は、彼の文章と伝達はかなり単純なものだったと教えています。</w:t>
      </w:r>
    </w:p>
    <w:bookmarkEnd w:id="0"/>
    <w:p w14:paraId="5C097F03" w14:textId="5E23FA64" w:rsidR="00A7291B" w:rsidRDefault="0025169D" w:rsidP="00A7291B">
      <w:pPr>
        <w:pStyle w:val="NormalBlock"/>
      </w:pPr>
      <w:r>
        <w:t>福音は、信じるすべての人にとって、救いに至らせる神の力である、とパウロは言っています。ローマ人への手紙第1章16節です。ですから、無関心や怠惰、罪深さ、世俗性、あるいは反抗的な精神を治すものは、新しい説教者ではありません。その治療法が何であるかをお話ししましょう。兄弟姉妹の皆さん、それらのものに対する治療法は悔い改めです。</w:t>
      </w:r>
    </w:p>
    <w:bookmarkEnd w:id="0"/>
    <w:p w14:paraId="5C097F03" w14:textId="5E23FA64" w:rsidR="00A7291B" w:rsidRDefault="0025169D" w:rsidP="00A7291B">
      <w:pPr>
        <w:pStyle w:val="NormalBlock"/>
      </w:pPr>
      <w:r>
        <w:t>ですから、この教会の成長は、誰が説教しているかにかかわらず、あなたが神の御言葉にどのように応答するかにかかっています。教会の成長は、あなた自身と、御言葉があなたの心の中でどのように働くかにかかっています。よろしいですか。彼に何を期待すべきでしょうか。彼に期待すべきことがあります。</w:t>
      </w:r>
    </w:p>
    <w:bookmarkEnd w:id="0"/>
    <w:p w14:paraId="5C097F03" w14:textId="5E23FA64" w:rsidR="00A7291B" w:rsidRDefault="0025169D" w:rsidP="00A7291B">
      <w:pPr>
        <w:pStyle w:val="NormalBlock"/>
      </w:pPr>
      <w:r>
        <w:t>まったくそのとおりです。そして、Randy本人に対して公平に言うなら、彼が伝道者の働きをすることを期待すべきだと言ってよいと思います。それを期待してください。期待してよいのです。そして簡潔に言えば、伝道者の働きとは、履歴書に従ったものでも、職務記述書に従ったものでも、兄弟たちの間で起きていることに従ったものでも、都合のよいことでも、誰かがしていることでもありません。だから、これはここに置いておきましょう、つまり、これは祭司に任せておきましょう。</w:t>
      </w:r>
    </w:p>
    <w:bookmarkEnd w:id="0"/>
    <w:p w14:paraId="5C097F03" w14:textId="5E23FA64" w:rsidR="00A7291B" w:rsidRDefault="0025169D" w:rsidP="00A7291B">
      <w:pPr>
        <w:pStyle w:val="NormalBlock"/>
      </w:pPr>
      <w:r>
        <w:t>新約聖書によれば、伝道者の働きとは、福音を宣べ伝えることです。使徒の働き第8章では、ピリポは失われた人に福音を伝えています。教会の生死は、この活動に正比例します。成長したいですか。失われた人々に宣べ伝えなさい。縮小したいですか。</w:t>
      </w:r>
    </w:p>
    <w:bookmarkEnd w:id="0"/>
    <w:p w14:paraId="5C097F03" w14:textId="5E23FA64" w:rsidR="00A7291B" w:rsidRDefault="0025169D" w:rsidP="00A7291B">
      <w:pPr>
        <w:pStyle w:val="NormalBlock"/>
      </w:pPr>
      <w:r>
        <w:t>失われた人々に説教するのをやめなさい。とても単純なことです。そのことを理解するのに博士号は必要ありません。失われた人々が、神が彼らの罪と彼らの失われた状態をどのように扱われたかを聞くと、彼らは神のもとに来て、教会は成長します。とても単純なことなのに、私たちはこの単純な事実からいとも簡単に離れてしまいます。</w:t>
      </w:r>
    </w:p>
    <w:bookmarkEnd w:id="0"/>
    <w:p w14:paraId="5C097F03" w14:textId="5E23FA64" w:rsidR="00A7291B" w:rsidRDefault="0025169D" w:rsidP="00A7291B">
      <w:pPr>
        <w:pStyle w:val="NormalBlock"/>
      </w:pPr>
      <w:r>
        <w:t>私たちは結局、手段を目的にしてしまいます。私が言っていることが分かりますか。私たちは、失われた人々に宣べ伝えに行かなければならないという事実について聞くために集まることを、結局、私たちの存在の目的にしてしまいます。実際に出て行って、私たちの地域の失われた人々に宣べ伝えるのではなくです。信じてください。Stillwaterには、今もなお失われた人々がいます。</w:t>
      </w:r>
    </w:p>
    <w:bookmarkEnd w:id="0"/>
    <w:p w14:paraId="5C097F03" w14:textId="5E23FA64" w:rsidR="00A7291B" w:rsidRDefault="0025169D" w:rsidP="00A7291B">
      <w:pPr>
        <w:pStyle w:val="NormalBlock"/>
      </w:pPr>
      <w:r>
        <w:t>Stillwaterには、今もなお失われた人々がいて、教会堂もたくさんあります。その外観に、そうですね、ある種の自己満足へとあなたを誘い込ませないでください。あそこにいるのだから、私たちと同じようには考えていないけれど、十分近くにいる、と考えてはいけません。十分近くにいるわけではありません。</w:t>
      </w:r>
    </w:p>
    <w:bookmarkEnd w:id="0"/>
    <w:p w14:paraId="5C097F03" w14:textId="5E23FA64" w:rsidR="00A7291B" w:rsidRDefault="0025169D" w:rsidP="00A7291B">
      <w:pPr>
        <w:pStyle w:val="NormalBlock"/>
      </w:pPr>
      <w:r>
        <w:t>何週間も前にそのことを話したのを覚えていますか。十分近いというだけでは不十分です。十分近いというだけでは不十分です。キリストを信じ、罪を悔い改め、イエスの名によって浸礼を受けていなければ、あなたは救われていません。あなたがそれをどれほど大きく建てているか、また地域社会でどれほど多くのことを行っているかは問題ではありません。</w:t>
      </w:r>
    </w:p>
    <w:bookmarkEnd w:id="0"/>
    <w:p w14:paraId="5C097F03" w14:textId="5E23FA64" w:rsidR="00A7291B" w:rsidRDefault="0025169D" w:rsidP="00A7291B">
      <w:pPr>
        <w:pStyle w:val="NormalBlock"/>
      </w:pPr>
      <w:r>
        <w:t>彼が行うもう一つのこと、いや、彼が失われた人々に向けて説教するときに行っていることは、説教壇からであれ、メディアを通してであれ、その他の手段によってであれ、あなたが彼に与えるどのような立場からでも、それを行うということです。伝道者の務めは、失われた人々に福音を届けるという務めを果たすために、教会を動員しようとすることです。あなたは彼にそれを期待できます。彼が教会を設立し、組織することを期待できます。それも彼の務めの一部ではないでしょうか。</w:t>
      </w:r>
    </w:p>
    <w:bookmarkEnd w:id="0"/>
    <w:p w14:paraId="5C097F03" w14:textId="5E23FA64" w:rsidR="00A7291B" w:rsidRDefault="0025169D" w:rsidP="00A7291B">
      <w:pPr>
        <w:pStyle w:val="NormalBlock"/>
      </w:pPr>
      <w:r>
        <w:t>テトスへの手紙第1章、失礼、5節で、パウロは若い、そう、伝道者に語りかけ、彼にこう言っています。「このために、私はあなたをクレタに残しました。それは、残っている事柄を整え、私があなたに指示したとおり、町ごとに長老たちを任命するためです。」さて、「整える」という言葉は、第一に、テトスが欠陥のある部分を改めるべきであったことを示唆しています。その教会には、なお修正する必要のある事柄がいくつかあり、パウロはその特定の働きを行わせるために、彼をそこに残しました。第二に、それは、そこにある教会が新約聖書に従って機能するよう、すべての構成要素を組み合わせるという、完全な務めの考えを示唆しています。ここにあるのは、テトスが仕上げるために遣わされた模範的な教会です。</w:t>
      </w:r>
    </w:p>
    <w:bookmarkEnd w:id="0"/>
    <w:p w14:paraId="5C097F03" w14:textId="5E23FA64" w:rsidR="00A7291B" w:rsidRDefault="0025169D" w:rsidP="00A7291B">
      <w:pPr>
        <w:pStyle w:val="NormalBlock"/>
      </w:pPr>
      <w:r>
        <w:t>まだ完成していませんでした。すべての部品はそろっていました。つまり、主要な部分は組み立てられていましたが、まだ取り付けなければならない部品がたくさんありました。そしてパウロはテトスに言います。「模型を組み立て終えなさい。」それは伝道者の務めの一部です。</w:t>
      </w:r>
    </w:p>
    <w:bookmarkEnd w:id="0"/>
    <w:p w14:paraId="5C097F03" w14:textId="5E23FA64" w:rsidR="00A7291B" w:rsidRDefault="0025169D" w:rsidP="00A7291B">
      <w:pPr>
        <w:pStyle w:val="NormalBlock"/>
      </w:pPr>
      <w:r>
        <w:t>ここでの課題は、静かな水の中にあるこの体のすべての部分が、より一体となって共に働く方法を見いだすことです。これは教会でしょうか。はい。長老がいますか。はい。</w:t>
      </w:r>
    </w:p>
    <w:bookmarkEnd w:id="0"/>
    <w:p w14:paraId="5C097F03" w14:textId="5E23FA64" w:rsidR="00A7291B" w:rsidRDefault="0025169D" w:rsidP="00A7291B">
      <w:pPr>
        <w:pStyle w:val="NormalBlock"/>
      </w:pPr>
      <w:r>
        <w:t>執事？ はい。説教者？ はい。しかし、このモデルにはまだ箱の中にある部分があります。</w:t>
      </w:r>
    </w:p>
    <w:bookmarkEnd w:id="0"/>
    <w:p w14:paraId="5C097F03" w14:textId="5E23FA64" w:rsidR="00A7291B" w:rsidRDefault="0025169D" w:rsidP="00A7291B">
      <w:pPr>
        <w:pStyle w:val="NormalBlock"/>
      </w:pPr>
      <w:r>
        <w:t>そして、説教者の務めは、すべての部分が取り付けられ、すべての部分が互いに正しく連携して働くようにすることです。ですから、スイッチを入れると、すべてが作動します。それが伝道者の務めです。伝道者には、壊れた部分を修理し、残りの部分をからだに取り付けることを期待してください。それゆえ伝道者は、教師や執事や長老、そしてすべての聖徒たちとともに、からだのあらゆる部分と働きます。それは、パウロがエペソ人への手紙4章16節で言っているように、からだが愛のうちに自らを建て上げるためです。</w:t>
      </w:r>
    </w:p>
    <w:bookmarkEnd w:id="0"/>
    <w:p w14:paraId="5C097F03" w14:textId="5E23FA64" w:rsidR="00A7291B" w:rsidRDefault="0025169D" w:rsidP="00A7291B">
      <w:pPr>
        <w:pStyle w:val="NormalBlock"/>
      </w:pPr>
      <w:r>
        <w:t>そして、伝道者のもう一つの働きは、教会にみことばを仕えることです。テモテへの手紙Ⅱ4章2節で、パウロはテモテにこう言っています。「みことばを宣べ伝えなさい。時が良くても悪くても励みなさい。忍耐の限りを尽くし、教えながら、責め、戒め、また勧めなさい。」これが伝道者の働きです。失われた人々は救われるために、神のみことばを聞く必要があります。そして教会は、この務めを果たすために組織される必要があります。</w:t>
      </w:r>
    </w:p>
    <w:bookmarkEnd w:id="0"/>
    <w:p w14:paraId="5C097F03" w14:textId="5E23FA64" w:rsidR="00A7291B" w:rsidRDefault="0025169D" w:rsidP="00A7291B">
      <w:pPr>
        <w:pStyle w:val="NormalBlock"/>
      </w:pPr>
      <w:r>
        <w:t>しかし、教会、すなわち救われた者たちも、救われた状態にとどまるために神の御言葉を聞く必要があります。ご存じのように、彼らは正面玄関から入って来ますが、裏口から出て行かないように、何かが起こらなければなりません。それが伝道者の働きです。どうか、どうか、あなたの信念の一つが、説教者によって聖書に沿って正されても、腹を立てないでください。それは「戒め」と呼ばれるものです。</w:t>
      </w:r>
    </w:p>
    <w:bookmarkEnd w:id="0"/>
    <w:p w14:paraId="5C097F03" w14:textId="5E23FA64" w:rsidR="00A7291B" w:rsidRDefault="0025169D" w:rsidP="00A7291B">
      <w:pPr>
        <w:pStyle w:val="NormalBlock"/>
      </w:pPr>
      <w:r>
        <w:t>主があなたの罪や悪い態度を扱われるとき、怒らないでください。それは叱責と呼ばれます。主が、もっとよく行うように、あるいは誰かを赦すように、またはやめないように励ましてくださるとき、頑なにならないでください。それは勧めと呼ばれます。お分かりのように、それが主の働きです。</w:t>
      </w:r>
    </w:p>
    <w:bookmarkEnd w:id="0"/>
    <w:p w14:paraId="5C097F03" w14:textId="5E23FA64" w:rsidR="00A7291B" w:rsidRDefault="0025169D" w:rsidP="00A7291B">
      <w:pPr>
        <w:pStyle w:val="NormalBlock"/>
      </w:pPr>
      <w:r>
        <w:t>だから、あなたは彼をここに連れて来たのです。だから、あなたは彼に報酬を支払っているのです。それが、あなたの益のために神が彼にしてほしいと望んでおられることです。ですから、これらのことについて彼に反対してはいけません。彼があなたは間違っていると言い、実際にあなたが間違っているとしても、腹を立ててはいけません。</w:t>
      </w:r>
    </w:p>
    <w:bookmarkEnd w:id="0"/>
    <w:p w14:paraId="5C097F03" w14:textId="5E23FA64" w:rsidR="00A7291B" w:rsidRDefault="0025169D" w:rsidP="00A7291B">
      <w:pPr>
        <w:pStyle w:val="NormalBlock"/>
      </w:pPr>
      <w:r>
        <w:t>悔い改めなさい。あなたは、あなたの説教者が伝道者の働きをし、失われた人々に福音を宣べ伝え、教会を組織し、聖徒たちにみことばを仕えることを期待してよいのです。彼にそれを期待しなさい。それが彼の務めだからです。それをするために、あなたは彼に報酬を支払っているのです。</w:t>
      </w:r>
    </w:p>
    <w:bookmarkEnd w:id="0"/>
    <w:p w14:paraId="5C097F03" w14:textId="5E23FA64" w:rsidR="00A7291B" w:rsidRDefault="0025169D" w:rsidP="00A7291B">
      <w:pPr>
        <w:pStyle w:val="NormalBlock"/>
      </w:pPr>
      <w:r>
        <w:t>さて、ここで終えてもよいでしょうし、そうすれば、かなりよいレッスンになると思います。しかし、もう一つ述べるべき点があると思います。彼について、あなたが期待すべきでないことがいくつかあり、期待すべきこともいくつかあります。しかし、彼があなたに期待することもいくつかあるのです。そして、彼があなたに期待することについてお話ししたいと思います。</w:t>
      </w:r>
    </w:p>
    <w:bookmarkEnd w:id="0"/>
    <w:p w14:paraId="5C097F03" w14:textId="5E23FA64" w:rsidR="00A7291B" w:rsidRDefault="0025169D" w:rsidP="00A7291B">
      <w:pPr>
        <w:pStyle w:val="NormalBlock"/>
      </w:pPr>
      <w:r>
        <w:t>彼はあなたが御言葉に従うことを期待します。彼はあなたにそれを期待するのです。説教され、教えられていることが神の御言葉に従って正確であり、あなたがイエス・キリストの弟子であると主張するなら、あなたの応答は、彼の説教のスタイルや、彼がどれほど上手だったかについての単なるコメントではありません。まあ、彼はこの人のようです。ほら、説教はフィギュアスケートではありません。</w:t>
      </w:r>
    </w:p>
    <w:bookmarkEnd w:id="0"/>
    <w:p w14:paraId="5C097F03" w14:textId="5E23FA64" w:rsidR="00A7291B" w:rsidRDefault="0025169D" w:rsidP="00A7291B">
      <w:pPr>
        <w:pStyle w:val="NormalBlock"/>
      </w:pPr>
      <w:r>
        <w:t>それは、ほら、彼が説教をして、あなたが、ほら、8、7a半を掲げるということではありません。それは説教ではありません。説教とはそういうものではありません。説教に対するあなたの本当の応答です。そして、誤解しないでください、それはいつでも、誰かが「あなたのメッセージを楽しみました」とか、「それは私を励ましてくれました」とか、「何かを学びました」と言ってくれるとき、説教者にとって励みになります。ほら、それはいつでも励みになります。</w:t>
      </w:r>
    </w:p>
    <w:bookmarkEnd w:id="0"/>
    <w:p w14:paraId="5C097F03" w14:textId="5E23FA64" w:rsidR="00A7291B" w:rsidRDefault="0025169D" w:rsidP="00A7291B">
      <w:pPr>
        <w:pStyle w:val="NormalBlock"/>
      </w:pPr>
      <w:r>
        <w:t>それはとても自分を空しくさせる経験です。試してみてください。ここに立って40分間話すと、終わったときにはある意味で空っぽになります。ですから、その後で抱きしめられ、愛されることは、再び自分の霊を満たしてくれるようなものです。しかし、それがすべての目的ではありません。</w:t>
      </w:r>
    </w:p>
    <w:bookmarkEnd w:id="0"/>
    <w:p w14:paraId="5C097F03" w14:textId="5E23FA64" w:rsidR="00A7291B" w:rsidRDefault="0025169D" w:rsidP="00A7291B">
      <w:pPr>
        <w:pStyle w:val="NormalBlock"/>
      </w:pPr>
      <w:r>
        <w:t>説教の目的は、神が説教者を通してあなたに語られたので、あなたが従うことです。神は説教者を通してあなたに語られました。従うことにおいて、誰も例外ではありません。神の御言葉に従うのに、若すぎることも、年を取りすぎていることもありません。そして、知っていますか。</w:t>
      </w:r>
    </w:p>
    <w:bookmarkEnd w:id="0"/>
    <w:p w14:paraId="5C097F03" w14:textId="5E23FA64" w:rsidR="00A7291B" w:rsidRDefault="0025169D" w:rsidP="00A7291B">
      <w:pPr>
        <w:pStyle w:val="NormalBlock"/>
      </w:pPr>
      <w:r>
        <w:t>この点では、通常、若いクリスチャンよりも年長のクリスチャンのほうが多くの問題を抱えています。神が常に期待しておられるのは従順です。そして、従順は常に神が要求してこられたものです。神は、王たちにも奴隷たちにも、教師たちにも生徒たちにも、非常に年老いた人々にも、始めたばかりの人々にも、創世記から黙示録に至るまで、それを要求してこられました。あなたは、神に従うことを超えた存在では決してありません。</w:t>
      </w:r>
    </w:p>
    <w:bookmarkEnd w:id="0"/>
    <w:p w14:paraId="5C097F03" w14:textId="5E23FA64" w:rsidR="00A7291B" w:rsidRDefault="0025169D" w:rsidP="00A7291B">
      <w:pPr>
        <w:pStyle w:val="NormalBlock"/>
      </w:pPr>
      <w:r>
        <w:t>そんなに上手になることは決してありません。そして、知っていますか。神は、ご自分の民すべてが、いつでもご自分の御言葉をすべて守ることを期待しておられます。OSUやゼネラル・エレクトリックを退職することはあるかもしれませんが、神に従うことを退職することは決してありません。御言葉にある、定期的に教会へ行くといった、最も簡単で基本的なことからです。</w:t>
      </w:r>
    </w:p>
    <w:bookmarkEnd w:id="0"/>
    <w:p w14:paraId="5C097F03" w14:textId="5E23FA64" w:rsidR="00A7291B" w:rsidRDefault="0025169D" w:rsidP="00A7291B">
      <w:pPr>
        <w:pStyle w:val="NormalBlock"/>
      </w:pPr>
      <w:r>
        <w:t>ヘブライ人への手紙10章25節をご存じでしょう。定期的に教会へ行くという最も簡単で基本的な教えから、ローマ人への手紙12章1節と2節にある、自分の体を生きた供え物としてささげるという最も崇高で包括的な考えに至るまで、神はあなたが従うことを期待しておられます。最も簡単な命令から最も包括的な命令に至るまで、神はあなたが従うことを期待しておられます。この人は、あなたが知っている神の御心に喜んで従うことを期待するでしょう。そして、従っていないときには、戒められる用意ができていなければなりません。</w:t>
      </w:r>
    </w:p>
    <w:bookmarkEnd w:id="0"/>
    <w:p w14:paraId="5C097F03" w14:textId="5E23FA64" w:rsidR="00A7291B" w:rsidRDefault="0025169D" w:rsidP="00A7291B">
      <w:pPr>
        <w:pStyle w:val="NormalBlock"/>
      </w:pPr>
      <w:r>
        <w:t>そうでなければ、なぜここに来るのですか。なぜ来るべきなのでしょうか。ここで何をしているのですか。あなたが不従順であれば、神を欺くことはできません。そして、兄弟たちはたいてい、誰が偽善者なのかを知っています。私たちは彼らのことを見抜いています。</w:t>
      </w:r>
    </w:p>
    <w:bookmarkEnd w:id="0"/>
    <w:p w14:paraId="5C097F03" w14:textId="5E23FA64" w:rsidR="00A7291B" w:rsidRDefault="0025169D" w:rsidP="00A7291B">
      <w:pPr>
        <w:pStyle w:val="NormalBlock"/>
      </w:pPr>
      <w:r>
        <w:t>私たちは彼らを中に入れます。彼らは座ることができます。ジュースを飲み、クラッカーをかじることもできます。しかし、ほら、最終的には私たちは分離を行うことになります。イエスは私たちに明確に、「今は気にしなくてよい。小麦と毒麦を、今は分けてはならない」と言われました。</w:t>
      </w:r>
    </w:p>
    <w:bookmarkEnd w:id="0"/>
    <w:p w14:paraId="5C097F03" w14:textId="5E23FA64" w:rsidR="00A7291B" w:rsidRDefault="0025169D" w:rsidP="00A7291B">
      <w:pPr>
        <w:pStyle w:val="NormalBlock"/>
      </w:pPr>
      <w:r>
        <w:t>すべての偽善者が誰なのかを見極めようとして、教会を動揺させることになります。そんなことをしてはいけません。ただ彼らを成長させておきなさい。それでよいのです。彼らが誰なのか、私は知っています。</w:t>
      </w:r>
    </w:p>
    <w:bookmarkEnd w:id="0"/>
    <w:p w14:paraId="5C097F03" w14:textId="5E23FA64" w:rsidR="00A7291B" w:rsidRDefault="0025169D" w:rsidP="00A7291B">
      <w:pPr>
        <w:pStyle w:val="NormalBlock"/>
      </w:pPr>
      <w:r>
        <w:t>新しい説教者は、あなたが従うことを期待するでしょう。そして、彼がする二つ目のことは、あなたが関わることを期待することです。イエス・キリストを告白し、からだ、すなわち教会の一部であると主張するすべての人が、教会の生活に関わることを、彼は期待すべきです。人間のからだでは、すべての部分に、それぞれ固有の機能があり、何らかの形で全体を支え、養っています。エペソ人への手紙第4章15節と16節で、パウロはこう言っています。「愛をもって真理を語り、あらゆる点において、かしらであるキリストに向かって成長するのです。キリストによって、からだ全体は、あらゆる関節が供給するものによって結び合わされ、組み合わされ、それぞれの部分がその固有の働きをすることに応じて、からだを成長させ、自分自身を築き上げるのです。」</w:t>
      </w:r>
    </w:p>
    <w:bookmarkEnd w:id="0"/>
    <w:p w14:paraId="5C097F03" w14:textId="5E23FA64" w:rsidR="00A7291B" w:rsidRDefault="0025169D" w:rsidP="00A7291B">
      <w:pPr>
        <w:pStyle w:val="NormalBlock"/>
      </w:pPr>
      <w:r>
        <w:t>そしてロトは、こう言っています。成長をもたらすのは、一つ一つの部分がそれぞれ適切に働くことです。お分かりですか。一つ一つの部分が働き、また本来働くべき仕方で働いているとき、からだには成長があります。さて、もし誰かがあなたに「教会で何をしていますか」と尋ね、あなたの答えが礼拝に出席しているというだけなら、何かが間違っています。</w:t>
      </w:r>
    </w:p>
    <w:bookmarkEnd w:id="0"/>
    <w:p w14:paraId="5C097F03" w14:textId="5E23FA64" w:rsidR="00A7291B" w:rsidRDefault="0025169D" w:rsidP="00A7291B">
      <w:pPr>
        <w:pStyle w:val="NormalBlock"/>
      </w:pPr>
      <w:r>
        <w:t>つまり、あなたの幻想を打ち砕くようで申し訳ありませんが、教会に行くことは参加ではありません。今朝、期待を裏切るようで申し訳ありませんが、教会に行くことは参加ではありません。礼拝に来るとき、私たちは何かを受け取ります。神への賛美以外には、私たちはそれほど多くを与えていません。何らかの方法で他の人を教えること、訪問すること、または他の人を教会に連れて来ること、誰かと学ぶこと、建物や敷地を維持すること、与えること、助けること、仕えること、分かち合うこと、または車で送迎すること。これが参加です。</w:t>
      </w:r>
    </w:p>
    <w:bookmarkEnd w:id="0"/>
    <w:p w14:paraId="5C097F03" w14:textId="5E23FA64" w:rsidR="00A7291B" w:rsidRDefault="0025169D" w:rsidP="00A7291B">
      <w:pPr>
        <w:pStyle w:val="NormalBlock"/>
      </w:pPr>
      <w:r>
        <w:t>しかし、教会に来て説教を聞くことは、それを週に一度するか5回するかにかかわらず、関わることではありません。それは、ラジオをかけるから自分たちは音楽家だと言うようなものです。大きな違いがあります。ほら、何と呼ぶのでしたか。エアバンドです。</w:t>
      </w:r>
    </w:p>
    <w:bookmarkEnd w:id="0"/>
    <w:p w14:paraId="5C097F03" w14:textId="5E23FA64" w:rsidR="00A7291B" w:rsidRDefault="0025169D" w:rsidP="00A7291B">
      <w:pPr>
        <w:pStyle w:val="NormalBlock"/>
      </w:pPr>
      <w:r>
        <w:t>私の子どもたちは、エアバンドをやります。ほら、ラジオをつけて、演奏するふりをするでしょう。そう、ただふりをしているだけです。それは関わっていることではありません。あなたに一つ伝えたいことがあります。</w:t>
      </w:r>
    </w:p>
    <w:bookmarkEnd w:id="0"/>
    <w:p w14:paraId="5C097F03" w14:textId="5E23FA64" w:rsidR="00A7291B" w:rsidRDefault="0025169D" w:rsidP="00A7291B">
      <w:pPr>
        <w:pStyle w:val="NormalBlock"/>
      </w:pPr>
      <w:r>
        <w:t>神の王国には傍観者はおらず、いるのはプレーヤーだけです。そして、新しい説教者は、ここにいる一人ひとりが、自分はどこで、どのように仕えるのかを真剣に考え始めることを期待すべきです。なぜなら、あなたは求められることになると思う、と私は言いたいからです。あなたは求められることになると思います。ご存じのように、良いコミュニケーション、いや、良い意思疎通と人間関係の基本の一つは、相互の期待を明確に理解することです。今の言い方、少し分かりにくかったでしょうか。</w:t>
      </w:r>
    </w:p>
    <w:bookmarkEnd w:id="0"/>
    <w:p w14:paraId="5C097F03" w14:textId="5E23FA64" w:rsidR="00A7291B" w:rsidRDefault="0025169D" w:rsidP="00A7291B">
      <w:pPr>
        <w:pStyle w:val="NormalBlock"/>
      </w:pPr>
      <w:r>
        <w:t>私がそれを小声で言ったので、あなたは注意を払っていなかったのかもしれません。それでは、注意して聞いてください。もう一度言います。良いコミュニケーションと人間関係の基本の一つは、互いの期待を明確に理解することです。そこで、この考えを念頭に置いて、この偉大な教会を築き上げるために、あなたが新しい人に、新しい人があなたに、互いに提供する必要のある事柄をいくつか説明してきました。そして、これは偉大な教会です。</w:t>
      </w:r>
    </w:p>
    <w:bookmarkEnd w:id="0"/>
    <w:p w14:paraId="5C097F03" w14:textId="5E23FA64" w:rsidR="00A7291B" w:rsidRDefault="0025169D" w:rsidP="00A7291B">
      <w:pPr>
        <w:pStyle w:val="NormalBlock"/>
      </w:pPr>
      <w:r>
        <w:t>私がこの会衆についてどう感じているかについて、決して誤解しないでください。二つあります。第一に、彼が一生懸命働き、伝道者として、失われた人々に手を差し伸べ、教会の働きを組織し、神の御言葉を通して、あなたがたとあなたがたそれぞれの必要に仕えることを期待してください。あなたにはそれを期待する権利があります。そして彼は、あなたがたが心を尽くして神の御言葉に従い、自分の能力をすべて用いて関わることを期待すべきです。あなたがたには皆、大きな能力があります。さて、あなたがた双方がこれらのことを行うなら、次のことを期待できます。</w:t>
      </w:r>
    </w:p>
    <w:bookmarkEnd w:id="0"/>
    <w:p w14:paraId="5C097F03" w14:textId="5E23FA64" w:rsidR="00A7291B" w:rsidRDefault="0025169D" w:rsidP="00A7291B">
      <w:pPr>
        <w:pStyle w:val="NormalBlock"/>
      </w:pPr>
      <w:r>
        <w:t>まず第一に、あなたが霊的にも数の上でも成長できる、そして成長することを期待できます。あなたは成長します。あなたの周りの兄弟姉妹たちにとって、励ましの模範となることを期待できます。私たちはそのことをあまり頻繁には考えません。あなたの行動と成長と霊性と愛によって、あなたは他の人々を励ますのです。</w:t>
      </w:r>
    </w:p>
    <w:bookmarkEnd w:id="0"/>
    <w:p w14:paraId="5C097F03" w14:textId="5E23FA64" w:rsidR="00A7291B" w:rsidRDefault="0025169D" w:rsidP="00A7291B">
      <w:pPr>
        <w:pStyle w:val="NormalBlock"/>
      </w:pPr>
      <w:r>
        <w:t>どこかへ行って、「それで、何をしているのですか」と言うと、「それで、あなたはStillwaterにいると聞いています」と言われます。そうです。そして彼らは、「すばらしい教会ですね」と言います。私は、「そうです、つまり、そういうことです」と言うでしょう。</w:t>
      </w:r>
    </w:p>
    <w:bookmarkEnd w:id="0"/>
    <w:p w14:paraId="5C097F03" w14:textId="5E23FA64" w:rsidR="00A7291B" w:rsidRDefault="0025169D" w:rsidP="00A7291B">
      <w:pPr>
        <w:pStyle w:val="NormalBlock"/>
      </w:pPr>
      <w:r>
        <w:t>素晴らしい教会です。そう、素晴らしい教会です。さて、私はいくつかの場所で説教してきました。「それで、どこで説教しているのですか」と尋ねられます。私は「こちらで働きをしているところです」と答えます。それで、調子はどうですか。</w:t>
      </w:r>
    </w:p>
    <w:bookmarkEnd w:id="0"/>
    <w:p w14:paraId="5C097F03" w14:textId="5E23FA64" w:rsidR="00A7291B" w:rsidRDefault="0025169D" w:rsidP="00A7291B">
      <w:pPr>
        <w:pStyle w:val="NormalBlock"/>
      </w:pPr>
      <w:r>
        <w:t>あなたがやり遂げると、ほら、彼らはあなたをずたずたに引き裂きます。ええ。本気です。あなたは兄弟姉妹を励ますことができ、また、イエスがその美しい花嫁である教会、すなわちあなたがたのために戻って来られるとき、あなたがた全員が天に喜んで迎え入れられることを期待できます。この6か月ほどの間、私の説教と教えがあなたがたの期待に応えるものであったことを願っています。</w:t>
      </w:r>
    </w:p>
    <w:bookmarkEnd w:id="0"/>
    <w:p w14:paraId="5C097F03" w14:textId="5E23FA64" w:rsidR="00A7291B" w:rsidRDefault="0025169D" w:rsidP="00A7291B">
      <w:pPr>
        <w:pStyle w:val="NormalBlock"/>
      </w:pPr>
      <w:r>
        <w:t>そして、週ごとに私があなたがたに期待してきた唯一のことは、もしまだ福音に従っていないなら、罪を悔い改め、キリストを告白し、バプテスマを受けることを別の日まで先延ばしにしないことです。私はいつも、あなたがたが福音に従うことを期待してきました。そして、もしあなたがたが反抗的であったり、不従順であったり、不忠実であったり、関わろうとしなかったりしたなら、いつも、もう一度新たに始めたいと願ってくれることを望んできました。ですから、同じ招きを差し出します。キリストにある新しい子どもとして主とともに新たに始めること、または、もし不従順であったなら、教会において新たに始めることです。そして、新しい人の到来に備えたいと思うなら、これを行う何とすばらしい方法でしょう。</w:t>
      </w:r>
    </w:p>
    <w:bookmarkEnd w:id="0"/>
    <w:p w14:paraId="5C097F03" w14:textId="5E23FA64" w:rsidR="00A7291B" w:rsidRDefault="0025169D" w:rsidP="00A7291B">
      <w:pPr>
        <w:pStyle w:val="NormalBlock"/>
      </w:pPr>
      <w:r>
        <w:t>ご存じのように、私はこの招きを30回以上してきましたが、受け入れた人はほとんどいません。ですから、もう一度お招きします。バプテスマを受ける必要があるなら、悔い改める必要があるなら、やり直す必要があるなら、私たちはもう一曲、招きの歌を歌います。もう一日たりとも先延ばしにしないでください。今朝も変わりません。</w:t>
      </w:r>
    </w:p>
    <w:bookmarkEnd w:id="0"/>
    <w:p w14:paraId="5C097F03" w14:textId="5E23FA64" w:rsidR="00A7291B" w:rsidRDefault="0025169D" w:rsidP="00A7291B">
      <w:pPr>
        <w:pStyle w:val="NormalBlock"/>
      </w:pPr>
      <w:r>
        <w:t>これを行うことをお勧めします。あなたに感謝し、あなたが行うすべてのことにおいて神があなたを祝福してくださるよう祈ります。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