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未来を制する</w:t>
      </w:r>
    </w:p>
    <w:bookmarkEnd w:id="0"/>
    <w:p w14:paraId="5C097F03" w14:textId="5E23FA64" w:rsidR="00A7291B" w:rsidRDefault="0025169D" w:rsidP="00A7291B">
      <w:pPr>
        <w:pStyle w:val="NormalBlock"/>
      </w:pPr>
      <w:r>
        <w:t>毎年この時期になると、評論家や未来学者たちは人類の現状についての予測を発表します。私は、機械が最終的に人間を支配するようになると主張した、ビル・ジョイ（サン・マイクロシステムズの共同創設者兼主任科学者）による現代の預言の一つを思い出します。10年以上前に発表された記事の中で、ジョイは、ナノテクノロジーの発展により人類は絶滅するだろうと述べました。</w:t>
      </w:r>
    </w:p>
    <w:bookmarkEnd w:id="0"/>
    <w:p w14:paraId="5C097F03" w14:textId="5E23FA64" w:rsidR="00A7291B" w:rsidRDefault="0025169D" w:rsidP="00A7291B">
      <w:pPr>
        <w:pStyle w:val="NormalBlock"/>
      </w:pPr>
      <w:r>
        <w:t>ジョイ氏は、将来コンピューターは自らを設計し、複製できるようになり、その結果、初めは競争を、そして最終的には人類に対する支配を生み出すことになると論じました。</w:t>
      </w:r>
    </w:p>
    <w:bookmarkEnd w:id="0"/>
    <w:p w14:paraId="5C097F03" w14:textId="5E23FA64" w:rsidR="00A7291B" w:rsidRDefault="0025169D" w:rsidP="00A7291B">
      <w:pPr>
        <w:pStyle w:val="NormalBlock"/>
      </w:pPr>
      <w:r>
        <w:t>もちろん、そのようなナンセンスを作り、さらに出版させるための無制限の資金と霊的な無知の両方を持ち合わせているのは、仮想宇宙に没頭している人だけでしょう。人間が自分は神であると考えることは、神に対する非常に大きな侮辱ですが、人間が自分の造ったものが実際に神になると考えるなら、その罪はさらに僭越なものです。</w:t>
      </w:r>
    </w:p>
    <w:bookmarkEnd w:id="0"/>
    <w:p w14:paraId="5C097F03" w14:textId="5E23FA64" w:rsidR="00A7291B" w:rsidRDefault="0025169D" w:rsidP="00A7291B">
      <w:pPr>
        <w:pStyle w:val="NormalBlock"/>
      </w:pPr>
      <w:r>
        <w:t>神は遠い昔、人間について、「…彼らが企てることで、不可能なことは何一つない」と言われました。創世記 11:6 人類は、自ら生み出す技術だけでなく、厚かましさ、誇り、愚かさにおいて到達し得る新たな高みをもって、今なお驚かせ続けています。神は人間を御自身の創造の冠として置き、機械ではなく人間から成る教会を備えて、天において栄光ある永遠を御自身と共に分かち合わせようとしておられます。世にすでに数多く出回っている、根拠のない終末予測をもう一つ加えるよう求められたときには、このことを覚えておきましょう。</w:t>
      </w:r>
    </w:p>
    <w:bookmarkEnd w:id="0"/>
    <w:p w14:paraId="5C097F03" w14:textId="5E23FA64" w:rsidR="00A7291B" w:rsidRDefault="0025169D" w:rsidP="00A7291B">
      <w:pPr>
        <w:pStyle w:val="NormalBlock"/>
      </w:pPr>
      <w:r>
        <w:t>その間に、もしこの前提からSF映画を作るなら、私は素晴らしいどんでん返しを思いつきます。人間の英雄にシステムへ「福音ウイルス」を仕込ませ、機械の支配者たちをキリストへと改宗させるのです。どうやら、遠い昔にローマ帝国でそれに似たことが起こったよう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