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死者的状态</w:t>
      </w:r>
    </w:p>
    <w:p w14:paraId="670F8077" w14:textId="038F6EFB" w:rsidR="00944B2D" w:rsidRDefault="00944B2D" w:rsidP="00944B2D">
      <w:pPr>
        <w:pStyle w:val="ChapterVerse"/>
      </w:pPr>
      <w:r w:rsidRPr="00944B2D">
        <w:t>路加福音 8:31, 55</w:t>
      </w:r>
    </w:p>
    <w:bookmarkEnd w:id="0"/>
    <w:p w14:paraId="5C097F03" w14:textId="5E23FA64" w:rsidR="00A7291B" w:rsidRDefault="0025169D" w:rsidP="00A7291B">
      <w:pPr>
        <w:pStyle w:val="NormalBlock"/>
      </w:pPr>
      <w:r>
        <w:t>路加福音第8章提供了两个事件，阐明了圣经关于死亡和死者状态的教导。在第55节，当耶稣使睚鲁的女儿恢复生命时，路加记载说："她的灵魂便回希伯來書。"这一描述提供了一个重要的洞见：死亡是灵魂离开身体，而生命则是那灵魂的回希伯來書。同一章第31节描述了鬼魔的恳求，它们求耶稣不要吩咐它们进入无底坑。这表明有一个拘禁离开身体之灵的地方，一个甚至上帝的仇敌也惧怕的领域。这两个记载成为理解死亡时发生什么、灵魂如何脱离身体而存在，以及按照基督教教导将要发生什么的圣经依据。</w:t>
      </w:r>
    </w:p>
    <w:p w14:paraId="27FB83DB" w14:textId="77777777" w:rsidR="00227BF5" w:rsidRDefault="00227BF5" w:rsidP="00227BF5">
      <w:pPr>
        <w:pStyle w:val="Heading3"/>
      </w:pPr>
      <w:r>
        <w:t>死亡：灵与身体的分离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圣经一贯将死亡定义为灵与身体的分离。傳道書 12:7解释说，死亡时，"尘土仍归于地，灵仍归于赐灵的神。"雅各书 2:26补充说："身体没有灵魂是死的。"路加记载睚鲁的女儿的事清楚地说明了这一点：女孩死时，她的灵离开了。当耶稣使她恢复生命时，她的灵回到她里面，她立即起希伯來書。因而，死亡并不是存在的消灭，而是灵离开其在地上的居所。</w:t>
      </w:r>
    </w:p>
    <w:p w14:paraId="27FB83DB" w14:textId="77777777" w:rsidR="00227BF5" w:rsidRDefault="00227BF5" w:rsidP="00227BF5">
      <w:pPr>
        <w:pStyle w:val="Heading3"/>
      </w:pPr>
      <w:r>
        <w:t>等候：中间状态——两种观点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复原主义教师通常都同意，灵在死后仍然存续，但他们对于死亡与复活之间这段时期的解释各不相同。主要有两种观点：有意识地等候和灵魂睡眠。</w:t>
      </w:r>
    </w:p>
    <w:p w14:paraId="76FE22ED" w14:textId="77777777" w:rsidR="00227BF5" w:rsidRDefault="00227BF5" w:rsidP="00227BF5">
      <w:pPr>
        <w:pStyle w:val="Heading4"/>
      </w:pPr>
      <w:r>
        <w:t>在阴间有意识地等候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这一多数观点认为，灵魂在等待复活的暂时领域中仍然保持知觉。路加福音 16:19-31（财主和拉撒路）的记载通常被按字面理解，描绘死人能够说话、感受和记忆。啟示錄 6:9-10显示"祭坛底下的灵魂"为公义呼求，表明他们具有意识。路加福音 8:31也支持这种理解，因为鬼惧怕无底坑，这意味着在肉身之外仍有有意识的存在。从历史上看，亚历山大·坎贝尔、戴维·利普斯科姆和盖伊·N·伍兹等领袖都为这一观点辩护。它的优势在于与那些描绘人死后仍有个人意识的经文相协调。</w:t>
      </w:r>
    </w:p>
    <w:p w14:paraId="76FE22ED" w14:textId="77777777" w:rsidR="00227BF5" w:rsidRDefault="00227BF5" w:rsidP="00227BF5">
      <w:pPr>
        <w:pStyle w:val="Heading4"/>
      </w:pPr>
      <w:r>
        <w:t>灵魂睡眠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复原运动传统中的少数人教导说，死者在复活以前是没有意识的。诸如但以理书 12:2（"许多睡在尘埃中的......必醒起"）、约翰福音 11:11-14（耶稣把死亡比作睡眠）以及帖撒羅尼迦前書 4:13-15（"那些睡了的人"）等经文，都用睡眠希伯來書描述死亡。傳道書 9:5确认说："死了的人毫无所知。"按照这一观点，死亡是一种无意识的暂停状态，而意识的下一个时刻是在复活时希伯來書到。T. W. Brents、R. C. Bell和Hugo McCord等教师倾向于这一方向。这一立场强调复活是基督徒盼望的焦点，并避免依赖关于阴间的推测性模式。它的优点在于简明，并且专注于复活是信徒真正的盼望。</w:t>
      </w:r>
    </w:p>
    <w:p w14:paraId="27FB83DB" w14:textId="77777777" w:rsidR="00227BF5" w:rsidRDefault="00227BF5" w:rsidP="00227BF5">
      <w:pPr>
        <w:pStyle w:val="Heading3"/>
      </w:pPr>
      <w:r>
        <w:t>复活：灵与身体的重聚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两种观点都汇聚于同一点——复活。圣经清楚地教导说，基督再希伯來書时，所有死去的人都要复活（约翰福音 5:28-29；帖撒羅尼迦前書 4:16）。身体将改变成为不朽坏、不死的身体（哥林多前書 15:42-44）。睚鲁的女儿经历的是她属地身体暂时的复苏，但信徒将经历永恒的复活，进入不死的状态。因此，复活是决定性的事件，在这事件中，灵与身体以荣耀的形态重新联合。</w:t>
      </w:r>
    </w:p>
    <w:p w14:paraId="27FB83DB" w14:textId="77777777" w:rsidR="00227BF5" w:rsidRDefault="00227BF5" w:rsidP="00227BF5">
      <w:pPr>
        <w:pStyle w:val="Heading3"/>
      </w:pPr>
      <w:r>
        <w:t>得荣耀：完全的状态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在复活的时候，信徒的身体将与基督复活的身体相似（腓立比書 3:21）。这种得荣耀不仅意味着恢复，也意味着转变——罪、软弱和必死的终结。在这种状态中，信徒将完全带有属天之人的形像（哥林多前書 15:49）。身体得荣耀是救恩不可或缺的一部分，完成那始于罪得赦免和灵得成圣的工作。</w:t>
      </w:r>
    </w:p>
    <w:p w14:paraId="27FB83DB" w14:textId="77777777" w:rsidR="00227BF5" w:rsidRDefault="00227BF5" w:rsidP="00227BF5">
      <w:pPr>
        <w:pStyle w:val="Heading3"/>
      </w:pPr>
      <w:r>
        <w:t>高升：永远与神同在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复活和审判之后，信徒的最终状态是在神面前得永生（啟示錄 21:3-4）。这种高升是人的灵最终的归宿，不仅仅是恢复生命，更是进入与创造主永恒的团契。死亡所带希伯來書的分离被克服，灵与身体完全的联合永远得以享受。</w:t>
      </w:r>
    </w:p>
    <w:p w14:paraId="27FB83DB" w14:textId="77777777" w:rsidR="00227BF5" w:rsidRDefault="00227BF5" w:rsidP="00227BF5">
      <w:pPr>
        <w:pStyle w:val="Heading3"/>
      </w:pPr>
      <w:r>
        <w:t>路加福音第8章的教导价值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睚鲁女儿的灵魂归回，以及路加福音第8章中鬼魔的恐惧，共同提供了平衡的教导。它们表明，死亡是真实的，灵魂在坟墓之外仍然存续，并且一切属灵的存在仍在上帝的权柄之下。无论人持守有意识地等候，还是灵魂睡眠的观点，这两种观点都肯定了圣经的核心教导：复活是基督徒真正的盼望。我们若以圣经为理解的根基，并避免臆测，就能将焦点放在圣经所指示的地方——基督的再希伯來書、死人的复活，以及与上帝同在的永生。</w:t>
      </w:r>
    </w:p>
    <w:bookmarkEnd w:id="0"/>
    <w:p w14:paraId="5C097F03" w14:textId="5E23FA64" w:rsidR="00A7291B" w:rsidRDefault="0025169D" w:rsidP="00A7291B">
      <w:pPr>
        <w:pStyle w:val="NormalBlock"/>
      </w:pPr>
      <w:r>
        <w:t>路加福音 8:55 和 路加福音 8:31 一同阅读时，提醒我们人的灵魂并不会在死亡时止息，而最终的归宿掌握在上帝手中。在复原主义传统中，中间状态可以有两种理解方式，但结论是相同的：死人将要复活，忠信的人将得荣耀，蒙救赎的人将永远活在主的同在中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