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母を敬え</w:t>
      </w:r>
    </w:p>
    <w:p w14:paraId="670F8077" w14:textId="038F6EFB" w:rsidR="00944B2D" w:rsidRDefault="00944B2D" w:rsidP="00944B2D">
      <w:pPr>
        <w:pStyle w:val="ChapterVerse"/>
      </w:pPr>
      <w:r w:rsidRPr="00944B2D">
        <w:t>出エジプト記 20:12</w:t>
      </w:r>
    </w:p>
    <w:bookmarkEnd w:id="0"/>
    <w:p w14:paraId="5C097F03" w14:textId="5E23FA64" w:rsidR="00A7291B" w:rsidRDefault="0025169D" w:rsidP="00A7291B">
      <w:pPr>
        <w:pStyle w:val="NormalBlock"/>
      </w:pPr>
      <w:r>
        <w:t>今週の日曜日と来週の日曜日は、教会の二つのグループの人々にとって特別な日です。今日は母の日であり、私たちの人生に対する母親の貢献、私たちに命を与えてくれたこと、そしてその後の人生への貢献を称えるために設けられた日です。そして来週の日曜日は卒業の日であり、卒業するシニアたちの良い働きと成功を称える時です。これら二つの行事がほとんどの年で連続した日曜日に当たることは興味深いことであり、それには明確なつながりがあります。それがこちらです。</w:t>
      </w:r>
    </w:p>
    <w:bookmarkEnd w:id="0"/>
    <w:p w14:paraId="5C097F03" w14:textId="5E23FA64" w:rsidR="00A7291B" w:rsidRDefault="0025169D" w:rsidP="00A7291B">
      <w:pPr>
        <w:pStyle w:val="NormalBlock"/>
      </w:pPr>
      <w:r>
        <w:t>この特別な日において、これらの卒業生の母親にこれ以上の名誉をもたらすものはありません。彼らが人生のこの時点で達成した成功ほどに。そして、卒業生や未来の卒業生、過去の卒業生の皆さん、あなたの母親は、あなたが成長した大人として人生のさまざまな節目を成功裏に乗り越え、学校、専門学校、大学、高校などの卒業を迎える姿を見ること以上の贈り物も名誉も受け取ることはできません。それは確かに人生の重要な節目の一つです。</w:t>
      </w:r>
    </w:p>
    <w:bookmarkEnd w:id="0"/>
    <w:p w14:paraId="5C097F03" w14:textId="5E23FA64" w:rsidR="00A7291B" w:rsidRDefault="0025169D" w:rsidP="00A7291B">
      <w:pPr>
        <w:pStyle w:val="NormalBlock"/>
      </w:pPr>
      <w:r>
        <w:t>聖書が子供とその親について語るとき、基本的な命令は愛することではなく、敬うことです。気づいたことがありますか？命令は「母を愛せよ、父を愛せよ」ではありません。「母を敬え。父を敬え。」です。父と母を敬え、と言われています。おそらく神は、何らかの理由でいつも母を愛することができるとは限らないことを知っておられたのでしょう。それは少し否定的なことかもしれませんが、多くの理由で母を完全に愛することができない人もいます。神はそれを知っておられたと思います。だからこそ、私たちは母を敬い、父を敬うべきだと言われたのです。</w:t>
      </w:r>
    </w:p>
    <w:bookmarkEnd w:id="0"/>
    <w:p w14:paraId="5C097F03" w14:textId="5E23FA64" w:rsidR="00A7291B" w:rsidRDefault="0025169D" w:rsidP="00A7291B">
      <w:pPr>
        <w:pStyle w:val="NormalBlock"/>
      </w:pPr>
      <w:r>
        <w:t>そして、従順は子供たちのためです。なぜなら、やがて私たちは母の権威の下にいなくなる時が来るからです。したがって、「敬う」という言葉が使われます。</w:t>
      </w:r>
    </w:p>
    <w:bookmarkEnd w:id="0"/>
    <w:p w14:paraId="5C097F03" w14:textId="5E23FA64" w:rsidR="00A7291B" w:rsidRDefault="0025169D" w:rsidP="00A7291B">
      <w:pPr>
        <w:pStyle w:val="NormalBlock"/>
      </w:pPr>
      <w:r>
        <w:t>敬意とは、年齢や状況、親との関係の種類にかかわらず、親に対する生涯にわたる態度です。私たちは人生のある時点で、親に対するヒーロー崇拝の気持ちがほとんど残っていないことに気づくかもしれません。それはいつも素敵なことです。小さな子どもたちは、父親がただ最も強く、最高だと思い、母親はただすごいと思います。誰の母親も自分の母親のようではない、これがヒーロー崇拝です。しかし、やがて私たちは親の弱さや失敗を見始めます。限界を見始めます。彼らを人間として見るようになります。</w:t>
      </w:r>
    </w:p>
    <w:bookmarkEnd w:id="0"/>
    <w:p w14:paraId="5C097F03" w14:textId="5E23FA64" w:rsidR="00A7291B" w:rsidRDefault="0025169D" w:rsidP="00A7291B">
      <w:pPr>
        <w:pStyle w:val="NormalBlock"/>
      </w:pPr>
      <w:r>
        <w:t>たとえ私たちの教育や成功が親の教育や成功を凌駕していても、私たちは依然として親に対して敬意を払う義務があります。なぜなら、親に対する態度において敬意は基本設定だからです。母親を愛せなくても、常に母親を敬うことはできます。</w:t>
      </w:r>
    </w:p>
    <w:bookmarkEnd w:id="0"/>
    <w:p w14:paraId="5C097F03" w14:textId="5E23FA64" w:rsidR="00A7291B" w:rsidRDefault="0025169D" w:rsidP="00A7291B">
      <w:pPr>
        <w:pStyle w:val="NormalBlock"/>
      </w:pPr>
      <w:r>
        <w:t>母を敬うとは実際にどういう意味でしょうか。基本的には、あなたの生き方が母に栄誉をもたらすように生きることを意味します。あなたの行い、あなたの生き方が、あなたのために母が栄誉を受けることになるのです。これは、母がそれに値するかどうかに関わりません。母を敬うことは、彼女がどのような人や母親であったかに基づくのではなく、あなたがどのような人であるかに基づいています。大きな違いです。</w:t>
      </w:r>
    </w:p>
    <w:bookmarkEnd w:id="0"/>
    <w:p w14:paraId="5C097F03" w14:textId="5E23FA64" w:rsidR="00A7291B" w:rsidRDefault="0025169D" w:rsidP="00A7291B">
      <w:pPr>
        <w:pStyle w:val="NormalBlock"/>
      </w:pPr>
      <w:r>
        <w:t>このように母を敬うとき、あなたは自分が受けてきた育て方を超え、親子関係を霊的なレベルに置くことになります。これは神の命令であり、私たちの従順は親の性格ではなく、神への信仰に基づいています。母を敬うことは、母を祝福し、あなた自身を祝福するだけでなく、あなたの命の与え主として母を備えてくださった神を敬う方法でもあります。彼女が何をしたとしても、良いことであれ悪いことであれ、彼女はあなたの母です。彼女以外の誰もあなたに命を与えていません。そのために、ただそれだけのために、彼女は一生涯あなたの敬意に値します。今、母を敬う生き方をすることは、主のこの命令に従うための一般的な原則です。</w:t>
      </w:r>
    </w:p>
    <w:bookmarkEnd w:id="0"/>
    <w:p w14:paraId="5C097F03" w14:textId="5E23FA64" w:rsidR="00A7291B" w:rsidRDefault="0025169D" w:rsidP="00A7291B">
      <w:pPr>
        <w:pStyle w:val="NormalBlock"/>
      </w:pPr>
      <w:r>
        <w:t>現代社会において、これを実現するための実践的な方法がいくつかあります。ですから、学校やキャリアで得た成功とは別に、息子や娘が母親を敬うことができる方法をいくつかご紹介します。私が皆さんと共有したいほんの少しのことです。</w:t>
      </w:r>
    </w:p>
    <w:p w14:paraId="6ABE7781" w14:textId="77777777" w:rsidR="00227BF5" w:rsidRDefault="00227BF5" w:rsidP="00227BF5">
      <w:pPr>
        <w:pStyle w:val="Heading2"/>
      </w:pPr>
      <w:r>
        <w:t>母を敬う方法</w:t>
      </w:r>
    </w:p>
    <w:bookmarkEnd w:id="0"/>
    <w:p w14:paraId="27FB83DB" w14:textId="77777777" w:rsidR="00227BF5" w:rsidRDefault="00227BF5" w:rsidP="00227BF5">
      <w:pPr>
        <w:pStyle w:val="Heading3"/>
      </w:pPr>
      <w:r>
        <w:t>1. 成長する</w:t>
      </w:r>
    </w:p>
    <w:bookmarkEnd w:id="0"/>
    <w:bookmarkEnd w:id="0"/>
    <w:p w14:paraId="5C097F03" w14:textId="5E23FA64" w:rsidR="00A7291B" w:rsidRDefault="0025169D" w:rsidP="00A7291B">
      <w:pPr>
        <w:pStyle w:val="NormalBlock"/>
      </w:pPr>
      <w:r>
        <w:t>自分でできる成人した子供を養わなければならない母親に、名誉はありません。子供たちが自分の責任を果たすことを拒み、母親が絶えず後始末をしなければならない場合にも、母親に名誉はありません。自分自身と自分の家族を世話する成熟と責任を身につけるとき、あなたは母親を敬います。</w:t>
      </w:r>
    </w:p>
    <w:bookmarkEnd w:id="0"/>
    <w:p w14:paraId="5C097F03" w14:textId="5E23FA64" w:rsidR="00A7291B" w:rsidRDefault="0025169D" w:rsidP="00A7291B">
      <w:pPr>
        <w:pStyle w:val="NormalBlock"/>
      </w:pPr>
      <w:r>
        <w:t>もちろん、時には彼女が介入する必要があることもあります。緊急事態です。赤ちゃんが生まれそうなときなどです。もちろん、それは理解しています。理解しています。しかし、社会で役立つ大人としての役割を果たすことが、母親を敬う基本的かつ最も重要な方法です。</w:t>
      </w:r>
    </w:p>
    <w:p w14:paraId="27FB83DB" w14:textId="77777777" w:rsidR="00227BF5" w:rsidRDefault="00227BF5" w:rsidP="00227BF5">
      <w:pPr>
        <w:pStyle w:val="Heading3"/>
      </w:pPr>
      <w:r>
        <w:t>2. 彼女に集中する</w:t>
      </w:r>
    </w:p>
    <w:bookmarkEnd w:id="0"/>
    <w:bookmarkEnd w:id="0"/>
    <w:p w14:paraId="5C097F03" w14:textId="5E23FA64" w:rsidR="00A7291B" w:rsidRDefault="0025169D" w:rsidP="00A7291B">
      <w:pPr>
        <w:pStyle w:val="NormalBlock"/>
      </w:pPr>
      <w:r>
        <w:t>子育ては永遠だと言われます。なぜなら、子供が何歳になっても常に心配してしまうからです。しかし、子供たちが母親を単なる世話をする人ではなく、必要や感情を持つ一人の人間として考え始める時が来ます。母の日に示される感情や注意、思いやりが、毎日、日々、自然な反応や接し方となるとき、私たちは母親を敬っています。私たちが母親を敬っているのは、母親が私たちに仕えているのと同じくらい、私たちも母親に仕えているときです。</w:t>
      </w:r>
    </w:p>
    <w:p w14:paraId="27FB83DB" w14:textId="77777777" w:rsidR="00227BF5" w:rsidRDefault="00227BF5" w:rsidP="00227BF5">
      <w:pPr>
        <w:pStyle w:val="Heading3"/>
      </w:pPr>
      <w:r>
        <w:t>3. 独立した信仰を育てる</w:t>
      </w:r>
    </w:p>
    <w:bookmarkEnd w:id="0"/>
    <w:bookmarkEnd w:id="0"/>
    <w:p w14:paraId="5C097F03" w14:textId="5E23FA64" w:rsidR="00A7291B" w:rsidRDefault="0025169D" w:rsidP="00A7291B">
      <w:pPr>
        <w:pStyle w:val="NormalBlock"/>
      </w:pPr>
      <w:r>
        <w:t>クリスチャンの母親の人生で最も幸せな日は、子供たちがイエス・キリストに従うときです。それは子供たちにとって重要であり、単に母親にとって重要なだけではないからです。良い例として旧約聖書のサムソンが挙げられます。サムソンは大きな可能性を持ちながらも、それに応えようとしなかった典型的な子供でした。彼は神が与えた召命に応えるよう母親から絶えず励まされましたが、拒み、放蕩な生活を送りました。</w:t>
      </w:r>
    </w:p>
    <w:bookmarkEnd w:id="0"/>
    <w:p w14:paraId="5C097F03" w14:textId="5E23FA64" w:rsidR="00A7291B" w:rsidRDefault="0025169D" w:rsidP="00A7291B">
      <w:pPr>
        <w:pStyle w:val="NormalBlock"/>
      </w:pPr>
      <w:r>
        <w:t>最後に、彼が捕らえられ、目を潰され、鎖でつながれたとき、彼は神に心から叫び、神の敵を打ち負かすための最後の力を得て、それを成し遂げて死にました。サムソンの母にとって、彼が死んだその日は最も誇らしい日でした。なぜなら、その日彼はついに母の励ましなしに自分の全人生を神に委ねたからです。</w:t>
      </w:r>
    </w:p>
    <w:bookmarkEnd w:id="0"/>
    <w:p w14:paraId="5C097F03" w14:textId="5E23FA64" w:rsidR="00A7291B" w:rsidRDefault="0025169D" w:rsidP="00A7291B">
      <w:pPr>
        <w:pStyle w:val="NormalBlock"/>
      </w:pPr>
      <w:r>
        <w:t>親が忠実であるかどうかは問題ではありません。子供たちが神の忠実で実を結ぶ僕であるとき、母親や父親は子供たちの敬虔な生涯から反映された栄誉を受けます。キリスト教の母親にとって、息子や娘が自分の人生を通して仕えてきた同じ主に喜んで心から献身するのを見ることほど、より大きな喜びと純粋な満足感をもたらすものはありません。</w:t>
      </w:r>
    </w:p>
    <w:bookmarkEnd w:id="0"/>
    <w:p w14:paraId="5C097F03" w14:textId="5E23FA64" w:rsidR="00A7291B" w:rsidRDefault="0025169D" w:rsidP="00A7291B">
      <w:pPr>
        <w:pStyle w:val="NormalBlock"/>
      </w:pPr>
      <w:r>
        <w:t>ですから、次の日曜日には高校または大学の卒業生の名前を呼び上げ、その業績を称えます。しかしこの日には、この行為がまた、これらの若者たちの母親たちに、彼女たちが受けるべき正当な栄誉を授けることになることを私たちは知っています。それは彼女たちの苦しみのために、忍耐のために、許しのために、努力のために、子供たちへの希望を決してあきらめなかったために、そして何があっても子供たちを愛しているためです。</w:t>
      </w:r>
    </w:p>
    <w:bookmarkEnd w:id="0"/>
    <w:p w14:paraId="5C097F03" w14:textId="5E23FA64" w:rsidR="00A7291B" w:rsidRDefault="0025169D" w:rsidP="00A7291B">
      <w:pPr>
        <w:pStyle w:val="NormalBlock"/>
      </w:pPr>
      <w:r>
        <w:t>聖書は言います、「尊敬すべき者には尊敬を払え」（ローマ人への手紙 13:7）。そしてこの素晴らしい日に、私たちは多くの面でこの会衆の心と魂である女性たちを讃えることを喜びとします。これらのことを考えながら、また教会の奉仕を必要とするすべての人に、この時にそれを受ける機会を提供したいと思います。ですから母の日に、信じられないかもしれませんが、悔い改めとバプテスマによってキリストに来る準備ができているなら、今応答することをお勧めします。そうすれば天の御使いたちが喜ぶだけでなく、あなたの母も喜ぶことでしょう。</w:t>
      </w:r>
    </w:p>
    <w:bookmarkEnd w:id="0"/>
    <w:p w14:paraId="5C097F03" w14:textId="5E23FA64" w:rsidR="00A7291B" w:rsidRDefault="0025169D" w:rsidP="00A7291B">
      <w:pPr>
        <w:pStyle w:val="NormalBlock"/>
      </w:pPr>
      <w:r>
        <w:t>もしあなたが罪に陥り、赦しと力のために神の前で教会の祈りを必要としているなら、今すぐ来ることをお勧めします。信じられないかもしれませんが、あなたがここにいて今朝前に出ることを決めている大きな理由の一つは、おそらくあなたの母親の祈りです。そして、もしより良い母親、より良い父親、または母や父に対してより良くなる助けが必要なら、今すぐ来ることをお勧めします。</w:t>
      </w:r>
    </w:p>
    <w:bookmarkEnd w:id="0"/>
    <w:p w14:paraId="5C097F03" w14:textId="5E23FA64" w:rsidR="00A7291B" w:rsidRDefault="0025169D" w:rsidP="00A7291B">
      <w:pPr>
        <w:pStyle w:val="NormalBlock"/>
      </w:pPr>
      <w:r>
        <w:t>もしあなたがご自身の霊的または肉体的な健康のため、あるいは他の誰かのために教会の祈りを必要とするなら、ぜひお越しください。また、この会衆と結びつきたいと望むなら、励ましの歌を歌いながら立っているので、どうぞお越しください。</w:t>
      </w:r>
    </w:p>
    <w:bookmarkEnd w:id="0"/>
    <w:p w14:paraId="5C097F03" w14:textId="5E23FA64" w:rsidR="00A7291B" w:rsidRDefault="0025169D" w:rsidP="00A7291B">
      <w:pPr>
        <w:pStyle w:val="NormalBlock"/>
      </w:pPr>
      <w:r>
        <w:t>皆様に心から幸せで祝福された母の日をお祈りします。私の祈りは、ここにいる多くの方々のためにあります。お母様がすでに天に召され、私のようにもう二度と「母の日おめでとう」と言えない方々のために。もしあなたがその仲間に属しているなら、私の祈りはあなたのためにあ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