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水の世界</w:t>
      </w:r>
    </w:p>
    <w:bookmarkEnd w:id="0"/>
    <w:p w14:paraId="5C097F03" w14:textId="5E23FA64" w:rsidR="00A7291B" w:rsidRDefault="0025169D" w:rsidP="00A7291B">
      <w:pPr>
        <w:pStyle w:val="NormalBlock"/>
      </w:pPr>
      <w:r>
        <w:t>ご存じのとおり、私は映画が好きです。映画は私の好きな気晴らしの一つですが、近ごろは見られない映画がますます増えています。しかし、最近公開され、大いに宣伝された映画の一つに『ウォーターワールド』がありました。ケビン・コスナー主演の『ウォーターワールド』について、おそらくお聞きになったことがあるでしょう。そしてその映画は、私たちの生活における水という要素の重要性を思い起こさせました。</w:t>
      </w:r>
    </w:p>
    <w:bookmarkEnd w:id="0"/>
    <w:p w14:paraId="5C097F03" w14:textId="5E23FA64" w:rsidR="00A7291B" w:rsidRDefault="0025169D" w:rsidP="00A7291B">
      <w:pPr>
        <w:pStyle w:val="NormalBlock"/>
      </w:pPr>
      <w:r>
        <w:t>つまり、『ウォーターワールド』は、すべてが水に関する映画でした。さて、その映画をご覧になったことがあるかどうかは分かりませんが、映画の中では、知られているすべての陸地が水没していました。それが映画の前提でした。どこにも陸地はありませんでした。ある災害のため、至る所が水で覆われ、世界に残った人々は、生き延びるために、はしけや浮かぶ都市、あるいはボートの中で暮らしていました。</w:t>
      </w:r>
    </w:p>
    <w:bookmarkEnd w:id="0"/>
    <w:p w14:paraId="5C097F03" w14:textId="5E23FA64" w:rsidR="00A7291B" w:rsidRDefault="0025169D" w:rsidP="00A7291B">
      <w:pPr>
        <w:pStyle w:val="NormalBlock"/>
      </w:pPr>
      <w:r>
        <w:t>それが、この映画の全体的な着想でした。さて、この映画の制作は、すべてが水に覆われた環境で生き延びることの実際の困難さを反映していました。つまり、これは史上最も製作費の高い映画でしたが、残念ながら、映画を観る人々は2時間半にわたる浮遊装置の数々を楽しめず、興行的に失敗しました。しかし、それはここでの本題ではありません。ただ、この映画は私に、水が環境という文脈においてだけでなく、さまざまな霊的真理を示すために聖書全体で用いられているという点でも、水がいかに重要であるかを思い起こさせました。</w:t>
      </w:r>
    </w:p>
    <w:bookmarkEnd w:id="0"/>
    <w:p w14:paraId="5C097F03" w14:textId="5E23FA64" w:rsidR="00A7291B" w:rsidRDefault="0025169D" w:rsidP="00A7291B">
      <w:pPr>
        <w:pStyle w:val="NormalBlock"/>
      </w:pPr>
      <w:r>
        <w:t>神は、教えるために実にさまざまな物事や物を用いられます。イエスは、あらゆる種類の例を用いて教えられました。そうですね、小麦と毒麦、また農作物などを用いた例などです。さて、神は聖書全体を通して、水という考え、水という要素を用いて、さまざまな霊的真理を私たちに教えてこられました。そして今朝、聖書からそのいくつかを皆さんと分かち合いたいと思います。</w:t>
      </w:r>
    </w:p>
    <w:bookmarkEnd w:id="0"/>
    <w:p w14:paraId="5C097F03" w14:textId="5E23FA64" w:rsidR="00A7291B" w:rsidRDefault="0025169D" w:rsidP="00A7291B">
      <w:pPr>
        <w:pStyle w:val="NormalBlock"/>
      </w:pPr>
      <w:r>
        <w:t>最も明白な例は、神が水を裁きの手段として用いる旧約聖書にあると思います。水は、裁く神の力を示すために神が用いるものです。第一の大いなる真理は、神の裁きにおいて水が用いられているのを見ることです。創世記6章17節で、神はこう言われます。「わたしは、すべての肉なるものを滅ぼすために、地上に水の洪水をもたらす。」さて、創世記の初めを読むと、地下の泉が形成され、大気中に完全な湿気が生じたことによって、創造のわざが花開いたことが分かります。</w:t>
      </w:r>
    </w:p>
    <w:bookmarkEnd w:id="0"/>
    <w:p w14:paraId="5C097F03" w14:textId="5E23FA64" w:rsidR="00A7291B" w:rsidRDefault="0025169D" w:rsidP="00A7291B">
      <w:pPr>
        <w:pStyle w:val="NormalBlock"/>
      </w:pPr>
      <w:r>
        <w:t>そして、少し後になって、罪のために、同じ水の荒れ狂う奔流が40日40夜にわたって、すべての生き物に滅びをもたらすことになります。ご存じのように、これは祝福の象徴であると同時に、裁きの象徴でもあります。神は人間の目には見えませんでしたが、人間の悪のゆえに裁きとして用いられた巨大な洪水を通して、その裁きは目に見えるものとなりました。さて、神によるこの裁きの行為は、望むなら、保存されてきたと言えます。いわば博物館のようなものです。</w:t>
      </w:r>
    </w:p>
    <w:bookmarkEnd w:id="0"/>
    <w:p w14:paraId="5C097F03" w14:textId="5E23FA64" w:rsidR="00A7291B" w:rsidRDefault="0025169D" w:rsidP="00A7291B">
      <w:pPr>
        <w:pStyle w:val="NormalBlock"/>
      </w:pPr>
      <w:r>
        <w:t>この裁きを示す博物館の遺物があり、それが虹です。創世記9章14節で、神は再び水を普遍的な裁きとして用いることはないと約束し、その約束のしるしとして空に虹を置かれました。ですから、私たちが虹を見るとき、虹だけを見るのではなく、その背後に、神が水を通して表された、世界に対する最初の裁きを見るのです。さて、神は個々の国々を祝福し、また裁くために水を用いられましたが、旧約聖書における水という考えは、裁きだけを意味するものではありません。例えば、イスラエル人は紅海を渡りました。神が水を分けられ、これは祝福であり、彼らは創世記14章でその中を最後まで歩いて渡りました。</w:t>
      </w:r>
    </w:p>
    <w:bookmarkEnd w:id="0"/>
    <w:p w14:paraId="5C097F03" w14:textId="5E23FA64" w:rsidR="00A7291B" w:rsidRDefault="0025169D" w:rsidP="00A7291B">
      <w:pPr>
        <w:pStyle w:val="NormalBlock"/>
      </w:pPr>
      <w:r>
        <w:t>しかし、エジプト人が彼らを追って渡ろうとしたとき、まったく同じ水が下ってきて、エジプト軍を滅ぼしました。また、神がイスラエル人に3年間雨を降らせず、その後エリヤが祈ると、神が雨を与えられたことも分かります。ですから、水が祝福として用いられると同時に、裁きの行為としても用いられるという考えが分かるでしょう。過去に神は、世界のさまざまな地域で、ご自身の目的のために水を多すぎるほど、あるいは少なすぎるほど用いられました。しかし、神はご自分の約束に従い、水を全世界に及ぶ裁きとして用いることは控えてこられました。</w:t>
      </w:r>
    </w:p>
    <w:bookmarkEnd w:id="0"/>
    <w:p w14:paraId="5C097F03" w14:textId="5E23FA64" w:rsidR="00A7291B" w:rsidRDefault="0025169D" w:rsidP="00A7291B">
      <w:pPr>
        <w:pStyle w:val="NormalBlock"/>
      </w:pPr>
      <w:r>
        <w:t>それは、私たちが見る水の象徴の一つ、すなわち神の民と神の敵に対する裁きのための水の使用です。私たちは、神が水を用いられた別の方法も見ます。それは、清めの形、または手段としての水です。沐浴のために水を用いることは人間と同じほど古く、したがって、水が、見ることのできない身体の部分、すなわち心を清める手段として用いられるのは自然なことです。旧約聖書は、祭司たちとレビ人たちがその務めを始める前に受ける、手の込んだ儀式について述べています。出エジプト記29章4節では、モーセはアロンとその子らを民の前に連れて来て、祭服、聖なる祭服を着せ、そして中に入って神殿で仕えさせることになっていました。</w:t>
      </w:r>
    </w:p>
    <w:bookmarkEnd w:id="0"/>
    <w:p w14:paraId="5C097F03" w14:textId="5E23FA64" w:rsidR="00A7291B" w:rsidRDefault="0025169D" w:rsidP="00A7291B">
      <w:pPr>
        <w:pStyle w:val="NormalBlock"/>
      </w:pPr>
      <w:r>
        <w:t>しかし、彼がそのいずれかを行う前に、最初の命令は、アロンとその子らが身を洗わなければならないということでした。彼らは、祭服を着る前、幕屋に入って仕える前に、水で身を清めなければなりませんでした。出エジプト記30章17節から21節で、主は祭司たちに、会見の天幕に入るたびに、完全に身を洗い、水で洗うよう命じています。そして、これは死刑の罰の下で行われました。想像してみてください。食事の前に手を洗わなければ、あなたの母親はあなたをひどく叱ったことでしょう。</w:t>
      </w:r>
    </w:p>
    <w:bookmarkEnd w:id="0"/>
    <w:p w14:paraId="5C097F03" w14:textId="5E23FA64" w:rsidR="00A7291B" w:rsidRDefault="0025169D" w:rsidP="00A7291B">
      <w:pPr>
        <w:pStyle w:val="NormalBlock"/>
      </w:pPr>
      <w:r>
        <w:t>しかしここでは、犠牲を献げるために神殿に入る前に身を洗わなければ、死ぬことになりました。実際、ソロモンの神殿には、望むなら、十個の青銅の洗盤がありました。そこは祭司たちが手と足を洗うための巨大な洗盤でした。それで、水は、神に会い、神に仕える準備として、個人を清めることを象徴していました。それが良心を清めたのではないことは、私たちも知っています。</w:t>
      </w:r>
    </w:p>
    <w:bookmarkEnd w:id="0"/>
    <w:p w14:paraId="5C097F03" w14:textId="5E23FA64" w:rsidR="00A7291B" w:rsidRDefault="0025169D" w:rsidP="00A7291B">
      <w:pPr>
        <w:pStyle w:val="NormalBlock"/>
      </w:pPr>
      <w:r>
        <w:t>ボビーが歌ったように、ただ血だけが、ただイエス・キリストの血だけが良心を清めることができます。しかし、水は意図の清めを示していました。神の御前に立ち、神に仕えるための清めと備えです。ご存じのように、祭司たちが民に代わって神にささげるいけにえを執り行うために自分自身を備えるたびに、水で手と足を洗いました。彼らはそのたびに、手と足を洗ったのです。</w:t>
      </w:r>
    </w:p>
    <w:bookmarkEnd w:id="0"/>
    <w:p w14:paraId="5C097F03" w14:textId="5E23FA64" w:rsidR="00A7291B" w:rsidRDefault="0025169D" w:rsidP="00A7291B">
      <w:pPr>
        <w:pStyle w:val="NormalBlock"/>
      </w:pPr>
      <w:r>
        <w:t>最後の晩餐の際、イエスが使徒の働きたちの足を水で洗われたのは、彼らを備え、清めるためであったことに気づきます。それは、最終的に福音を人々に宣べ伝えることによって、御自身の犠牲を神にささげるためでした。この二つの間には重要なつながりがあります。だからこそ、彼ら全員が足を洗うことが重要だったのです。彼らは福音を宣べ伝えることによって人々に仕える神の奉仕者となるはずであり、イエスは、旧約聖書において祭司たちが洗いによって備えられたのと同じように、その奉仕のために彼らを備えておられたのです。</w:t>
      </w:r>
    </w:p>
    <w:bookmarkEnd w:id="0"/>
    <w:p w14:paraId="5C097F03" w14:textId="5E23FA64" w:rsidR="00A7291B" w:rsidRDefault="0025169D" w:rsidP="00A7291B">
      <w:pPr>
        <w:pStyle w:val="NormalBlock"/>
      </w:pPr>
      <w:r>
        <w:t>そして神は、水を、人が自分の体の外側だけでなく内側も清めなければならないことを思い起こさせる手段として用いてこられました。さて、もう一つあります。新約聖書においては、水のもう一つの用い方だと思いますが、それは分離の手段としての水です。分離の手段としての水です。旧約聖書では、ノアの時代の裁きにおいて、水が生きている者と死んだ者とを分けました。生き残った者たちと、そうならなかった者たちとの違いは何だったのでしょうか。</w:t>
      </w:r>
    </w:p>
    <w:bookmarkEnd w:id="0"/>
    <w:p w14:paraId="5C097F03" w14:textId="5E23FA64" w:rsidR="00A7291B" w:rsidRDefault="0025169D" w:rsidP="00A7291B">
      <w:pPr>
        <w:pStyle w:val="NormalBlock"/>
      </w:pPr>
      <w:r>
        <w:t>さて、そこにたどり着けなかった人々は水の下におり、たどり着いた人々は水の上にいました。彼らは箱舟の中にいました。水は分離の手段でした。イスラエル人にとって、水は神殿で仕える準備ができている者たちと、汚れていて神殿で仕える準備ができていない者たちとを分けました。新約聖書では、水の使用はもっぱらバプテスマに関連して用いられています。</w:t>
      </w:r>
    </w:p>
    <w:bookmarkEnd w:id="0"/>
    <w:p w14:paraId="5C097F03" w14:textId="5E23FA64" w:rsidR="00A7291B" w:rsidRDefault="0025169D" w:rsidP="00A7291B">
      <w:pPr>
        <w:pStyle w:val="NormalBlock"/>
      </w:pPr>
      <w:r>
        <w:t>実際、baptismという語は、水の中に沈める、または浸すことを意味するギリシャ語に由来します。baptismという用語は水と密接に結びついています。なぜなら、それは何かを埋める、または水の中に沈めることを意味していたからです。そして、新約聖書の諸箇所から、人が沈められ、埋められ、または浸される対象が水であったことは明らかです。例えば、使徒の働き第8章36節では、福音を聞いた人が説教者にこう尋ねます。「ここに水があります。私がバプテスマを受けるのを妨げるものが何かあるでしょうか。」</w:t>
      </w:r>
    </w:p>
    <w:bookmarkEnd w:id="0"/>
    <w:p w14:paraId="5C097F03" w14:textId="5E23FA64" w:rsidR="00A7291B" w:rsidRDefault="0025169D" w:rsidP="00A7291B">
      <w:pPr>
        <w:pStyle w:val="NormalBlock"/>
      </w:pPr>
      <w:r>
        <w:t>言い換えれば、ここに水があります。私が葬られること、あるいは水に沈められること、浸されることを妨げるものがあるでしょうか。神は、水のバプテスマを、人が多くの異なるものから分離されたことを示す手段として用いてこられました。私たちはそのことについて、あまり考えていないと思います。私たちはただ水のことだけを考えます。</w:t>
      </w:r>
    </w:p>
    <w:bookmarkEnd w:id="0"/>
    <w:p w14:paraId="5C097F03" w14:textId="5E23FA64" w:rsidR="00A7291B" w:rsidRDefault="0025169D" w:rsidP="00A7291B">
      <w:pPr>
        <w:pStyle w:val="NormalBlock"/>
      </w:pPr>
      <w:r>
        <w:t>完全に水の下まで入ることが重要です。多くの人は、「では、小指が水の下に入らなかったらどうなるのですか。髪の毛が少し出ていたらどうなるのですか」と言います。私の場合は問題ありませんが、つまり、誰かの髪の毛が少し出ていたらどうなるのか、ということです。通常、それが問題になりますが、ここではそれが問題なのではないと言っているのです。</w:t>
      </w:r>
    </w:p>
    <w:bookmarkEnd w:id="0"/>
    <w:p w14:paraId="5C097F03" w14:textId="5E23FA64" w:rsidR="00A7291B" w:rsidRDefault="0025169D" w:rsidP="00A7291B">
      <w:pPr>
        <w:pStyle w:val="NormalBlock"/>
      </w:pPr>
      <w:r>
        <w:t>問題は、水、すなわち水の中に葬られることが、分離を表しているということです。実際、ここで重要なのは、実際に起こっていることを表すこの象徴です。例えば、水によって弟子たちと弟子でない者たちを分けます。ご存じのように、バプテスマ、すなわち水の中に浸される行為は、弟子である者たちとそうでない者たちを分ける行為です。マタイ28:19で、イエスは「すべての国の人々を弟子とし、父と子と聖霊の名において、彼らを水の中に沈めなさい」と言われます。</w:t>
      </w:r>
    </w:p>
    <w:bookmarkEnd w:id="0"/>
    <w:p w14:paraId="5C097F03" w14:textId="5E23FA64" w:rsidR="00A7291B" w:rsidRDefault="0025169D" w:rsidP="00A7291B">
      <w:pPr>
        <w:pStyle w:val="NormalBlock"/>
      </w:pPr>
      <w:r>
        <w:t>ですから、キリストの弟子となる人々は水の中でバプテスマを受け、キリストに従わない人々はバプテスマを受けません。水のバプテスマは、弟子と弟子でない者を分ける、決定的な身体的経験です。もしあなたがイエスの弟子でないなら、なぜバプテスマを受けることなどあるでしょうか。それはほとんど屈辱的とも言える経験です。あなたは水の中にいて、誰かにそのまま水の中へ沈められるのです。まるで死んでいくようです。</w:t>
      </w:r>
    </w:p>
    <w:bookmarkEnd w:id="0"/>
    <w:p w14:paraId="5C097F03" w14:textId="5E23FA64" w:rsidR="00A7291B" w:rsidRDefault="0025169D" w:rsidP="00A7291B">
      <w:pPr>
        <w:pStyle w:val="NormalBlock"/>
      </w:pPr>
      <w:r>
        <w:t>もちろん、弟子にはほかの特徴もあります。態度、生活の純潔など、いろいろあります。しかし、バプテスマが第一のものです。祭司たちがまず身を洗わなければ神殿で仕えることができなかったのと同じように、人はまずバプテスマを受けなければ、弟子として神に仕えることはできません。もう一つの象徴、もしそう望むなら、水が用いられるもう一つの方法は、救われた者と救われていない者を分けることです。</w:t>
      </w:r>
    </w:p>
    <w:bookmarkEnd w:id="0"/>
    <w:p w14:paraId="5C097F03" w14:textId="5E23FA64" w:rsidR="00A7291B" w:rsidRDefault="0025169D" w:rsidP="00A7291B">
      <w:pPr>
        <w:pStyle w:val="NormalBlock"/>
      </w:pPr>
      <w:r>
        <w:t>マルコの16章16節で、イエスご自身が、「信じてバプテスマを受ける者は救われ、信じない者は罪に定められる」と言っておられます。イエスご自身が、信じてバプテスマを受ける者こそ救われる者であると言っておられます。つまり、信じないためにバプテスマを受けず、水による分離を通らない者は、救われないということです。さて、私は人々が、「そうですね、バプテスマを受けた人々が不信者のように振る舞うのをたくさん見てきました」と言うのを聞いたことがあります。あなたもそのようなことを聞いたことがありますか。</w:t>
      </w:r>
    </w:p>
    <w:bookmarkEnd w:id="0"/>
    <w:p w14:paraId="5C097F03" w14:textId="5E23FA64" w:rsidR="00A7291B" w:rsidRDefault="0025169D" w:rsidP="00A7291B">
      <w:pPr>
        <w:pStyle w:val="NormalBlock"/>
      </w:pPr>
      <w:r>
        <w:t>そうですね、私はバプテスマを受けた多くの人々を知っていますが、彼らは不信者のように振る舞い、異邦人よりも悪いのです。私もそのような人々を大勢見てきましたが、そのことを心配しないでください。神が偽善者を裁かれます。誰が偽善者なのかを見極めるのは、私たちの務めではありません。神が偽善者を裁かれます。</w:t>
      </w:r>
    </w:p>
    <w:bookmarkEnd w:id="0"/>
    <w:p w14:paraId="5C097F03" w14:textId="5E23FA64" w:rsidR="00A7291B" w:rsidRDefault="0025169D" w:rsidP="00A7291B">
      <w:pPr>
        <w:pStyle w:val="NormalBlock"/>
      </w:pPr>
      <w:r>
        <w:t>それについて心配する必要はありません。しかし、イエスは、バプテスマが救われた者と失われた者を分ける境界線であると言われます。あなたはその線のどちら側にいたいですか。それが、マルコの福音書第16章16節で主が示される挑戦です。もし望むなら、バプテスマのもう一つの区別は、これです。</w:t>
      </w:r>
    </w:p>
    <w:bookmarkEnd w:id="0"/>
    <w:p w14:paraId="5C097F03" w14:textId="5E23FA64" w:rsidR="00A7291B" w:rsidRDefault="0025169D" w:rsidP="00A7291B">
      <w:pPr>
        <w:pStyle w:val="NormalBlock"/>
      </w:pPr>
      <w:r>
        <w:t>バプテスマは、王国の中にいる者と王国の外にいる者とを分けるためにあります。ヨハネの福音書第3章5節で、イエスは、水と、すなわちバプテスマと、御霊と、すなわち聖霊によって新しく生まれなければ、だれも神の国を見ることはできない、と言われます。使徒の働き第2章38節は、バプテスマを受けると聖霊を受けることを教えています。イエスは、水と御霊によって新しく生まれなければ、だれも神の国を見ることはできない、と言われます。ですから、バプテスマの水は、第二の誕生を経験する者とそうでない者とを分けるだけでなく、神の国を見てそこに入る者と、外にとどまる者とをも分けるのです。</w:t>
      </w:r>
    </w:p>
    <w:bookmarkEnd w:id="0"/>
    <w:p w14:paraId="5C097F03" w14:textId="5E23FA64" w:rsidR="00A7291B" w:rsidRDefault="0025169D" w:rsidP="00A7291B">
      <w:pPr>
        <w:pStyle w:val="NormalBlock"/>
      </w:pPr>
      <w:r>
        <w:t>自分が王国の中にいるのか、それともそうでないのか、どのようにして分かるのでしょうか。バプテスマを受けた人々は王国の中におり、受けていない人々は外にとどまります。バプテスマは要素でもあります。バプテスマの水は、神が赦された者と赦されていない者とを分けるために用いる要素でもあります。使徒の働き第2章38節です。ペテロは、バプテスマを受けた人々が赦しを受けるとはっきり述べています。これは、受けない人々が自分の罪の中にとどまることを意味します。</w:t>
      </w:r>
    </w:p>
    <w:bookmarkEnd w:id="0"/>
    <w:p w14:paraId="5C097F03" w14:textId="5E23FA64" w:rsidR="00A7291B" w:rsidRDefault="0025169D" w:rsidP="00A7291B">
      <w:pPr>
        <w:pStyle w:val="NormalBlock"/>
      </w:pPr>
      <w:r>
        <w:t>使徒の働き22章16節で、アナニアは別の言い方で、サウロにこう言っています。サウロ、サウロ、なぜためらっているのですか。バプテスマを受けて、あなたの罪を洗い流しなさい。つまり、サウロについて少し考えてみてください。ここにサウロがいます。彼はイエスを見たのです。</w:t>
      </w:r>
    </w:p>
    <w:bookmarkEnd w:id="0"/>
    <w:p w14:paraId="5C097F03" w14:textId="5E23FA64" w:rsidR="00A7291B" w:rsidRDefault="0025169D" w:rsidP="00A7291B">
      <w:pPr>
        <w:pStyle w:val="NormalBlock"/>
      </w:pPr>
      <w:r>
        <w:t>彼はイエスの話を聞きました。彼は奇跡を体験しました。神は彼に、彼の人生の働きが何であるかを示されました。あなたは、ここにいるこの人が神と正しい関係にあると思うでしょう。しかし、そうではありません。アナニアは言います。「立ち上がってバプテスマを受け、洗い流しなさい。」</w:t>
      </w:r>
    </w:p>
    <w:bookmarkEnd w:id="0"/>
    <w:p w14:paraId="5C097F03" w14:textId="5E23FA64" w:rsidR="00A7291B" w:rsidRDefault="0025169D" w:rsidP="00A7291B">
      <w:pPr>
        <w:pStyle w:val="NormalBlock"/>
      </w:pPr>
      <w:r>
        <w:t>あなたは依然として罪の中にいます。神があなたに何をすることを望んでおられるかを知っているかもしれません。ある意味で神を経験しているかもしれません。しかし、あなたは依然として罪の中におり、その罪を洗い流す必要があります。サウロが水に浸されるまでは、彼は依然として罪の責めを負っていました。まあ、お分かりいただけたと思います。</w:t>
      </w:r>
    </w:p>
    <w:bookmarkEnd w:id="0"/>
    <w:p w14:paraId="5C097F03" w14:textId="5E23FA64" w:rsidR="00A7291B" w:rsidRDefault="0025169D" w:rsidP="00A7291B">
      <w:pPr>
        <w:pStyle w:val="NormalBlock"/>
      </w:pPr>
      <w:r>
        <w:t>よろしいでしょう。ここでさらに続けることもできますが、水が分離のポイントとして用いられているということは、お分かりいただけたと思います。新約聖書には、この現象の例が数多く記されています。バプテスマにおいて、私たちは死んだ体を生きている体から分離します。ローマ人への手紙第6章3節。</w:t>
      </w:r>
    </w:p>
    <w:bookmarkEnd w:id="0"/>
    <w:p w14:paraId="5C097F03" w14:textId="5E23FA64" w:rsidR="00A7291B" w:rsidRDefault="0025169D" w:rsidP="00A7291B">
      <w:pPr>
        <w:pStyle w:val="NormalBlock"/>
      </w:pPr>
      <w:r>
        <w:t>洗礼において、私たちはキリスト以外のあらゆる忠誠から自分を分離し、キリストの御名を身に着けます。3:26で、「キリストにあずかるバプテスマを受けたあなたがたは皆、キリストを身に着けたのです」と言われているとおりです。あなたは義の衣を身に着けたのです。あなたは、洗礼を受けるその瞬間に、自分がどこに立つのかを選んだのです。洗礼において、私たちはこの世の霊から分離され、神の聖霊を与えられます。知恵の霊を持つ人もいれば、知性の霊を持つ人もおり、卓越性の霊を持つ人もいます。その他にもいろいろあります。</w:t>
      </w:r>
    </w:p>
    <w:bookmarkEnd w:id="0"/>
    <w:p w14:paraId="5C097F03" w14:textId="5E23FA64" w:rsidR="00A7291B" w:rsidRDefault="0025169D" w:rsidP="00A7291B">
      <w:pPr>
        <w:pStyle w:val="NormalBlock"/>
      </w:pPr>
      <w:r>
        <w:t>しかし、聖霊なしに天国へ行く人は誰もいません。そして、聖霊を受けるのは、バプテスマを受けたときだけです。ですから、水のバプテスマは、私たちがこの世にある霊々から自分自身を分離する時点なのです。サタンに属する霊々と、神からのみ来る霊、すなわち聖霊からです。バプテスマにおいて、神は私たちをこの世から分離し、御自分の教会に入れてくださいます。</w:t>
      </w:r>
    </w:p>
    <w:bookmarkEnd w:id="0"/>
    <w:p w14:paraId="5C097F03" w14:textId="5E23FA64" w:rsidR="00A7291B" w:rsidRDefault="0025169D" w:rsidP="00A7291B">
      <w:pPr>
        <w:pStyle w:val="NormalBlock"/>
      </w:pPr>
      <w:r>
        <w:t>使徒の働き第2章47節。そして神は毎日、救われている人々を加えておられた。神は教会に加えておられたのです。教会にバプテスマを受けていなければ、あなたは教会に属していません。バプテスマにおいて、神は死の締めつける支配を断ち切り、私たちに永遠のいのちを与えてくださいます。</w:t>
      </w:r>
    </w:p>
    <w:bookmarkEnd w:id="0"/>
    <w:p w14:paraId="5C097F03" w14:textId="5E23FA64" w:rsidR="00A7291B" w:rsidRDefault="0025169D" w:rsidP="00A7291B">
      <w:pPr>
        <w:pStyle w:val="NormalBlock"/>
      </w:pPr>
      <w:r>
        <w:t>コロサイ人への手紙第2章12節。バプテスマにおいて、神は罪悪感のある良心を持つ人々と、平安を持つ人々とを分けられます。心の平安を持ちたいなら、良心にやましさを感じずにいたいなら、罪悪感のある良心と安らかな良心とを分ける地点は、バプテスマの地点です。それがすべてです。ある人々は言います。「なぜあなたがたはいつもバプテスマを説くのですか」と。</w:t>
      </w:r>
    </w:p>
    <w:bookmarkEnd w:id="0"/>
    <w:p w14:paraId="5C097F03" w14:textId="5E23FA64" w:rsidR="00A7291B" w:rsidRDefault="0025169D" w:rsidP="00A7291B">
      <w:pPr>
        <w:pStyle w:val="NormalBlock"/>
      </w:pPr>
      <w:r>
        <w:t>そうです。洗礼の水の中では、実に多くのことが起こっているからです。神の御前で良心を清く保つ機会を人々に提供しないなら、私たちは自分の務めを果たしていることにはなりません。そして、それがペテロが第一ペテロ3:27で述べていることです。洗礼は、単に水で体を洗うことではありません。しかし、洗礼の水の中で、私たちは清い良心を求めて神に願い出ているのです。私たちは、「神よ、私は清い良心を望みます」と言っているのです。</w:t>
      </w:r>
    </w:p>
    <w:bookmarkEnd w:id="0"/>
    <w:p w14:paraId="5C097F03" w14:textId="5E23FA64" w:rsidR="00A7291B" w:rsidRDefault="0025169D" w:rsidP="00A7291B">
      <w:pPr>
        <w:pStyle w:val="NormalBlock"/>
      </w:pPr>
      <w:r>
        <w:t>そして神は、それを私たちに与えてくださっています。なぜなら、バプテスマの水において、神は私たちのすべての罪を永遠に洗い去ってくださるからです。ですから、神によって遣わされ、水を救い、また裁くために来られたキリストが現れて以来、バプテスマを通して、水は、神とともにいる者と、そうでない者とを神が分けるために用いられる手段なのです。イエスが、「あなたはわたしとともにいるのか、それともわたしに反対しているのか」と言われたことを知っていますよね。イエスが、「あなたがたは、わたしとともにいるか、わたしに反対しているかのどちらかです」と言われたとき、バプテスマの水がその点なのです。それが分かれ目なのです。</w:t>
      </w:r>
    </w:p>
    <w:bookmarkEnd w:id="0"/>
    <w:p w14:paraId="5C097F03" w14:textId="5E23FA64" w:rsidR="00A7291B" w:rsidRDefault="0025169D" w:rsidP="00A7291B">
      <w:pPr>
        <w:pStyle w:val="NormalBlock"/>
      </w:pPr>
      <w:r>
        <w:t>「砂に線を引く」と言うときの意味は分かりますね。私たちは砂に線を引くのではありません。砂の上の線とは、バプテスマの水です。主と共にいる人々は、主の御名によってバプテスマを受けています。そして、どんな理由であれ主に反対する人々――「私はまだ準備ができていない」「十分に分かっていない」「自分の罪を手放したくない」「水の中に葬られる必要があるとは信じない」「小さい赤ん坊のときにバプテスマを受けた」などなど――です。</w:t>
      </w:r>
    </w:p>
    <w:bookmarkEnd w:id="0"/>
    <w:p w14:paraId="5C097F03" w14:textId="5E23FA64" w:rsidR="00A7291B" w:rsidRDefault="0025169D" w:rsidP="00A7291B">
      <w:pPr>
        <w:pStyle w:val="NormalBlock"/>
      </w:pPr>
      <w:r>
        <w:t>どのような理由であれ、あなたは洗礼の水を通して自分が持っているものすべてから分離されることによって、彼と共に立つことを選ばなかったのです。映画『ウォーターワールド』では、製作者たちは、ノアの時代の悪に満ちた時代と同じ結果を経験した、神のいない世界を思い描きました。つまり、世界規模の洪水です。彼らはこの映画で、ある意味悲観的だったのだと思います。つまり、映画の結論では、地球は生き残るのです。</w:t>
      </w:r>
    </w:p>
    <w:bookmarkEnd w:id="0"/>
    <w:p w14:paraId="5C097F03" w14:textId="5E23FA64" w:rsidR="00A7291B" w:rsidRDefault="0025169D" w:rsidP="00A7291B">
      <w:pPr>
        <w:pStyle w:val="NormalBlock"/>
      </w:pPr>
      <w:r>
        <w:t>最終的に、彼らはそこで少しばかりの陸地を見つけ、進み続けます。映画では、地上の邪悪な人々が生き残り、以前よりもさらに邪悪になります。そして映画では、もちろんケビン・コスナーが演じる最も優れた人々も、より高潔になるわけではありません。水は彼らを過去から切り離しません。映画の中の最も優れた人々は、変化する環境にただ適応するだけです。</w:t>
      </w:r>
    </w:p>
    <w:bookmarkEnd w:id="0"/>
    <w:p w14:paraId="5C097F03" w14:textId="5E23FA64" w:rsidR="00A7291B" w:rsidRDefault="0025169D" w:rsidP="00A7291B">
      <w:pPr>
        <w:pStyle w:val="NormalBlock"/>
      </w:pPr>
      <w:r>
        <w:t>この場合、ケビン・コスナーには一対のひれが生え、魚に近い存在になります。そのため、彼は新しい環境で生き延びることができます。さて、聖書的な観点から見た現実についての私たちの見方は、はるかに励みとなるものです。私たちの見方では、地球は水による裁きを生き延びますが、いつの日か熱によって完全に滅ぼされ、新しい天と新しい地に取って代わられます。また、悪人も私たちの世界で生き延びますが、神は彼らが自分の生活を清め、再び役立つ者となるための道を備えてくださいます。</w:t>
      </w:r>
    </w:p>
    <w:bookmarkEnd w:id="0"/>
    <w:p w14:paraId="5C097F03" w14:textId="5E23FA64" w:rsidR="00A7291B" w:rsidRDefault="0025169D" w:rsidP="00A7291B">
      <w:pPr>
        <w:pStyle w:val="NormalBlock"/>
      </w:pPr>
      <w:r>
        <w:t>そして私たちの世界では、人が魚になるために元に戻るのではなく、神ご自身が人となり、すべての男性とすべての女性に、神のようになる道を提供してくださいます。はるかに励みとなる見込みです。そして、これを行う方法、これを行う方法は、どうすれば水中で生きられるかを考え出すことではありません。これを行う方法は、罪から自分自身を分離し、この世から自分自身を分離し、罪悪感に苛まれる良心から自分自身を分離し、死そのものから自分自身を分離することです。そして、私たちがこれを行う方法は、私たちの主イエス・キリストへの信仰によって、水の中に葬られることです。今朝、あなたが聞いたことに基づいて、まだ来ていないなら、来るように、そして神があなたをこれらすべてのものから離してご自身のもとに置き、バプテスマを受けることをお勧めします。</w:t>
      </w:r>
    </w:p>
    <w:bookmarkEnd w:id="0"/>
    <w:p w14:paraId="5C097F03" w14:textId="5E23FA64" w:rsidR="00A7291B" w:rsidRDefault="0025169D" w:rsidP="00A7291B">
      <w:pPr>
        <w:pStyle w:val="NormalBlock"/>
      </w:pPr>
      <w:r>
        <w:t>ためらわないでください。それらすべてのものから離れてください。私たちが立ち、歌うように、キリストと共に立つことを選んでください。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