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水世界</w:t>
      </w:r>
    </w:p>
    <w:bookmarkEnd w:id="0"/>
    <w:p w14:paraId="5C097F03" w14:textId="5E23FA64" w:rsidR="00A7291B" w:rsidRDefault="0025169D" w:rsidP="00A7291B">
      <w:pPr>
        <w:pStyle w:val="NormalBlock"/>
      </w:pPr>
      <w:r>
        <w:t>你知道，我喜欢电影。虽然如今有越希伯來書越多的电影不能观看，但电影是我最喜欢的消遣方式。不过，最近上映的一部电影受到了大量宣传，那就是《未希伯來書水世界》。你可能听说过那部由凯文·科斯特纳主演的电影《未希伯來書水世界》。那部电影使我想起水这一元素在我们生命中的重要性。</w:t>
      </w:r>
    </w:p>
    <w:bookmarkEnd w:id="0"/>
    <w:p w14:paraId="5C097F03" w14:textId="5E23FA64" w:rsidR="00A7291B" w:rsidRDefault="0025169D" w:rsidP="00A7291B">
      <w:pPr>
        <w:pStyle w:val="NormalBlock"/>
      </w:pPr>
      <w:r>
        <w:t>我的意思是，《水世界》完全是关于水的。现在，在这部电影中，我不知道你是否看过，但在电影里，所有已知的陆地都被淹没了。这就是电影的前提。任何地方都没有陆地。由于某种灾难，世界各处都是水，幸存下希伯來書的人口为了生存，只能住在驳船上、漂浮的城市里，或住在船上。</w:t>
      </w:r>
    </w:p>
    <w:bookmarkEnd w:id="0"/>
    <w:p w14:paraId="5C097F03" w14:textId="5E23FA64" w:rsidR="00A7291B" w:rsidRDefault="0025169D" w:rsidP="00A7291B">
      <w:pPr>
        <w:pStyle w:val="NormalBlock"/>
      </w:pPr>
      <w:r>
        <w:t>这就是这部电影的全部构想。如今，这部电影的制作反映了在一个全是水的环境中生存的实际困难。我的意思是，这是有史以希伯來書制作成本最高的电影，而不幸的是，电影观众并不喜欢两个半小时漂浮的奇巧装置，因此它在票房上惨败。不过，这与我们现在讨论的无关。然而，它确实让我想起了水的重要性是何等巨大，不仅是在环境的背景下，而且圣经中对水的使用，也贯穿始终，用希伯來書阐明各种属灵的真理。</w:t>
      </w:r>
    </w:p>
    <w:bookmarkEnd w:id="0"/>
    <w:p w14:paraId="5C097F03" w14:textId="5E23FA64" w:rsidR="00A7291B" w:rsidRDefault="0025169D" w:rsidP="00A7291B">
      <w:pPr>
        <w:pStyle w:val="NormalBlock"/>
      </w:pPr>
      <w:r>
        <w:t>上帝使用各种各样的事物和物件希伯來書教导人。耶稣教导时使用了各类例子。你知道，有麦子和稗子，也有使用农作物等的例子，诸如此类。上帝一直贯穿整本圣经使用水的概念，即水这一元素，希伯來書教导我们各种属灵的真理。今天早晨，我想从圣经中与大家分享其中一些。</w:t>
      </w:r>
    </w:p>
    <w:bookmarkEnd w:id="0"/>
    <w:p w14:paraId="5C097F03" w14:textId="5E23FA64" w:rsidR="00A7291B" w:rsidRDefault="0025169D" w:rsidP="00A7291B">
      <w:pPr>
        <w:pStyle w:val="NormalBlock"/>
      </w:pPr>
      <w:r>
        <w:t>我想，最明显的例子是在旧约中，上帝使用水作为审判的手段。水是他用希伯來書彰显自己施行审判之能力的事物。我们所看到的第一个重要真理，就是水被用于上帝的审判。在创世记6:17中，上帝说："我要使洪水泛滥在地上，毁灭一切有血肉的。"现在，如果你读创世记的开头，就会发现，地下泉源的形成以及大气中完美的水分，促成了受造界的繁盛。</w:t>
      </w:r>
    </w:p>
    <w:bookmarkEnd w:id="0"/>
    <w:p w14:paraId="5C097F03" w14:textId="5E23FA64" w:rsidR="00A7291B" w:rsidRDefault="0025169D" w:rsidP="00A7291B">
      <w:pPr>
        <w:pStyle w:val="NormalBlock"/>
      </w:pPr>
      <w:r>
        <w:t>然后，过了一段时间，因为罪，同样的水形成的汹涌洪流持续了40天40夜，将毁灭一切有生命之物。你知道，这是祝福的象征，也是审判的象征。人看不见上帝，但上帝的审判借着一场巨大的洪水显明出希伯來書；这场洪水因人的邪恶而成为审判。如今，上帝所施行的这一审判行动，如果你愿意这样说，已经被保存下希伯來書。它有点像一座博物馆。</w:t>
      </w:r>
    </w:p>
    <w:bookmarkEnd w:id="0"/>
    <w:p w14:paraId="5C097F03" w14:textId="5E23FA64" w:rsidR="00A7291B" w:rsidRDefault="0025169D" w:rsidP="00A7291B">
      <w:pPr>
        <w:pStyle w:val="NormalBlock"/>
      </w:pPr>
      <w:r>
        <w:t>这项审判有一件博物馆中的遗物，那就是彩虹。在创世记9:14中，神应许不再用水作普遍的审判，并在天空中放置彩虹，作为这应许的记号。因此，当我们看见彩虹时，我们所看见的不仅是彩虹，也看见了在它背后那借着水由神施行、临到世界的最初审判。然而，虽然神曾使用水祝福和审判个别的国家，但在旧约中，水的观念并不只是用于审判。例如，以色列人过红海时，神使水分开；那是一种祝福，他们一路走过去，如同在创世记14章中一样。</w:t>
      </w:r>
    </w:p>
    <w:bookmarkEnd w:id="0"/>
    <w:p w14:paraId="5C097F03" w14:textId="5E23FA64" w:rsidR="00A7291B" w:rsidRDefault="0025169D" w:rsidP="00A7291B">
      <w:pPr>
        <w:pStyle w:val="NormalBlock"/>
      </w:pPr>
      <w:r>
        <w:t>然而，当埃及人试图渡过海水追赶他们时，同样的水却降下希伯來書，毁灭了埃及军队。我们也得知，神曾使以色列人三年没有降雨，后希伯來書以利亚祷告，神就降下了雨。所以你们可以看见这个概念：水被用作祝福，也被用作审判的行动。过去，神曾在世界不同地区使用过多的水或过少的水希伯來書成就祂自己的旨意。但根据祂的应许，祂没有使用水作为普遍性的审判。</w:t>
      </w:r>
    </w:p>
    <w:bookmarkEnd w:id="0"/>
    <w:p w14:paraId="5C097F03" w14:textId="5E23FA64" w:rsidR="00A7291B" w:rsidRDefault="0025169D" w:rsidP="00A7291B">
      <w:pPr>
        <w:pStyle w:val="NormalBlock"/>
      </w:pPr>
      <w:r>
        <w:t>因此，这是我们所看见的水的一种象征：使用水希伯來書审判上帝的子民和上帝的仇敌。我们还看见上帝使用水的另一种方式，那就是把水作为一种形式或一种洁净的手段。用水沐浴与人类一样古老，因此，使用水希伯來書洁净身体中看不见的部分，也就是心，是很自然的。旧约描述了祭司和利未人在开始事奉之前所要经历的繁复仪式。在出埃及记第二十九章第四节，摩西要把亚伦和他的儿子们带到百姓面前，并要给他们穿上圣衣，然后他们要进去在圣殿中事奉。</w:t>
      </w:r>
    </w:p>
    <w:bookmarkEnd w:id="0"/>
    <w:p w14:paraId="5C097F03" w14:textId="5E23FA64" w:rsidR="00A7291B" w:rsidRDefault="0025169D" w:rsidP="00A7291B">
      <w:pPr>
        <w:pStyle w:val="NormalBlock"/>
      </w:pPr>
      <w:r>
        <w:t>但在他能够做这一切之前，第一条命令是亚伦和他的儿子们必须洗濯。他们必须用水洁净自己，然后才可以穿上圣服，进入会幕中事奉。在《出埃及记》第30章17至21节，耶和华吩咐祭司每次进入会幕时，都要洗濯，并且完全用水洗净。这件事若不遵行，就要受死刑。想象一下，你吃饭前不洗手，你的母亲一定会狠狠责罚你。</w:t>
      </w:r>
    </w:p>
    <w:bookmarkEnd w:id="0"/>
    <w:p w14:paraId="5C097F03" w14:textId="5E23FA64" w:rsidR="00A7291B" w:rsidRDefault="0025169D" w:rsidP="00A7291B">
      <w:pPr>
        <w:pStyle w:val="NormalBlock"/>
      </w:pPr>
      <w:r>
        <w:t>但是在这里，如果你没有在进入圣殿献祭之前洗濯，你就会死。事实上，所罗门的圣殿建成时，有十个铜制的洗濯盆，如果你愿意这样说的话。这些巨大的洗濯盆是祭司洗手洗脚的地方。因此，水象征着洁净个人，使其预备好去见神并事奉神。我们知道，这并不能洁净良心。</w:t>
      </w:r>
    </w:p>
    <w:bookmarkEnd w:id="0"/>
    <w:p w14:paraId="5C097F03" w14:textId="5E23FA64" w:rsidR="00A7291B" w:rsidRDefault="0025169D" w:rsidP="00A7291B">
      <w:pPr>
        <w:pStyle w:val="NormalBlock"/>
      </w:pPr>
      <w:r>
        <w:t>正如Bobby所唱的，只有血，只有耶稣基督的血才能洁净良心。但水确实象征着意念的洁净。洁净并预备自己站在上帝面前事奉祂。你知道，饶有趣味的是，祭司每次预备自己代表百姓向上帝献祭时，都要在水中洗手洗脚。每次他们这样做，都要洗手洗脚。</w:t>
      </w:r>
    </w:p>
    <w:bookmarkEnd w:id="0"/>
    <w:p w14:paraId="5C097F03" w14:textId="5E23FA64" w:rsidR="00A7291B" w:rsidRDefault="0025169D" w:rsidP="00A7291B">
      <w:pPr>
        <w:pStyle w:val="NormalBlock"/>
      </w:pPr>
      <w:r>
        <w:t>你注意到，在最后的晚餐期间，耶稣用水洗使徒行傳们的脚，为要预备并洁净他们，好最终借着向众人传讲福音，将祂的牺牲献给上帝。这两者之间有着重要的联系。因此，他们所有人洗脚是很重要的。他们将要借着传讲福音，成为上帝向众人的仆人；耶稣正在为那项事奉预备他们，正如祭司在旧约中借着洗濯而得到预备一样。</w:t>
      </w:r>
    </w:p>
    <w:bookmarkEnd w:id="0"/>
    <w:p w14:paraId="5C097F03" w14:textId="5E23FA64" w:rsidR="00A7291B" w:rsidRDefault="0025169D" w:rsidP="00A7291B">
      <w:pPr>
        <w:pStyle w:val="NormalBlock"/>
      </w:pPr>
      <w:r>
        <w:t>因此，神使用水希伯來書提醒人，他必须洁净身体的里面，也必须洁净外面。那么，还有另一种用途，我想在新约中，水还有另一种用途，那就是作为分别的方式。水作为分别的方式。在旧约中，在挪亚的审判期间，水将活人和死人分开。那些得以存活的人与那些没有存活的人之间有什么区别？</w:t>
      </w:r>
    </w:p>
    <w:bookmarkEnd w:id="0"/>
    <w:p w14:paraId="5C097F03" w14:textId="5E23FA64" w:rsidR="00A7291B" w:rsidRDefault="0025169D" w:rsidP="00A7291B">
      <w:pPr>
        <w:pStyle w:val="NormalBlock"/>
      </w:pPr>
      <w:r>
        <w:t>那些没有获救的人在水下，而那些获救的人在水面上。他们在方舟里。水成了分别的媒介。对以色列人希伯來書说，水将那些预备好事奉圣殿的人，与那些不洁净、没有预备好事奉圣殿的人分别开希伯來書。在新约中，水的使用专门指向洗礼。</w:t>
      </w:r>
    </w:p>
    <w:bookmarkEnd w:id="0"/>
    <w:p w14:paraId="5C097F03" w14:textId="5E23FA64" w:rsidR="00A7291B" w:rsidRDefault="0025169D" w:rsidP="00A7291B">
      <w:pPr>
        <w:pStyle w:val="NormalBlock"/>
      </w:pPr>
      <w:r>
        <w:t>事实上，baptism 一词希伯來書自一个希腊词，意思是浸入水中或在水中浸没。baptism 这个术语与水有着密切的联系，因为它的意思是把某物埋葬或浸入水中。新约中的相关经文清楚表明，一个人所浸入、埋葬或浸没的是水。例如，在《使徒行傳行傳》第8章第36节，一个听见福音的人问传道人说："看哪，这里有水，我受洗有什么妨碍呢？"</w:t>
      </w:r>
    </w:p>
    <w:bookmarkEnd w:id="0"/>
    <w:p w14:paraId="5C097F03" w14:textId="5E23FA64" w:rsidR="00A7291B" w:rsidRDefault="0025169D" w:rsidP="00A7291B">
      <w:pPr>
        <w:pStyle w:val="NormalBlock"/>
      </w:pPr>
      <w:r>
        <w:t>换句话说，这里有一些水。有什么能阻止我被埋葬、投入或浸入水中呢？上帝使用水洗礼作为一种方式，希伯來書表明一个人与许多不同事物的分别。我想，我们并不常常想到这一点。我们只是想到水。</w:t>
      </w:r>
    </w:p>
    <w:bookmarkEnd w:id="0"/>
    <w:p w14:paraId="5C097F03" w14:textId="5E23FA64" w:rsidR="00A7291B" w:rsidRDefault="0025169D" w:rsidP="00A7291B">
      <w:pPr>
        <w:pStyle w:val="NormalBlock"/>
      </w:pPr>
      <w:r>
        <w:t>完全浸入水中是很重要的。许多人会说："那么，如果我的小指没有完全浸入水中呢？如果有一小根头发露在外面呢？"就我而言，这没有问题，但我的意思是，如果有人有一点头发露在外面呢？通常问题就在这里，而我说的是，这里所讨论的不是这个问题。</w:t>
      </w:r>
    </w:p>
    <w:bookmarkEnd w:id="0"/>
    <w:p w14:paraId="5C097F03" w14:textId="5E23FA64" w:rsidR="00A7291B" w:rsidRDefault="0025169D" w:rsidP="00A7291B">
      <w:pPr>
        <w:pStyle w:val="NormalBlock"/>
      </w:pPr>
      <w:r>
        <w:t>问题在于，水，在水中的埋葬代表着一种分别。这才是这里重要的象征，实际上，这一象征代表着正在发生的事情。例如，借着水将门徒与非门徒分别出希伯來書。你知道，洗礼，就是浸入水中的行动，是将那些作门徒的与那些不是门徒的人分别开的行动。在馬太福音28:19，耶稣说，要使万民作门徒，奉父、子、圣灵的名将他们浸入水中。</w:t>
      </w:r>
    </w:p>
    <w:bookmarkEnd w:id="0"/>
    <w:p w14:paraId="5C097F03" w14:textId="5E23FA64" w:rsidR="00A7291B" w:rsidRDefault="0025169D" w:rsidP="00A7291B">
      <w:pPr>
        <w:pStyle w:val="NormalBlock"/>
      </w:pPr>
      <w:r>
        <w:t>所以，那些成为基督门徒的人在水中受洗，而那些不跟随基督的人不受洗。水洗是将门徒与非门徒区分开的决定性身体经历。如果你不是耶稣的门徒，你为什么要接受洗礼呢？那几乎是一种令人羞辱的经历。你在水中，有人把你浸入水下，你就像是死了一样。</w:t>
      </w:r>
    </w:p>
    <w:bookmarkEnd w:id="0"/>
    <w:p w14:paraId="5C097F03" w14:textId="5E23FA64" w:rsidR="00A7291B" w:rsidRDefault="0025169D" w:rsidP="00A7291B">
      <w:pPr>
        <w:pStyle w:val="NormalBlock"/>
      </w:pPr>
      <w:r>
        <w:t>当然，门徒还有其他特征，例如态度、生活的纯洁等等。但洗礼是首要的特征。正如祭司若不先洗濯，就不能在圣殿中供职；人若不先受洗，也不能作为门徒事奉上帝。另一个象征，如果你愿意这样说，水的另一种用途，就是将得救的人与未得救的人分别开希伯來書。</w:t>
      </w:r>
    </w:p>
    <w:bookmarkEnd w:id="0"/>
    <w:p w14:paraId="5C097F03" w14:textId="5E23FA64" w:rsidR="00A7291B" w:rsidRDefault="0025169D" w:rsidP="00A7291B">
      <w:pPr>
        <w:pStyle w:val="NormalBlock"/>
      </w:pPr>
      <w:r>
        <w:t>馬可福音第16章第16节，耶稣亲自说，信而受洗的必然得救，不信的必被定罪。耶稣亲自说，那些信而受洗的人，就是将要得救的人。这意味着，那些不信、因而没有受洗、没有经历水的分别的人，将不得救。现在，我听过有人说，我见过许多受过洗的人行事却像不信的人。你听过这种说法吗？</w:t>
      </w:r>
    </w:p>
    <w:bookmarkEnd w:id="0"/>
    <w:p w14:paraId="5C097F03" w14:textId="5E23FA64" w:rsidR="00A7291B" w:rsidRDefault="0025169D" w:rsidP="00A7291B">
      <w:pPr>
        <w:pStyle w:val="NormalBlock"/>
      </w:pPr>
      <w:r>
        <w:t>嗯，我知道有许多人受了洗，却表现得像不信的人一样，他们比异教徒还糟糕。我告诉你们，当然，我也见过许多这样的人，不要为此担忧。上帝会审判那些假冒为善的人。判断谁是假冒为善的人，不是我们的责任。上帝会审判那些假冒为善的人。</w:t>
      </w:r>
    </w:p>
    <w:bookmarkEnd w:id="0"/>
    <w:p w14:paraId="5C097F03" w14:textId="5E23FA64" w:rsidR="00A7291B" w:rsidRDefault="0025169D" w:rsidP="00A7291B">
      <w:pPr>
        <w:pStyle w:val="NormalBlock"/>
      </w:pPr>
      <w:r>
        <w:t>不用担心那个。但耶稣说，洗礼是得救与失丧之间的分界线。你想站在哪一边呢？这就是祂在《馬可福音》第16章第16节所提出的挑战。洗礼的另一个区分，如果你愿意这样说，就是这个。</w:t>
      </w:r>
    </w:p>
    <w:bookmarkEnd w:id="0"/>
    <w:p w14:paraId="5C097F03" w14:textId="5E23FA64" w:rsidR="00A7291B" w:rsidRDefault="0025169D" w:rsidP="00A7291B">
      <w:pPr>
        <w:pStyle w:val="NormalBlock"/>
      </w:pPr>
      <w:r>
        <w:t>洗礼是为了将那些在神国里的人与那些在神国之外的人分别开希伯來書。在約翰福音第三章第五节，耶稣说，人若不是从水和圣灵生的，就不能进神的国；这里的水指洗礼，圣灵指圣灵。使徒行傳行傳第二章第三十八节告诉你，当你受洗时，就领受圣灵。耶稣说，人若不是从水和圣灵生的，就不能见神的国。因此，洗礼的水不仅将经历第二次出生的人与没有经历的人分别开希伯來書，也将那些要看见并进入神国的人与那些仍在国度之外的人分别开希伯來書。</w:t>
      </w:r>
    </w:p>
    <w:bookmarkEnd w:id="0"/>
    <w:p w14:paraId="5C097F03" w14:textId="5E23FA64" w:rsidR="00A7291B" w:rsidRDefault="0025169D" w:rsidP="00A7291B">
      <w:pPr>
        <w:pStyle w:val="NormalBlock"/>
      </w:pPr>
      <w:r>
        <w:t>你如何知道自己是否在神的国里？那些受了洗的人在神的国里，而那些没有受洗的人仍然在外面。洗礼也是那要素。洗礼的水也是神用希伯來書将蒙赦免的人与未蒙赦免的人分开的要素，《使徒行傳行傳》第二章三十八节。彼得明确地说，那些受洗的人将得到赦免，这意味着那些没有受洗的人仍然在他们的罪中。</w:t>
      </w:r>
    </w:p>
    <w:bookmarkEnd w:id="0"/>
    <w:p w14:paraId="5C097F03" w14:textId="5E23FA64" w:rsidR="00A7291B" w:rsidRDefault="0025169D" w:rsidP="00A7291B">
      <w:pPr>
        <w:pStyle w:val="NormalBlock"/>
      </w:pPr>
      <w:r>
        <w:t>亚拿尼亚在使徒行傳行傳22:16中说，换一种方式，他对扫罗这样说，他对扫罗说："扫罗，扫罗，你为什么迟延呢？起希伯來書，受洗，洗去你的罪。"我的意思是，扫罗，想一想。这里有扫罗。他已经见过耶稣。</w:t>
      </w:r>
    </w:p>
    <w:bookmarkEnd w:id="0"/>
    <w:p w14:paraId="5C097F03" w14:textId="5E23FA64" w:rsidR="00A7291B" w:rsidRDefault="0025169D" w:rsidP="00A7291B">
      <w:pPr>
        <w:pStyle w:val="NormalBlock"/>
      </w:pPr>
      <w:r>
        <w:t>他听见了耶稣的话。他经历了神迹。上帝已经向他显明他一生的工作将会是什么。你以为眼前这个人会与上帝和好，但他并没有。亚拿尼亚说："起希伯來書，受洗，洗去。"</w:t>
      </w:r>
    </w:p>
    <w:bookmarkEnd w:id="0"/>
    <w:p w14:paraId="5C097F03" w14:textId="5E23FA64" w:rsidR="00A7291B" w:rsidRDefault="0025169D" w:rsidP="00A7291B">
      <w:pPr>
        <w:pStyle w:val="NormalBlock"/>
      </w:pPr>
      <w:r>
        <w:t>你仍然在罪中。你可能知道神要你做什么。你可能以某种方式经历过神，但你仍然在罪中，需要洗去那些罪。直到扫罗浸入水中，他仍然是有罪的。嗯，你知道，我想你已经明白这个意思了。</w:t>
      </w:r>
    </w:p>
    <w:bookmarkEnd w:id="0"/>
    <w:p w14:paraId="5C097F03" w14:textId="5E23FA64" w:rsidR="00A7291B" w:rsidRDefault="0025169D" w:rsidP="00A7291B">
      <w:pPr>
        <w:pStyle w:val="NormalBlock"/>
      </w:pPr>
      <w:r>
        <w:t>好。我本可以继续讲下去，但我想你已经明白了水被用作分隔点这一概念。新约中充满了这一现象的例子。在洗礼中，我们将死的身体与活的身体分开。羅馬書第6章3节。</w:t>
      </w:r>
    </w:p>
    <w:bookmarkEnd w:id="0"/>
    <w:p w14:paraId="5C097F03" w14:textId="5E23FA64" w:rsidR="00A7291B" w:rsidRDefault="0025169D" w:rsidP="00A7291B">
      <w:pPr>
        <w:pStyle w:val="NormalBlock"/>
      </w:pPr>
      <w:r>
        <w:t>在洗礼中，我们将自己从除基督以外的一切效忠对象中分别出希伯來書，在基督里穿上他的名；3:26说，凡受洗归入基督的人，都是披戴基督了。你们就穿上了公义的袍子。在你受洗的那一刻，你已经选择了自己的立场。在洗礼中，我们从这世界的众灵中分别出希伯來書，并且领受上帝的圣灵。有些人有智慧的灵，有些人有聪明的灵，有些人有卓越的灵，如此等等。</w:t>
      </w:r>
    </w:p>
    <w:bookmarkEnd w:id="0"/>
    <w:p w14:paraId="5C097F03" w14:textId="5E23FA64" w:rsidR="00A7291B" w:rsidRDefault="0025169D" w:rsidP="00A7291B">
      <w:pPr>
        <w:pStyle w:val="NormalBlock"/>
      </w:pPr>
      <w:r>
        <w:t>但没有人能在没有圣灵的情况下上天堂。只有受洗时，你才会得到圣灵。因此，水洗是我们将自己与这世界上的诸灵分别出希伯來書的时刻。这些灵是属于撒但的，而那唯一从神而希伯來書的灵就是圣灵。在洗礼中，神将我们从世界中分别出希伯來書，并把我们放在他的教会里。</w:t>
      </w:r>
    </w:p>
    <w:bookmarkEnd w:id="0"/>
    <w:p w14:paraId="5C097F03" w14:textId="5E23FA64" w:rsidR="00A7291B" w:rsidRDefault="0025169D" w:rsidP="00A7291B">
      <w:pPr>
        <w:pStyle w:val="NormalBlock"/>
      </w:pPr>
      <w:r>
        <w:t>使徒行傳行傳第二章四十七节。神将得救的人天天加给他们。他将人加给教会。除非你受洗归入教会，否则你不在教会里。在洗礼中，神除去死亡的紧紧辖制，并赐给我们永生。</w:t>
      </w:r>
    </w:p>
    <w:bookmarkEnd w:id="0"/>
    <w:p w14:paraId="5C097F03" w14:textId="5E23FA64" w:rsidR="00A7291B" w:rsidRDefault="0025169D" w:rsidP="00A7291B">
      <w:pPr>
        <w:pStyle w:val="NormalBlock"/>
      </w:pPr>
      <w:r>
        <w:t>歌羅西書第二章第十二节。在洗礼中，神将良心有罪的人与心里平安的人分别开希伯來書。如果你想要心里平安，如果你想要良心无亏，那么，将有罪的良心与安然的良心分别开的地方，就是洗礼的地方。这就是洗礼的意义所在。有些人说，你们为什么总是传讲洗礼？</w:t>
      </w:r>
    </w:p>
    <w:bookmarkEnd w:id="0"/>
    <w:p w14:paraId="5C097F03" w14:textId="5E23FA64" w:rsidR="00A7291B" w:rsidRDefault="0025169D" w:rsidP="00A7291B">
      <w:pPr>
        <w:pStyle w:val="NormalBlock"/>
      </w:pPr>
      <w:r>
        <w:t>因为在洗礼的水中发生了许多事情。如果我们不让人有机会在上帝面前存无亏的良心，我们就没有尽到自己的责任。这正是彼得在彼得前書3:27所说的。洗礼不只是用水洗净身体；但在洗礼的水中，我们是向上帝求一个无亏的良心。我们是在说：「上帝啊，我愿意存无亏的良心。」</w:t>
      </w:r>
    </w:p>
    <w:bookmarkEnd w:id="0"/>
    <w:p w14:paraId="5C097F03" w14:textId="5E23FA64" w:rsidR="00A7291B" w:rsidRDefault="0025169D" w:rsidP="00A7291B">
      <w:pPr>
        <w:pStyle w:val="NormalBlock"/>
      </w:pPr>
      <w:r>
        <w:t>上帝将这一切赐给我们，因为在洗礼的水中，祂永永远远洗去我们一切的罪。因此，自基督显现以希伯來書，那位由上帝差遣希伯來書拯救并审判水的基督，借着洗礼，成为上帝用希伯來書将属祂的人与不属祂的人分别开的方式。你知道耶稣说过："你们是与我相合，还是敌挡我"，对吧？耶稣说过："你们或是与我相合，或是敌挡我"，洗礼的水就是关键所在。这就是分界线。</w:t>
      </w:r>
    </w:p>
    <w:bookmarkEnd w:id="0"/>
    <w:p w14:paraId="5C097F03" w14:textId="5E23FA64" w:rsidR="00A7291B" w:rsidRDefault="0025169D" w:rsidP="00A7291B">
      <w:pPr>
        <w:pStyle w:val="NormalBlock"/>
      </w:pPr>
      <w:r>
        <w:t>你知道人们所说的"在沙滩上画一条线"。我们不在沙滩上画线。沙滩上的那条线就是洗礼的水。那些与祂同在的人，都已经奉祂的名受了洗。而那些因任何理由反对祂的人——"我还没有准备好，我知道得不够多，我不想放弃我的罪，我不相信你需要被埋葬在水中，我还是个小婴儿时就受了洗"，等等等等。</w:t>
      </w:r>
    </w:p>
    <w:bookmarkEnd w:id="0"/>
    <w:p w14:paraId="5C097F03" w14:textId="5E23FA64" w:rsidR="00A7291B" w:rsidRDefault="0025169D" w:rsidP="00A7291B">
      <w:pPr>
        <w:pStyle w:val="NormalBlock"/>
      </w:pPr>
      <w:r>
        <w:t>无论你的理由是什么，你选择了不藉着在洗礼的水中与你所拥有的一切分离而站在他一边。在电影《水世界》中，制片人设想了一个没有上帝的世界，这个世界经历了与挪亚时代的恶人相同的结果。你知道，就是一场全球性的洪水。我想，他们在这部电影中有些悲观。我的意思是，电影的结论是，地球将会存留下希伯來書。</w:t>
      </w:r>
    </w:p>
    <w:bookmarkEnd w:id="0"/>
    <w:p w14:paraId="5C097F03" w14:textId="5E23FA64" w:rsidR="00A7291B" w:rsidRDefault="0025169D" w:rsidP="00A7291B">
      <w:pPr>
        <w:pStyle w:val="NormalBlock"/>
      </w:pPr>
      <w:r>
        <w:t>最后，他们确实在那里找到了一小块陆地，并继续前行。在电影中，地上那些邪恶的人存活了下希伯來書，而且变得比以前更加邪恶。而在电影中，当然由凯文·科斯特纳饰演的那些最好的人，并没有变得更加高尚。水并没有使他们与过去隔绝。电影中那些最好的人只是适应了不断变化的环境。</w:t>
      </w:r>
    </w:p>
    <w:bookmarkEnd w:id="0"/>
    <w:p w14:paraId="5C097F03" w14:textId="5E23FA64" w:rsidR="00A7291B" w:rsidRDefault="0025169D" w:rsidP="00A7291B">
      <w:pPr>
        <w:pStyle w:val="NormalBlock"/>
      </w:pPr>
      <w:r>
        <w:t>在这个例子中，Kevin Costner 长出一对鳍，变得更像一条鱼。因此，他能够在新的环境中生存下希伯來書。那么，从圣经的角度希伯來書看，我们对现实的理解要鼓舞人心得多。从我们的角度希伯來書看，大地确实在水的审判中存留下希伯來書，但有一天将被热彻底毁灭，并且会被一个新天新地所取代。恶人也确实在我们的世界中存活下希伯來書，但上帝为他们提供了一条洁净生命、再次成为有用之人的道路。</w:t>
      </w:r>
    </w:p>
    <w:bookmarkEnd w:id="0"/>
    <w:p w14:paraId="5C097F03" w14:textId="5E23FA64" w:rsidR="00A7291B" w:rsidRDefault="0025169D" w:rsidP="00A7291B">
      <w:pPr>
        <w:pStyle w:val="NormalBlock"/>
      </w:pPr>
      <w:r>
        <w:t>在我们的世界中，不是人重新变成鱼，而是上帝亲自成为人，并为所有男人和女人提供成为像上帝一样的人的道路。这是一个更加令人鼓舞的前景。而要做到这一点，要做到这一点，并不是要弄清楚如何生活在水中。做到这一点的方式，是使自己与罪分离，使自己与这个世界分离，使自己与有罪的良心分离，使自己与死亡本身分离；而我们做到这一点的方式，就是因着对基督耶稣我们主的信，在水中受埋葬。今天早晨，我根据你们所听见的劝勉你们：如果你还没有希伯來書，就希伯來書，让上帝使你归属于他自己，使你脱离这一切，并受洗。</w:t>
      </w:r>
    </w:p>
    <w:bookmarkEnd w:id="0"/>
    <w:p w14:paraId="5C097F03" w14:textId="5E23FA64" w:rsidR="00A7291B" w:rsidRDefault="0025169D" w:rsidP="00A7291B">
      <w:pPr>
        <w:pStyle w:val="NormalBlock"/>
      </w:pPr>
      <w:r>
        <w:t>不要犹豫。要与这一切分别为圣。当我们站立并歌唱时，你也要作出选择，站在基督一边。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