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滋养人的爱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给母亲的哥林多前书第13章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保罗在哥林多前書 13:4-7中的永恒话语描述的爱，不是一种感觉，而是一种生活方式——忍耐、恩慈、谦卑、饶恕和坚忍。这些特质在生活中的每一种关系里都呈现出不同的样式。在本系列中，我们正在探讨这种"付诸行动的神圣之爱"对于丈夫、妻子、父亲，以及现在对于母亲，究竟是什么样子。母亲的爱常被视为人类最纯洁的奉献表达之一，然而，即使这种爱也必须由上帝完全的爱塑造并维系。当母亲的爱从圣灵而流出时，就成为她家人的安慰、力量和信心的管道。</w:t>
      </w:r>
    </w:p>
    <w:p w14:paraId="6ABE7781" w14:textId="77777777" w:rsidR="00227BF5" w:rsidRDefault="00227BF5" w:rsidP="00227BF5">
      <w:pPr>
        <w:pStyle w:val="Heading2"/>
      </w:pPr>
      <w:r>
        <w:t>滋养人的爱：献给母亲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母亲身份展现了爱最完整的范围——温柔而坚强、柔和而有力量、无私而持久。保罗对爱的描绘，为母亲们提供了在恩典中而非焦虑中、在信心中而非恐惧中养育儿女的属灵蓝图。</w:t>
      </w:r>
    </w:p>
    <w:p w14:paraId="27FB83DB" w14:textId="77777777" w:rsidR="00227BF5" w:rsidRDefault="00227BF5" w:rsidP="00227BF5">
      <w:pPr>
        <w:pStyle w:val="Heading3"/>
      </w:pPr>
      <w:r>
        <w:t>I. 爱是恒久忍耐——在过程中信靠上帝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忍耐是母亲始终相伴的伙伴。它在漫长的夜晚、无尽的问题，以及儿女的心灵慢慢成熟的过程中增长。真正的忍耐并不意味着漠不关心；它意味着安息在这样的确据中：上帝曾经在她里面作工，如今也仍然在她的儿女里面作工。"但忍耐也当成功，使你们成全、完备，毫无缺欠" (雅各书 1:4)。</w:t>
      </w:r>
    </w:p>
    <w:p w14:paraId="27FB83DB" w14:textId="77777777" w:rsidR="00227BF5" w:rsidRDefault="00227BF5" w:rsidP="00227BF5">
      <w:pPr>
        <w:pStyle w:val="Heading3"/>
      </w:pPr>
      <w:r>
        <w:t>II. 爱是恩慈——使家庭成为恩典之地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恩慈使平凡的日常成为圣洁的时刻。母亲温柔的话语、一个微笑，或平静的回应，都能化解挫折，并且比任何讲论更能教导她的孩子认识上帝的本性。恩慈使家成为令人感到安全的地方，在那里，管教与怜悯相伴，恩典也白白赐下。</w:t>
      </w:r>
    </w:p>
    <w:p w14:paraId="27FB83DB" w14:textId="77777777" w:rsidR="00227BF5" w:rsidRDefault="00227BF5" w:rsidP="00227BF5">
      <w:pPr>
        <w:pStyle w:val="Heading3"/>
      </w:pPr>
      <w:r>
        <w:t>III. 爱是不嫉妒，也不自夸——欢喜快乐，而不是比较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母亲生活在一个充满比较的世界里——比较其他家庭、其他孩子、其他成就。但扎根于基督的爱，为上帝所赐的欢喜，而不是为别人所展示的欢喜。它庆祝每个孩子独特的恩赐和成长，不带走喜乐的骄傲或嫉妒。爱提醒母亲，她的价值不是由孩子们的表现希伯來書衡量，而是由她对自己呼召的忠心希伯來書衡量。</w:t>
      </w:r>
    </w:p>
    <w:p w14:paraId="27FB83DB" w14:textId="77777777" w:rsidR="00227BF5" w:rsidRDefault="00227BF5" w:rsidP="00227BF5">
      <w:pPr>
        <w:pStyle w:val="Heading3"/>
      </w:pPr>
      <w:r>
        <w:t>IV. 爱是不做失礼的事，也不求自己的益处——服事而不失去自我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母亲的服事常常是隐藏的，也得不到感谢，但爱仍然服事。然而，圣经中的爱也包括智慧，知道休息、祷告，并让别人提供帮助。一个按基督的爱去爱的母亲知道，她的力量并非无限——而当她的力量止息之处，神的恩典就充满那些空缺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爱凡事包容、凡事相信、凡事盼望、凡事忍耐——当别人放手时仍然坚持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从婴儿期到成年，一个母亲的心学会了忍耐。当别人怀疑时，她仍相信自己的孩子是好的；当一切似乎都不确定时，她仍对他们的未希伯來書抱有盼望；她承受孩子们的挣扎，也在心碎与分离中坚持到底。这是一种拒绝放弃的爱——一种反映上帝坚不可摧之看顾的爱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母亲身份是信心与疲惫相遇的圣地。当母亲活出保罗对爱的异象时，她教导家人的不只是如何行事为人，更是如何相信。她的忍耐显明上帝的时间；她的恩慈显明祂的怜悯；她的坚忍显明祂的信实。借着她每日爱的行动，她成为家人认识基督之爱最初且最持久的榜样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