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無条件の降伏</w:t>
      </w:r>
    </w:p>
    <w:bookmarkEnd w:id="0"/>
    <w:p w14:paraId="5C097F03" w14:textId="5E23FA64" w:rsidR="00A7291B" w:rsidRDefault="0025169D" w:rsidP="00A7291B">
      <w:pPr>
        <w:pStyle w:val="NormalBlock"/>
      </w:pPr>
      <w:r>
        <w:t>辞書では、「降伏」という語を、強制されて何かを放棄したり引き渡したりする行為と定義しています。降伏には二つの種類があります。</w:t>
      </w:r>
    </w:p>
    <w:p w14:paraId="76FE22ED" w14:textId="77777777" w:rsidR="00227BF5" w:rsidRDefault="00227BF5" w:rsidP="00227BF5">
      <w:pPr>
        <w:pStyle w:val="Heading4"/>
      </w:pPr>
      <w:r>
        <w:t>1. 条件付きの降伏</w:t>
      </w:r>
    </w:p>
    <w:bookmarkEnd w:id="0"/>
    <w:bookmarkEnd w:id="0"/>
    <w:p w14:paraId="5C097F03" w14:textId="5E23FA64" w:rsidR="00A7291B" w:rsidRDefault="0025169D" w:rsidP="00A7291B">
      <w:pPr>
        <w:pStyle w:val="NormalBlock"/>
      </w:pPr>
      <w:r>
        <w:t>例えば、数年前の湾岸戦争において、イラク国はアメリカ合衆国が率いる国連軍に条件付き降伏をしました。条件付き降伏とは、戦争を停止する代わりに、イラク側が一定の条件に同意することを意味します。それは、損害を賠償すること、軍隊を撤退させること、捕虜を返還することなどです。彼らは戦争に勝つことができませんでしたが、戦闘を続けることで失われる命を救うために、勝利者から提示された条件付きの降伏に同意したのです。</w:t>
      </w:r>
    </w:p>
    <w:p w14:paraId="76FE22ED" w14:textId="77777777" w:rsidR="00227BF5" w:rsidRDefault="00227BF5" w:rsidP="00227BF5">
      <w:pPr>
        <w:pStyle w:val="Heading4"/>
      </w:pPr>
      <w:r>
        <w:t>2. 無条件降伏</w:t>
      </w:r>
    </w:p>
    <w:bookmarkEnd w:id="0"/>
    <w:bookmarkEnd w:id="0"/>
    <w:p w14:paraId="5C097F03" w14:textId="5E23FA64" w:rsidR="00A7291B" w:rsidRDefault="0025169D" w:rsidP="00A7291B">
      <w:pPr>
        <w:pStyle w:val="NormalBlock"/>
      </w:pPr>
      <w:r>
        <w:t>この一例として、1945年9月2日、日本はアメリカ合衆国と無条件降伏条約に署名し、それによって第二次世界大戦が終結しました。アメリカ合衆国が広島と長崎にそれぞれ一発ずつ、二つの原子爆弾をこれらの都市に投下し、その結果、もちろんその爆弾によって何十万人もの人々が命を失ったため、日本は軍事的に前進する望みを完全に失い、徹底的に敗北しました。</w:t>
      </w:r>
    </w:p>
    <w:bookmarkEnd w:id="0"/>
    <w:p w14:paraId="5C097F03" w14:textId="5E23FA64" w:rsidR="00A7291B" w:rsidRDefault="0025169D" w:rsidP="00A7291B">
      <w:pPr>
        <w:pStyle w:val="NormalBlock"/>
      </w:pPr>
      <w:r>
        <w:t>甚大な被害。さて、イラク人とは異なり、日本人には、アメリカ合衆国が彼らに対して原子兵器の力を解き放った後、交渉する力も脅迫する力もありませんでした。彼らに残された唯一の手段は、条件なしに、特別条項なしに、遅滞なく、あきらめるか降伏することでした。さもなければ、国そのものを完全に失う危険がありました。</w:t>
      </w:r>
    </w:p>
    <w:bookmarkEnd w:id="0"/>
    <w:p w14:paraId="5C097F03" w14:textId="5E23FA64" w:rsidR="00A7291B" w:rsidRDefault="0025169D" w:rsidP="00A7291B">
      <w:pPr>
        <w:pStyle w:val="NormalBlock"/>
      </w:pPr>
      <w:r>
        <w:t>神々の子孫であり、世界を支配することが自分たちの運命であると信じていた日本人のような民族にとって、これはその歴史上最大の屈辱であり、衝撃でした。実際、条件はアメリカ側だけが定め、日本側には発言権がありませんでした。結局、それは無条件降伏だったからです。そのため、条件の一部として、世界の主権を握るという考えを推進していた宗教上の教えの一部を変更しなければならず、また、その考えを推進していた国旗も変更しなければなりませんでした。彼らは、世界に対する自分たちの支配を示唆する光線が放射する、旗の中央に描かれた太陽から、白地に単に太陽を描いたものへと変わりました。</w:t>
      </w:r>
    </w:p>
    <w:bookmarkEnd w:id="0"/>
    <w:p w14:paraId="5C097F03" w14:textId="5E23FA64" w:rsidR="00A7291B" w:rsidRDefault="0025169D" w:rsidP="00A7291B">
      <w:pPr>
        <w:pStyle w:val="NormalBlock"/>
      </w:pPr>
      <w:r>
        <w:t>今、あなたが二つのことを理解できるように、これらすべてを説明しています。</w:t>
      </w:r>
    </w:p>
    <w:bookmarkEnd w:id="0"/>
    <w:p w14:paraId="528DD780" w14:textId="604C58E7" w:rsidR="00FB4BCD" w:rsidRDefault="00FB4BCD" w:rsidP="001E1588">
      <w:pPr>
        <w:pStyle w:val="NormalBlock"/>
        <w:numPr>
          <w:ilvl w:val="0"/>
          <w:numId w:val="201"/>
        </w:numPr>
      </w:pPr>
      <w:r>
        <w:t>条件付き降伏と無条件降伏の違い</w:t>
      </w:r>
    </w:p>
    <w:bookmarkEnd w:id="0"/>
    <w:p w14:paraId="528DD780" w14:textId="604C58E7" w:rsidR="00FB4BCD" w:rsidRDefault="00FB4BCD" w:rsidP="001E1588">
      <w:pPr>
        <w:pStyle w:val="NormalBlock"/>
        <w:numPr>
          <w:ilvl w:val="0"/>
          <w:numId w:val="201"/>
        </w:numPr>
      </w:pPr>
      <w:r>
        <w:t>キリストを通して神のもとに来るとき、クリスチャンになるとき、神はあなたの人生を神に無条件に明け渡すことを求められます。</w:t>
      </w:r>
    </w:p>
    <w:bookmarkEnd w:id="0"/>
    <w:bookmarkEnd w:id="0"/>
    <w:p w14:paraId="5C097F03" w14:textId="5E23FA64" w:rsidR="00A7291B" w:rsidRDefault="0025169D" w:rsidP="00A7291B">
      <w:pPr>
        <w:pStyle w:val="NormalBlock"/>
      </w:pPr>
      <w:r>
        <w:t>レッスンの残りの時間で、これがあなたに何を要求するのか、また長い目で見れば、実際には私たち全員にとって、これによって何を得ることになるのかを説明したいと思います。</w:t>
      </w:r>
    </w:p>
    <w:p w14:paraId="6ABE7781" w14:textId="77777777" w:rsidR="00227BF5" w:rsidRDefault="00227BF5" w:rsidP="00227BF5">
      <w:pPr>
        <w:pStyle w:val="Heading2"/>
      </w:pPr>
      <w:r>
        <w:t>無条件降伏が求めるもの</w:t>
      </w:r>
    </w:p>
    <w:bookmarkEnd w:id="0"/>
    <w:bookmarkEnd w:id="0"/>
    <w:p w14:paraId="5C097F03" w14:textId="5E23FA64" w:rsidR="00A7291B" w:rsidRDefault="0025169D" w:rsidP="00A7291B">
      <w:pPr>
        <w:pStyle w:val="NormalBlock"/>
      </w:pPr>
      <w:r>
        <w:t>神への私たちの無条件降伏は、戦時中の日本人の無条件降伏と非常によく似ています。私たちは、不従順と無知、信仰の欠如、神の福音への応答がないこと、御国への奉仕をしないことによって、神と戦争状態にありました。使徒の働きパウロはこう書いています。</w:t>
      </w:r>
    </w:p>
    <w:bookmarkEnd w:id="0"/>
    <w:p w14:paraId="7E1F9BC8" w14:textId="7BE2687A" w:rsidR="00A7291B" w:rsidRPr="007C2DD5" w:rsidRDefault="0025169D" w:rsidP="007C2DD5">
      <w:pPr>
        <w:pStyle w:val="Quote"/>
      </w:pPr>
      <w:r>
        <w:t>¹⁰ 聖書に、次のように書いてあるとおりです。</w:t>
        <w:br/>
        <w:t>「正しい人は一人もいない。</w:t>
        <w:br/>
        <w:t>罪のない人は世界中に一人もいない。 </w:t>
        <w:br/>
        <w:t>¹¹ 真実に神の道に従って歩んだ人は </w:t>
        <w:br/>
        <w:t>かつて一人もいない。</w:t>
        <w:br/>
        <w:t>そうしたいと心から願った人さえいない。</w:t>
      </w:r>
    </w:p>
    <w:bookmarkEnd w:id="0"/>
    <w:p w14:paraId="44687C10" w14:textId="5FB066C6" w:rsidR="009C22C1" w:rsidRDefault="009C22C1" w:rsidP="00C35B22">
      <w:pPr>
        <w:pStyle w:val="BibleVerseCite"/>
      </w:pPr>
      <w:r w:rsidRPr="007C2DD5">
        <w:t>- ローマ人への手紙 3:10-11</w:t>
      </w:r>
    </w:p>
    <w:bookmarkEnd w:id="0"/>
    <w:p w14:paraId="255668C9" w14:textId="77777777" w:rsidR="00A7291B" w:rsidRDefault="0025169D" w:rsidP="00A7291B">
      <w:pPr>
        <w:pStyle w:val="PadTop24"/>
      </w:pPr>
      <w:r>
        <w:t>そして神は、私たちの罪に対して、また私たちが神に対して繰り広げてきた戦いに対して、究極の武器を放たれました。それが律法です。それは私たちに対する武器です。そしてパウロは律法について書いています。</w:t>
      </w:r>
    </w:p>
    <w:bookmarkEnd w:id="0"/>
    <w:p w14:paraId="7E1F9BC8" w14:textId="7BE2687A" w:rsidR="00A7291B" w:rsidRPr="007C2DD5" w:rsidRDefault="0025169D" w:rsidP="007C2DD5">
      <w:pPr>
        <w:pStyle w:val="Quote"/>
      </w:pPr>
      <w:r>
        <w:t>おわかりでしょうか。律法の命じることを行って、神に正しい者と認められようとしてもむだです。私たちは律法を深く知れば知るほど、自分が従っていないことが明らかになるのです。律法は私たちに、自分が罪人であることを自覚させるのです。</w:t>
      </w:r>
    </w:p>
    <w:bookmarkEnd w:id="0"/>
    <w:p w14:paraId="44687C10" w14:textId="5FB066C6" w:rsidR="009C22C1" w:rsidRDefault="009C22C1" w:rsidP="00C35B22">
      <w:pPr>
        <w:pStyle w:val="BibleVerseCite"/>
      </w:pPr>
      <w:r w:rsidRPr="007C2DD5">
        <w:t>- ローマ人への手紙 3:20</w:t>
      </w:r>
    </w:p>
    <w:bookmarkEnd w:id="0"/>
    <w:p w14:paraId="7E1F9BC8" w14:textId="7BE2687A" w:rsidR="00A7291B" w:rsidRPr="007C2DD5" w:rsidRDefault="0025169D" w:rsidP="007C2DD5">
      <w:pPr>
        <w:pStyle w:val="Quote"/>
      </w:pPr>
      <w:r>
        <w:t>罪の支払う報酬は死です。しかし、神が下さる賜物は、私たちの主キリスト・イエスによる永遠のいのちです。</w:t>
      </w:r>
    </w:p>
    <w:bookmarkEnd w:id="0"/>
    <w:p w14:paraId="44687C10" w14:textId="5FB066C6" w:rsidR="009C22C1" w:rsidRDefault="009C22C1" w:rsidP="00C35B22">
      <w:pPr>
        <w:pStyle w:val="BibleVerseCite"/>
      </w:pPr>
      <w:r w:rsidRPr="007C2DD5">
        <w:t>- ローマ人への手紙 6:23a</w:t>
      </w:r>
    </w:p>
    <w:bookmarkEnd w:id="0"/>
    <w:p w14:paraId="255668C9" w14:textId="77777777" w:rsidR="00A7291B" w:rsidRDefault="0025169D" w:rsidP="00A7291B">
      <w:pPr>
        <w:pStyle w:val="PadTop24"/>
      </w:pPr>
      <w:r>
        <w:t>ですから、律法は、私たちが罪人であり、失われた者であり、その結果が何であるかを示すための、いわば神の道具です。律法を通して、神は罪深い人間に、自分が罪人であり、そのために肉体的に死に、その後、その罪のゆえに地獄で永遠に苦しむことになると明らかにされます。</w:t>
      </w:r>
    </w:p>
    <w:bookmarkEnd w:id="0"/>
    <w:p w14:paraId="5C097F03" w14:textId="5E23FA64" w:rsidR="00A7291B" w:rsidRDefault="0025169D" w:rsidP="00A7291B">
      <w:pPr>
        <w:pStyle w:val="NormalBlock"/>
      </w:pPr>
      <w:r>
        <w:t>非常に重大な事柄です。何といっても、これは戦争です。これは、言うならば、私たちを願わくは無条件降伏へと導く、神の原子爆弾です。お分かりのように、私たちは戦争に勝つことができません。私たちは律法の結果を変えることができません。</w:t>
      </w:r>
    </w:p>
    <w:bookmarkEnd w:id="0"/>
    <w:p w14:paraId="5C097F03" w14:textId="5E23FA64" w:rsidR="00A7291B" w:rsidRDefault="0025169D" w:rsidP="00A7291B">
      <w:pPr>
        <w:pStyle w:val="NormalBlock"/>
      </w:pPr>
      <w:r>
        <w:t>もし私たちが福音に抵抗し続けるなら、私たちは死に、永遠に滅ぼされます。さて、私たちが神にささげる降伏は無条件のものであり、そのため、すべての条件は勝者によって定められます。神との私たちの場合、これらは、イエス・キリストによって説明された、神が私たちと結ばれる無条件降伏の契約の条件です。</w:t>
      </w:r>
    </w:p>
    <w:bookmarkEnd w:id="0"/>
    <w:p w14:paraId="5C097F03" w14:textId="5E23FA64" w:rsidR="00A7291B" w:rsidRDefault="0025169D" w:rsidP="00A7291B">
      <w:pPr>
        <w:pStyle w:val="NormalBlock"/>
      </w:pPr>
      <w:r>
        <w:t>無条件降伏の第一の条件は</w:t>
      </w:r>
    </w:p>
    <w:p w14:paraId="27FB83DB" w14:textId="77777777" w:rsidR="00227BF5" w:rsidRDefault="00227BF5" w:rsidP="00227BF5">
      <w:pPr>
        <w:pStyle w:val="Heading3"/>
      </w:pPr>
      <w:r>
        <w:t>1. 回心</w:t>
      </w:r>
    </w:p>
    <w:bookmarkEnd w:id="0"/>
    <w:bookmarkEnd w:id="0"/>
    <w:p w14:paraId="5C097F03" w14:textId="5E23FA64" w:rsidR="00A7291B" w:rsidRDefault="0025169D" w:rsidP="00A7291B">
      <w:pPr>
        <w:pStyle w:val="NormalBlock"/>
      </w:pPr>
      <w:r>
        <w:t>マルコはこの回心の考えを要約しています：</w:t>
      </w:r>
    </w:p>
    <w:bookmarkEnd w:id="0"/>
    <w:p w14:paraId="7E1F9BC8" w14:textId="7BE2687A" w:rsidR="00A7291B" w:rsidRPr="007C2DD5" w:rsidRDefault="0025169D" w:rsidP="007C2DD5">
      <w:pPr>
        <w:pStyle w:val="Quote"/>
      </w:pPr>
      <w:r>
        <w:t>¹⁵ それから、こう宣言されました。「全世界に出て行きなさい。すべての人々にこの福音を宣べ伝えるのです。 ¹⁶ 信じてバプテスマ（洗礼）を受ける者は救われます。しかし、信じない者は罪に定められます。</w:t>
      </w:r>
    </w:p>
    <w:bookmarkEnd w:id="0"/>
    <w:p w14:paraId="44687C10" w14:textId="5FB066C6" w:rsidR="009C22C1" w:rsidRDefault="009C22C1" w:rsidP="00C35B22">
      <w:pPr>
        <w:pStyle w:val="BibleVerseCite"/>
      </w:pPr>
      <w:r w:rsidRPr="007C2DD5">
        <w:t>- マルコの福音書 16:15-16</w:t>
      </w:r>
    </w:p>
    <w:bookmarkEnd w:id="0"/>
    <w:p w14:paraId="255668C9" w14:textId="77777777" w:rsidR="00A7291B" w:rsidRDefault="0025169D" w:rsidP="00A7291B">
      <w:pPr>
        <w:pStyle w:val="PadTop24"/>
      </w:pPr>
      <w:r>
        <w:t>信仰とバプテスマは、人が神に無条件に降伏することを表す方法です。私たちはこれを回心と呼びます。例えば、この過程における信仰です。イエスを信じることは、単にイエスが神の御子であると認めることではありません。もちろん、それもその一部です。多くの学者がこのことについて語り、自分たちはこれを信じていると言います。しかし、イエスを信じることには、それ以前にあるすべてのことが含まれます。すなわち、自分が律法によって罪に定められた罪人であると認めることです。自分が備えられ、罪を悔い改め、もはや神に逆らって戦いたくないと願うことです。イエスが自分を救ってくださると信頼し、イエスを自分の主として受け入れることです。人が「私は、イエスが神の御子であると信じます」という言葉で自分の信仰を告白するとき、その人はこれらほかのすべてのことも同時に言い表しているのです。</w:t>
      </w:r>
    </w:p>
    <w:bookmarkEnd w:id="0"/>
    <w:p w14:paraId="5C097F03" w14:textId="5E23FA64" w:rsidR="00A7291B" w:rsidRDefault="0025169D" w:rsidP="00A7291B">
      <w:pPr>
        <w:pStyle w:val="NormalBlock"/>
      </w:pPr>
      <w:r>
        <w:t>私たちの降伏のもう一つの表現は、バプテスマです。バプテスマは、単に水に浸されることではありません。バプテスマを受けるまさにその瞬間に、目には見えなくても、実に現実的な多くのことが起こります。それは、イエスとともにその死にあずかる埋葬です（ローマ人への手紙 6:3）。それは、義の主としてのイエスを身に着けることです（ガラテヤ人への手紙 3:27）。それは、私たちの罪に対するすべての罪責が洗い去られることです（使徒の働き 2:38）。それは、私たちが教会に入る時点です（使徒の働き 2:47）。そして、私たちは聖霊の内住を受けます（使徒の働き 2:38）。</w:t>
      </w:r>
    </w:p>
    <w:bookmarkEnd w:id="0"/>
    <w:p w14:paraId="5C097F03" w14:textId="5E23FA64" w:rsidR="00A7291B" w:rsidRDefault="0025169D" w:rsidP="00A7291B">
      <w:pPr>
        <w:pStyle w:val="NormalBlock"/>
      </w:pPr>
      <w:r>
        <w:t>私たちがバプテスマを受けるとき、私たちの新しい主であり永遠の救い主であるイエス・キリストに対する無条件の明け渡しを、初めて身体的に示します。ですから、神への無条件の明け渡しにおける最初の条件は、神が私たちを救うために遣わされた方を信じ、信仰と、悔い改めと、バプテスマによってその方に応答することです。失礼、信仰、悔い改め、そしてバプテスマです。</w:t>
      </w:r>
    </w:p>
    <w:bookmarkEnd w:id="0"/>
    <w:p w14:paraId="5C097F03" w14:textId="5E23FA64" w:rsidR="00A7291B" w:rsidRDefault="0025169D" w:rsidP="00A7291B">
      <w:pPr>
        <w:pStyle w:val="NormalBlock"/>
      </w:pPr>
      <w:r>
        <w:t>降伏するという私たちの合意における二つ目の条件は</w:t>
      </w:r>
    </w:p>
    <w:p w14:paraId="27FB83DB" w14:textId="77777777" w:rsidR="00227BF5" w:rsidRDefault="00227BF5" w:rsidP="00227BF5">
      <w:pPr>
        <w:pStyle w:val="Heading3"/>
      </w:pPr>
      <w:r>
        <w:t>2. 弟子訓練</w:t>
      </w:r>
    </w:p>
    <w:bookmarkEnd w:id="0"/>
    <w:bookmarkEnd w:id="0"/>
    <w:p w14:paraId="5C097F03" w14:textId="5E23FA64" w:rsidR="00A7291B" w:rsidRDefault="0025169D" w:rsidP="00A7291B">
      <w:pPr>
        <w:pStyle w:val="NormalBlock"/>
      </w:pPr>
      <w:r>
        <w:t>例えば、戦後数年間、アメリカ軍と政府関係者は、降伏条件の遵守を監督し、またその国の再建を助けるために日本を占領しました。アメリカの政策は、かつての敵を維持するよりも、新しく友好的な同盟国を訓練する方がよいというものでした。しかし日本人は、協定に違反しようとすれば、迅速な報復を受けることになると知っていました。神に対する私たちの無条件降伏にも、バプテスマの水の中での最初の降伏に続く第二段階があります。その第二段階は弟子道と呼ばれます。ルカ14章で、イエスは回心に続く弟子道の要件を説明しています。この箇所で、主は弟子道の三つの要件を示しています。</w:t>
      </w:r>
    </w:p>
    <w:bookmarkEnd w:id="0"/>
    <w:p w14:paraId="5C097F03" w14:textId="5E23FA64" w:rsidR="00A7291B" w:rsidRDefault="0025169D" w:rsidP="00A7291B">
      <w:pPr>
        <w:pStyle w:val="NormalBlock"/>
      </w:pPr>
      <w:r>
        <w:t>弟子となるための第一の要件は次のとおりです：</w:t>
      </w:r>
    </w:p>
    <w:p w14:paraId="76FE22ED" w14:textId="77777777" w:rsidR="00227BF5" w:rsidRDefault="00227BF5" w:rsidP="00227BF5">
      <w:pPr>
        <w:pStyle w:val="Heading4"/>
      </w:pPr>
      <w:r>
        <w:t>A. 排他性</w:t>
      </w:r>
    </w:p>
    <w:bookmarkEnd w:id="0"/>
    <w:bookmarkEnd w:id="0"/>
    <w:p w14:paraId="7E1F9BC8" w14:textId="7BE2687A" w:rsidR="00A7291B" w:rsidRPr="007C2DD5" w:rsidRDefault="0025169D" w:rsidP="007C2DD5">
      <w:pPr>
        <w:pStyle w:val="Quote"/>
      </w:pPr>
      <w:r>
        <w:t>²⁵ さて、イエスのあとには大ぜいの群衆がついて行きました。イエスはふり返り、彼らに言われました。 ²⁶ 「だれでも、わたしに従いたければ、父、母、妻、子、兄弟、姉妹以上に、いや、自分のいのち以上にわたしを愛しなさい。</w:t>
      </w:r>
    </w:p>
    <w:bookmarkEnd w:id="0"/>
    <w:p w14:paraId="44687C10" w14:textId="5FB066C6" w:rsidR="009C22C1" w:rsidRDefault="009C22C1" w:rsidP="00C35B22">
      <w:pPr>
        <w:pStyle w:val="BibleVerseCite"/>
      </w:pPr>
      <w:r w:rsidRPr="007C2DD5">
        <w:t>- ルカの福音書 14:25-26</w:t>
      </w:r>
    </w:p>
    <w:bookmarkEnd w:id="0"/>
    <w:p w14:paraId="255668C9" w14:textId="77777777" w:rsidR="00A7291B" w:rsidRDefault="0025169D" w:rsidP="00A7291B">
      <w:pPr>
        <w:pStyle w:val="PadTop24"/>
      </w:pPr>
      <w:r>
        <w:t>この箇所を誤解して、イエスを愛するとは家族を憎むことだ、と考えた人もいました。私はこれまで何度もそのような質問を受けました。これは誤りです。なぜなら、それは両親を敬い、従うという命令に反することになるからです。イエスは、「だれでもわたしのもとに来るなら」と言われます。家族を離れてイエスのもとに来る場合、あなたとイエスとの間に家族が立ちはだかる場合、家族がイエスに反対する場合、家族が自分たちとイエスのどちらかを選ぶようあなたに迫る場合、そのときあなたは一方を憎み、他方を愛さなければなりません。</w:t>
      </w:r>
    </w:p>
    <w:bookmarkEnd w:id="0"/>
    <w:p w14:paraId="5C097F03" w14:textId="5E23FA64" w:rsidR="00A7291B" w:rsidRDefault="0025169D" w:rsidP="00A7291B">
      <w:pPr>
        <w:pStyle w:val="NormalBlock"/>
      </w:pPr>
      <w:r>
        <w:t>キリストに関しては、排他性が問題となります。家族でさえ、あなた自身の命でさえ、あなたの人生におけるキリストの位置を奪うことはできません。そして、それを奪うもの、または奪おうとする者は、知っていても知らなくても、あなたの永遠の魂を滅ぼそうとしているので、憎むべきものです。ここで主が言われているのは、これが任意の条件ではないということに注意してください。キリストに対して排他的であり、他のすべてにまさってキリストを置くことができないなら、あなたはキリストの弟子になることはできません。なぜでしょうか。あなたは最後まで耐え抜くことができないからです。そして、さらに重要なことに、主はあなたを弟子にしてくださらないからです。主は、そのような条件ではあなたを受け入れません。覚えておいてください。それは無条件の降伏です。主はあなたの条件ではなく、主の条件であなたを受け入れられます。</w:t>
      </w:r>
    </w:p>
    <w:bookmarkEnd w:id="0"/>
    <w:p w14:paraId="5C097F03" w14:textId="5E23FA64" w:rsidR="00A7291B" w:rsidRDefault="0025169D" w:rsidP="00A7291B">
      <w:pPr>
        <w:pStyle w:val="NormalBlock"/>
      </w:pPr>
      <w:r>
        <w:t>弟子となるための第二の要件は</w:t>
      </w:r>
    </w:p>
    <w:p w14:paraId="76FE22ED" w14:textId="77777777" w:rsidR="00227BF5" w:rsidRDefault="00227BF5" w:rsidP="00227BF5">
      <w:pPr>
        <w:pStyle w:val="Heading4"/>
      </w:pPr>
      <w:r>
        <w:t>B. 十字架を負うこと</w:t>
      </w:r>
    </w:p>
    <w:bookmarkEnd w:id="0"/>
    <w:bookmarkEnd w:id="0"/>
    <w:p w14:paraId="7E1F9BC8" w14:textId="7BE2687A" w:rsidR="00A7291B" w:rsidRPr="007C2DD5" w:rsidRDefault="0025169D" w:rsidP="007C2DD5">
      <w:pPr>
        <w:pStyle w:val="Quote"/>
      </w:pPr>
      <w:r>
        <w:t>また、自分の十字架を負い、わたしに従って来なければ、わたしの弟子になることはできせん。</w:t>
      </w:r>
    </w:p>
    <w:bookmarkEnd w:id="0"/>
    <w:p w14:paraId="44687C10" w14:textId="5FB066C6" w:rsidR="009C22C1" w:rsidRDefault="009C22C1" w:rsidP="00C35B22">
      <w:pPr>
        <w:pStyle w:val="BibleVerseCite"/>
      </w:pPr>
      <w:r w:rsidRPr="007C2DD5">
        <w:t>- ルカの福音書 14:27</w:t>
      </w:r>
    </w:p>
    <w:bookmarkEnd w:id="0"/>
    <w:p w14:paraId="255668C9" w14:textId="77777777" w:rsidR="00A7291B" w:rsidRDefault="0025169D" w:rsidP="00A7291B">
      <w:pPr>
        <w:pStyle w:val="PadTop24"/>
      </w:pPr>
      <w:r>
        <w:t>キリストに従うには、十字架を負うことが必要です。主は復活するために、ご自身の死に至るまで十字架を負われました。私たちも復活するために、自分の死に至るまで十字架を負わなければなりません。さて、イエスが負われた十字架は、主の生涯に対する神のみこころでした。園で、主の人間としての側面が、それを負わないように願い求めた瞬間がありました。しかし最後には、「わたしの意志ではなく、あなたのみこころがなされますように」と言われ、私たちのために父が主の上に置かれた十字架を負われました。ですから、弟子であることには、キリスト・イエスへの私たちの信仰のために、神が私たちの人生に置かれる十字架を、それぞれが負うことが求められます。</w:t>
      </w:r>
    </w:p>
    <w:bookmarkEnd w:id="0"/>
    <w:p w14:paraId="5C097F03" w14:textId="5E23FA64" w:rsidR="00A7291B" w:rsidRDefault="0025169D" w:rsidP="00A7291B">
      <w:pPr>
        <w:pStyle w:val="NormalBlock"/>
      </w:pPr>
      <w:r>
        <w:t>私たちはいつも、「なぜ私はこれをしなければならないのか、なぜあれをしなければならないのか」と言っているのではないでしょうか。「ああ、この世が嫌だ」とか、「仕事が嫌だ」とか、あるいは、「自分の子どもが病気になって、もう一人の子どもはそうではなかったなんて、あまりにも不公平だ。いったい誰がこんな重荷を私に負わせているのか」と言ったりします。主は、あなたがその十字架を負うことをお許しになっているのです。主は、キリスト・イエスにあるあなたの信仰のために、その十字架をあなたに負わせておられます。キリストにある私たちの信仰のゆえに、私たちは、何度も何度も誘惑に屈したくなるときに、それに抵抗するという十字架を負わなければなりません。</w:t>
      </w:r>
    </w:p>
    <w:bookmarkEnd w:id="0"/>
    <w:p w14:paraId="5C097F03" w14:textId="5E23FA64" w:rsidR="00A7291B" w:rsidRDefault="0025169D" w:rsidP="00A7291B">
      <w:pPr>
        <w:pStyle w:val="NormalBlock"/>
      </w:pPr>
      <w:r>
        <w:t>もう一度、なぜでしょうか。そうですね、すべての弟子は十字架を負う者だからです。つまり、十字架なしに従いたいと願い、苦しみなしにその名を得ようとする人もいますが、それは決して起こりません。十字架を負うことは、降伏の条件の一つです。</w:t>
      </w:r>
    </w:p>
    <w:bookmarkEnd w:id="0"/>
    <w:p w14:paraId="5C097F03" w14:textId="5E23FA64" w:rsidR="00A7291B" w:rsidRDefault="0025169D" w:rsidP="00A7291B">
      <w:pPr>
        <w:pStyle w:val="NormalBlock"/>
      </w:pPr>
      <w:r>
        <w:t>もしあなたが十字架を負いたくないなら、それは無条件降伏の条件を拒み、自分の条件の一つを持ち込んでいることになります。あなたの条件は、「ああ、私は弟子になりたい、しかし十字架は負いたくない」というものです。それがあなたの条件です。主の弟子になりたいなら、主の条件に従わなければなりません。そして主の条件の一つは、私たちが十字架を負うことです。</w:t>
      </w:r>
    </w:p>
    <w:bookmarkEnd w:id="0"/>
    <w:p w14:paraId="5C097F03" w14:textId="5E23FA64" w:rsidR="00A7291B" w:rsidRDefault="0025169D" w:rsidP="00A7291B">
      <w:pPr>
        <w:pStyle w:val="NormalBlock"/>
      </w:pPr>
      <w:r>
        <w:t>そして排他性、それが第一の用語です。十字架を負うこと、すべての人は自分自身の十字架を負わなければなりません。そして第三に：</w:t>
      </w:r>
    </w:p>
    <w:p w14:paraId="76FE22ED" w14:textId="77777777" w:rsidR="00227BF5" w:rsidRDefault="00227BF5" w:rsidP="00227BF5">
      <w:pPr>
        <w:pStyle w:val="Heading4"/>
      </w:pPr>
      <w:r>
        <w:t>C. 手放すこと</w:t>
      </w:r>
    </w:p>
    <w:bookmarkEnd w:id="0"/>
    <w:bookmarkEnd w:id="0"/>
    <w:p w14:paraId="7E1F9BC8" w14:textId="7BE2687A" w:rsidR="00A7291B" w:rsidRPr="007C2DD5" w:rsidRDefault="0025169D" w:rsidP="007C2DD5">
      <w:pPr>
        <w:pStyle w:val="Quote"/>
      </w:pPr>
      <w:r>
        <w:t>²⁸ 仕事に手をつけるのは、必要な経費を見積もってからにしなさい。家を建てるのに、資金の見通しが立たないうちに建て始める人がいますか。 ²⁹ そんなことをすれば、土台を据えただけで、資金切れとなるかもしれません。それこそいい物笑いです。 ³⁰ 人々は、『あれをごらん。建てかけで金がなくなったんだとさ』と、あざ笑うでしょう。 ³¹ また、一万人の兵を持つ王が、二万人の敵軍と交戦しようとする時は、必ず参謀会議を開き、はたして勝ち目があるかどうか、あらゆる角度から検討するでしょう。 ³² どうしても勝ち目がないとわかれば、敵軍がまだ遠くにいるうちに使者を送り、何としても講和を求めるでしょう。 ³³ そういうわけで、だれでも、自分の財産を数え上げ、それを全部わたしのために捨てるのでなければ、わたしの弟子になることはできません。</w:t>
      </w:r>
    </w:p>
    <w:bookmarkEnd w:id="0"/>
    <w:p w14:paraId="44687C10" w14:textId="5FB066C6" w:rsidR="009C22C1" w:rsidRDefault="009C22C1" w:rsidP="00C35B22">
      <w:pPr>
        <w:pStyle w:val="BibleVerseCite"/>
      </w:pPr>
      <w:r w:rsidRPr="007C2DD5">
        <w:t>- ルカの福音書 14:28-33</w:t>
      </w:r>
    </w:p>
    <w:bookmarkEnd w:id="0"/>
    <w:p w14:paraId="255668C9" w14:textId="77777777" w:rsidR="00A7291B" w:rsidRDefault="0025169D" w:rsidP="00A7291B">
      <w:pPr>
        <w:pStyle w:val="PadTop24"/>
      </w:pPr>
      <w:r>
        <w:t>日本人は、降伏の一環として、古い考えや古い目標を手放さなければなりませんでした。イエスは、ご自分のもとに来ようとする人々に、無条件降伏とは、自分が持っているすべてを手放し、もう一度すべてを始めることを意味すると警告しておられます。</w:t>
      </w:r>
    </w:p>
    <w:bookmarkEnd w:id="0"/>
    <w:p w14:paraId="5C097F03" w14:textId="5E23FA64" w:rsidR="00A7291B" w:rsidRDefault="0025169D" w:rsidP="00A7291B">
      <w:pPr>
        <w:pStyle w:val="NormalBlock"/>
      </w:pPr>
      <w:r>
        <w:t>さて、たとえば金持ちの青年の役人のような人々にとって、これは物質的な所有物を手放すことを意味しました。ニコデモのような他の人々にとっては、ある考え方を捨て、それを別の考え方に置き換えることを意味しました。</w:t>
      </w:r>
    </w:p>
    <w:bookmarkEnd w:id="0"/>
    <w:p w14:paraId="5C097F03" w14:textId="5E23FA64" w:rsidR="00A7291B" w:rsidRDefault="0025169D" w:rsidP="00A7291B">
      <w:pPr>
        <w:pStyle w:val="NormalBlock"/>
      </w:pPr>
      <w:r>
        <w:t>ですから、キリストに従うことを妨げるものが何であれ、それが罪深い習慣であれ、不信仰な友人であれ、信仰と奉仕を妨げる職業であれ、真理に反する信念や考えであれ、あなたはそれらを後に残す覚悟をしなければなりません。キリストに仕えるためにあなたが持っているものは何であれ、それを主の目的のためにささげなければなりません。あなたの才能と能力、富、時間と力、そして愛する人々をです。もちろん、ほかの箇所では、カエサルのものはカエサルに、神のものは神に返しながら、これをどのように行うかを主は説明しておられます。</w:t>
      </w:r>
    </w:p>
    <w:bookmarkEnd w:id="0"/>
    <w:p w14:paraId="5C097F03" w14:textId="5E23FA64" w:rsidR="00A7291B" w:rsidRDefault="0025169D" w:rsidP="00A7291B">
      <w:pPr>
        <w:pStyle w:val="NormalBlock"/>
      </w:pPr>
      <w:r>
        <w:t>ここで重要なのは、無条件降伏の一環として、自分が所有するすべてのものを手放し、それを神の御手に委ねる覚悟をしなければならないということです。弟子たちは多くのものを所有し、広大な財産を管理することもありますが、もはや自分たちは何も所有していないと理解しています。彼らが持っているものはすべて神から来たものであり、神をあがめ、神に仕えるために用いられます。ですから、神に対するこの敗北必至の戦いにおいて、私たちは、回心と弟子として歩むことを必要とする無条件降伏によってのみ、生き残ることができるのです。</w:t>
      </w:r>
    </w:p>
    <w:bookmarkEnd w:id="0"/>
    <w:p w14:paraId="5C097F03" w14:textId="5E23FA64" w:rsidR="00A7291B" w:rsidRDefault="0025169D" w:rsidP="00A7291B">
      <w:pPr>
        <w:pStyle w:val="NormalBlock"/>
      </w:pPr>
      <w:r>
        <w:t>これらは容易なことではありません。なぜなら、それらは私たち自身と、私たちが愛するすべてのもの、行うすべてのこと、持っているすべてのもの、考えるすべてのことを、完全かつ無条件に明け渡すことを求めるからです。しかし、この無条件の明け渡しの条件に従う者には、それに伴って祝福が与えられます。</w:t>
      </w:r>
    </w:p>
    <w:p w14:paraId="6ABE7781" w14:textId="77777777" w:rsidR="00227BF5" w:rsidRDefault="00227BF5" w:rsidP="00227BF5">
      <w:pPr>
        <w:pStyle w:val="Heading2"/>
      </w:pPr>
      <w:r>
        <w:t>降伏の報い</w:t>
      </w:r>
    </w:p>
    <w:bookmarkEnd w:id="0"/>
    <w:bookmarkEnd w:id="0"/>
    <w:p w14:paraId="5C097F03" w14:textId="5E23FA64" w:rsidR="00A7291B" w:rsidRDefault="0025169D" w:rsidP="00A7291B">
      <w:pPr>
        <w:pStyle w:val="NormalBlock"/>
      </w:pPr>
      <w:r>
        <w:t>マルコの福音書10章で、弟子となるための条件を聞いた後、ペテロは、言うならば、その中に質問が含まれている発言をします。そして、こう言っています。</w:t>
      </w:r>
    </w:p>
    <w:bookmarkEnd w:id="0"/>
    <w:p w14:paraId="7E1F9BC8" w14:textId="7BE2687A" w:rsidR="00A7291B" w:rsidRPr="007C2DD5" w:rsidRDefault="0025169D" w:rsidP="007C2DD5">
      <w:pPr>
        <w:pStyle w:val="Quote"/>
      </w:pPr>
      <w:r>
        <w:t>するとペテロが、自分や他の弟子たちが捨ててきたものを数え上げ始めました。「私たちは何もかも捨てて、あなたに従ってまいりました。」</w:t>
      </w:r>
    </w:p>
    <w:bookmarkEnd w:id="0"/>
    <w:p w14:paraId="44687C10" w14:textId="5FB066C6" w:rsidR="009C22C1" w:rsidRDefault="009C22C1" w:rsidP="00C35B22">
      <w:pPr>
        <w:pStyle w:val="BibleVerseCite"/>
      </w:pPr>
      <w:r w:rsidRPr="007C2DD5">
        <w:t>- マルコの福音書 10:28</w:t>
      </w:r>
    </w:p>
    <w:bookmarkEnd w:id="0"/>
    <w:p w14:paraId="255668C9" w14:textId="77777777" w:rsidR="00A7291B" w:rsidRDefault="0025169D" w:rsidP="00A7291B">
      <w:pPr>
        <w:pStyle w:val="PadTop24"/>
      </w:pPr>
      <w:r>
        <w:t>ここで、彼は正確には質問をしていないことに気づきますか。ある種のコメントをしているのです。ほら、「ただ言っているだけです」という感じです。そういう「ただ言っているだけ」の一つです。彼が言っているのは、私たちはすべてを捨てました、それを実行しました、何も所有していません、あなたに従っています、十字架を負う覚悟もあります、などなど、ということです。そこに隠されている質問は何でしょうか。そこに隠されている質問は、「私にはどんな得があるのですか」ということです。私はこれをすべて行いました。私にはどんな得があるのですか。これらすべてのことから、私は何を得るのですか。そしてイエスは、ペテロと、近くで聞いていた他の使徒の働きたちへの答えの中で、完全な献身の祝福を要約されます。最初の報いはこれです。</w:t>
      </w:r>
    </w:p>
    <w:p w14:paraId="27FB83DB" w14:textId="77777777" w:rsidR="00227BF5" w:rsidRDefault="00227BF5" w:rsidP="00227BF5">
      <w:pPr>
        <w:pStyle w:val="Heading3"/>
      </w:pPr>
      <w:r>
        <w:t>1. この世で私たちが受ける報い</w:t>
      </w:r>
    </w:p>
    <w:bookmarkEnd w:id="0"/>
    <w:bookmarkEnd w:id="0"/>
    <w:p w14:paraId="7E1F9BC8" w14:textId="7BE2687A" w:rsidR="00A7291B" w:rsidRPr="007C2DD5" w:rsidRDefault="0025169D" w:rsidP="007C2DD5">
      <w:pPr>
        <w:pStyle w:val="Quote"/>
      </w:pPr>
      <w:r>
        <w:t>これを聞いて、イエスは言われました。「はっきり言っておきます。わたしを愛するゆえに、また福音を人々に告げ知らせるために、家、兄弟、姉妹、父、母、子、財産をすべて投げ捨てた者は、必ずその百倍の報いを受けます。この地上では迫害されますが、それでも家、兄弟、姉妹、母、子、土地はちゃんと戻ってきます。そればかりか、次の世では永遠のいのちを受けるのです。</w:t>
      </w:r>
    </w:p>
    <w:bookmarkEnd w:id="0"/>
    <w:p w14:paraId="44687C10" w14:textId="5FB066C6" w:rsidR="009C22C1" w:rsidRDefault="009C22C1" w:rsidP="00C35B22">
      <w:pPr>
        <w:pStyle w:val="BibleVerseCite"/>
      </w:pPr>
      <w:r w:rsidRPr="007C2DD5">
        <w:t>- マルコの福音書 10:30a</w:t>
      </w:r>
    </w:p>
    <w:bookmarkEnd w:id="0"/>
    <w:p w14:paraId="255668C9" w14:textId="77777777" w:rsidR="00A7291B" w:rsidRDefault="0025169D" w:rsidP="00A7291B">
      <w:pPr>
        <w:pStyle w:val="PadTop24"/>
      </w:pPr>
      <w:r>
        <w:t>イエスが言われるこの世における報いとは、以前の人生の100倍の価値を持つ人生です。ここで私たちはしばしば、私たちの報いとは、より大きな富、つまり家や農場を100倍受けることだと、イエスの言葉を誤解します。あるいは、クリスチャンとして、より多くの友人や家族を得ることだと考えます。確かに、少数の人にとってはそうかもしれません。信仰のゆえに、その人たちの生活は向上し、より良い人々と交際するようになります。しかし、歴史を通じて大多数のクリスチャンにとって、イエスの弟子であることは、経済的繁栄を意味してきたのではなく、より大きな人気を意味してきたのでもありません。</w:t>
      </w:r>
    </w:p>
    <w:bookmarkEnd w:id="0"/>
    <w:p w14:paraId="5C097F03" w14:textId="5E23FA64" w:rsidR="00A7291B" w:rsidRDefault="0025169D" w:rsidP="00A7291B">
      <w:pPr>
        <w:pStyle w:val="NormalBlock"/>
      </w:pPr>
      <w:r>
        <w:t>実際、多くの人にとって、それはまったく逆の意味を持ってきました。私たちの信仰のために、富や友人を失い、ある人々にとっては家族さえも失います。そして、そこに、主が語っておられるこの地上での報いと無条件の明け渡しとの関係があります。明け渡しは、神に自分を明け渡す前に経験していた人生の経験よりも100倍、つまり100パーセント優れた、別の段階の霊的経験へとあなたを導きます。そこが要点です。量ではなく、質なのです。</w:t>
      </w:r>
    </w:p>
    <w:bookmarkEnd w:id="0"/>
    <w:p w14:paraId="5C097F03" w14:textId="5E23FA64" w:rsidR="00A7291B" w:rsidRDefault="0025169D" w:rsidP="00A7291B">
      <w:pPr>
        <w:pStyle w:val="NormalBlock"/>
      </w:pPr>
      <w:r>
        <w:t>私たちは完全な明け渡しを犠牲として捉えます。私たちはそれを、しばしば自分の楽しみの終わり、あるいは望むなら、私たちの人生が終わる地点として捉えます。しかしイエスは弟子たちに、御自身に明け渡すことは実際には一つの扉であり、これまでに知ったどんなものよりも100倍豊かで満ちあふれた人生と経験への入り口なのだと言われます。</w:t>
      </w:r>
    </w:p>
    <w:bookmarkEnd w:id="0"/>
    <w:p w14:paraId="5C097F03" w14:textId="5E23FA64" w:rsidR="00A7291B" w:rsidRDefault="0025169D" w:rsidP="00A7291B">
      <w:pPr>
        <w:pStyle w:val="NormalBlock"/>
      </w:pPr>
      <w:r>
        <w:t>私自身の経験からよく言っていることですが、30歳のときに回心したことの唯一の、そしてただ一つの良い点は、成人してからの人生の少なくとも一部において、失われた者であるとはどのようなことかを経験したことです。何かを信じていなかったこと、あるいはイエス・キリストに従う者ではなかったこと、この世で自分一人でいたことがどのようなものだったかを、私ははっきりと覚えています。どちらの道に進めばよいのかを自分で見つけようとしていました。私はこれにどう対処すればよいのか。私には何が起こるのか。死んだ後、私はどこへ行くのか。そこには何かあるのか。私はこれらの問いを自分に問い、こうしたことについて考えていたことを覚えています。そして、ここが要点なのですが、答えを持っていませんでした。</w:t>
      </w:r>
    </w:p>
    <w:bookmarkEnd w:id="0"/>
    <w:p w14:paraId="5C097F03" w14:textId="5E23FA64" w:rsidR="00A7291B" w:rsidRDefault="0025169D" w:rsidP="00A7291B">
      <w:pPr>
        <w:pStyle w:val="NormalBlock"/>
      </w:pPr>
      <w:r>
        <w:t>答えを持たず、ただ「まあ、私はただ、そうですね、何とかやっていくしかないのだろう。できる限りのことをして、この世からできるだけ多くのものを得よう。見つけられるところで、楽しみや満足を見つけよう」と言うだけでした。しかし、私は答えを持っていませんでした。希望もありませんでした。それがどのようなものか、私は覚えています。そして、クリスチャンとして40年以上を過ごしてきた今、クリスチャン生活の豊かさがどのようなものかを知っています。そして、このより良い人生には、以前の人生よりも多くの迫害があるという事実さえも、この要素があっても、なお100倍良いのです。</w:t>
      </w:r>
    </w:p>
    <w:bookmarkEnd w:id="0"/>
    <w:p w14:paraId="5C097F03" w14:textId="5E23FA64" w:rsidR="00A7291B" w:rsidRDefault="0025169D" w:rsidP="00A7291B">
      <w:pPr>
        <w:pStyle w:val="NormalBlock"/>
      </w:pPr>
      <w:r>
        <w:t>つまり、私自身の人生や家族、私たちの家族、そしてもちろん叔父や叔母、両親などについて言えば、彼らは今ではもう亡くなっていますが、生きていた頃、私の回心は、ある意味で私たちの間にある目に見えない壁のようなものでした。私たちは話をしました。彼らは私たちを悪く呼んだり、そのようなことをしたりはしませんでしたが、それでも私たちの人生には永遠に分裂が残りました。私たちは決して、過去のような関係に戻ることはありませんでした。ですから、ある意味では、妻も私も、そのことで家族を失ったのです。</w:t>
      </w:r>
    </w:p>
    <w:bookmarkEnd w:id="0"/>
    <w:p w14:paraId="5C097F03" w14:textId="5E23FA64" w:rsidR="00A7291B" w:rsidRDefault="0025169D" w:rsidP="00A7291B">
      <w:pPr>
        <w:pStyle w:val="NormalBlock"/>
      </w:pPr>
      <w:r>
        <w:t>それでも、今私たちがキリストにあって持っている家族は、関係がより豊かで深く、希望に満ちているという意味で、百倍も充実しています。そして聖書は、身を委ねた男女が、この地上にいる間に、苦しみや死の脅威を前にしてさえ、何ものにも、何ものと引き換えにすることもない経験を見いだしたという物語によって、この真理を繰り返し確認しています。</w:t>
      </w:r>
    </w:p>
    <w:bookmarkEnd w:id="0"/>
    <w:p w14:paraId="5C097F03" w14:textId="5E23FA64" w:rsidR="00A7291B" w:rsidRDefault="0025169D" w:rsidP="00A7291B">
      <w:pPr>
        <w:pStyle w:val="NormalBlock"/>
      </w:pPr>
      <w:r>
        <w:t>モーセと預言者たち、マリアとパウロ、そしてイエス・キリストの弟子となるために以前の人生を手放したとき、100倍生きる価値のある人生を見いだした他の人々。これが洗礼の主要な象徴的意味です。あなたは自分の罪とともに、自分の家、家族、富、人生を洗礼の水の中に葬り、この新しく明け渡された人が、新しい人生、すなわちクリスチャンとして生きる、100パーセント向上した経験のために備えられて立ち上がります。</w:t>
      </w:r>
    </w:p>
    <w:bookmarkEnd w:id="0"/>
    <w:p w14:paraId="5C097F03" w14:textId="5E23FA64" w:rsidR="00A7291B" w:rsidRDefault="0025169D" w:rsidP="00A7291B">
      <w:pPr>
        <w:pStyle w:val="NormalBlock"/>
      </w:pPr>
      <w:r>
        <w:t>問題は、多くの人がその儀式を最後まで行っても、実際には本当に自分を明け渡してはいないため、以前と同じ人が水から出てくることです。兄弟姉妹の皆さん、ただ濡れればよいということではありません。ですからイエスは、無条件に自分を明け渡して御許に来るすべての人に、弟子としての生活は以前の生活よりも百倍満足のいくものになると約束しておられます。</w:t>
      </w:r>
    </w:p>
    <w:bookmarkEnd w:id="0"/>
    <w:p w14:paraId="5C097F03" w14:textId="5E23FA64" w:rsidR="00A7291B" w:rsidRDefault="0025169D" w:rsidP="00A7291B">
      <w:pPr>
        <w:pStyle w:val="NormalBlock"/>
      </w:pPr>
      <w:r>
        <w:t>そして、もしあなたの人生においてこれがそうでないなら、それはイエスがあなたに対する約束に失敗されたからではなく、あなたが自分自身を完全にイエスに明け渡すことに失敗したからです。</w:t>
      </w:r>
    </w:p>
    <w:p w14:paraId="27FB83DB" w14:textId="77777777" w:rsidR="00227BF5" w:rsidRDefault="00227BF5" w:rsidP="00227BF5">
      <w:pPr>
        <w:pStyle w:val="Heading3"/>
      </w:pPr>
      <w:r>
        <w:t>2. 来たるべき世における報い</w:t>
      </w:r>
    </w:p>
    <w:bookmarkEnd w:id="0"/>
    <w:bookmarkEnd w:id="0"/>
    <w:p w14:paraId="7E1F9BC8" w14:textId="7BE2687A" w:rsidR="00A7291B" w:rsidRPr="007C2DD5" w:rsidRDefault="0025169D" w:rsidP="007C2DD5">
      <w:pPr>
        <w:pStyle w:val="Quote"/>
      </w:pPr>
      <w:r>
        <w:t>これを聞いて、イエスは言われました。「はっきり言っておきます。わたしを愛するゆえに、また福音を人々に告げ知らせるために、家、兄弟、姉妹、父、母、子、財産をすべて投げ捨てた者は、必ずその百倍の報いを受けます。この地上では迫害されますが、それでも家、兄弟、姉妹、母、子、土地はちゃんと戻ってきます。そればかりか、次の世では永遠のいのちを受けるのです。</w:t>
      </w:r>
    </w:p>
    <w:bookmarkEnd w:id="0"/>
    <w:p w14:paraId="44687C10" w14:textId="5FB066C6" w:rsidR="009C22C1" w:rsidRDefault="009C22C1" w:rsidP="00C35B22">
      <w:pPr>
        <w:pStyle w:val="BibleVerseCite"/>
      </w:pPr>
      <w:r w:rsidRPr="007C2DD5">
        <w:t>- マルコの福音書 10:30b</w:t>
      </w:r>
    </w:p>
    <w:bookmarkEnd w:id="0"/>
    <w:p w14:paraId="255668C9" w14:textId="77777777" w:rsidR="00A7291B" w:rsidRDefault="0025169D" w:rsidP="00A7291B">
      <w:pPr>
        <w:pStyle w:val="PadTop24"/>
      </w:pPr>
      <w:r>
        <w:t>キリストのない人生に比べて、クリスチャンの人生がどれほど優れているとしても、それはなお痛みや誘惑、そして最終的には肉体的な苦しみと死に満ちています。ほとんどの人は現状を好みます。そして、自分が持っているものを、たとえそれをしばらくの間しか持っていないとしても、やはりしばらくの間しか続かない、より良いもののために手放すよう求められると、たいていの人は、そうですね、たいてい現状にとどまることを好みます。</w:t>
      </w:r>
    </w:p>
    <w:bookmarkEnd w:id="0"/>
    <w:p w14:paraId="5C097F03" w14:textId="5E23FA64" w:rsidR="00A7291B" w:rsidRDefault="0025169D" w:rsidP="00A7291B">
      <w:pPr>
        <w:pStyle w:val="NormalBlock"/>
      </w:pPr>
      <w:r>
        <w:t>変化は恐ろしいものです。変化は不快なものです。だからこそ、イエスは、無条件の明け渡しに伴う第二の、そして最も尊い報いは、永遠の、すなわち無条件のいのちであるとも述べています。それは、条件も時間の制限も、痛みも無知もなく、私たちの喜びの能力にも限りのないいのちです。</w:t>
      </w:r>
    </w:p>
    <w:bookmarkEnd w:id="0"/>
    <w:p w14:paraId="5C097F03" w14:textId="5E23FA64" w:rsidR="00A7291B" w:rsidRDefault="0025169D" w:rsidP="00A7291B">
      <w:pPr>
        <w:pStyle w:val="NormalBlock"/>
      </w:pPr>
      <w:r>
        <w:t>イエスは、将来の報いに言及する際にのみ、「永遠」という言葉を用いています。しかし、聖書の他の箇所では、このいのちの本質と質についての描写が与えられています。</w:t>
      </w:r>
    </w:p>
    <w:bookmarkEnd w:id="0"/>
    <w:p w14:paraId="7E1F9BC8" w14:textId="7BE2687A" w:rsidR="00A7291B" w:rsidRPr="007C2DD5" w:rsidRDefault="0025169D" w:rsidP="007C2DD5">
      <w:pPr>
        <w:pStyle w:val="Quote"/>
      </w:pPr>
      <w:r>
        <w:t>いいですか。復活の時には、結婚などというものはありません。みんなが天使のようになるのです。</w:t>
      </w:r>
    </w:p>
    <w:bookmarkEnd w:id="0"/>
    <w:p w14:paraId="44687C10" w14:textId="5FB066C6" w:rsidR="009C22C1" w:rsidRDefault="009C22C1" w:rsidP="00C35B22">
      <w:pPr>
        <w:pStyle w:val="BibleVerseCite"/>
      </w:pPr>
      <w:r w:rsidRPr="007C2DD5">
        <w:t>- マタイの福音書 22:30</w:t>
      </w:r>
    </w:p>
    <w:bookmarkEnd w:id="0"/>
    <w:p w14:paraId="255668C9" w14:textId="77777777" w:rsidR="00A7291B" w:rsidRDefault="0025169D" w:rsidP="00A7291B">
      <w:pPr>
        <w:pStyle w:val="PadTop24"/>
      </w:pPr>
      <w:r>
        <w:t>イエスは、望むなら、私たちが天使たちの性質を持つことになると言われます。天使たちが力ある存在であり、イエスが言われたように、彼らの力と能力が私たちのものになることを私たちは知っています。</w:t>
      </w:r>
    </w:p>
    <w:bookmarkEnd w:id="0"/>
    <w:p w14:paraId="7E1F9BC8" w14:textId="7BE2687A" w:rsidR="00A7291B" w:rsidRPr="007C2DD5" w:rsidRDefault="0025169D" w:rsidP="007C2DD5">
      <w:pPr>
        <w:pStyle w:val="Quote"/>
      </w:pPr>
      <w:r>
        <w:t>終わりのラッパが鳴り渡る時、一瞬のうちにそうなるのです。天からラッパの音が響くと、死んでいたすべてのクリスチャンは、たちまち朽ちない新しい体に復活します。次に、まだ生き残っている者もまた、一瞬にして新しい体に変わるのです。</w:t>
      </w:r>
    </w:p>
    <w:bookmarkEnd w:id="0"/>
    <w:p w14:paraId="44687C10" w14:textId="5FB066C6" w:rsidR="009C22C1" w:rsidRDefault="009C22C1" w:rsidP="00C35B22">
      <w:pPr>
        <w:pStyle w:val="BibleVerseCite"/>
      </w:pPr>
      <w:r w:rsidRPr="007C2DD5">
        <w:t>- コリント人への手紙Ⅰ 15:52</w:t>
      </w:r>
    </w:p>
    <w:bookmarkEnd w:id="0"/>
    <w:p w14:paraId="255668C9" w14:textId="77777777" w:rsidR="00A7291B" w:rsidRDefault="0025169D" w:rsidP="00A7291B">
      <w:pPr>
        <w:pStyle w:val="PadTop24"/>
      </w:pPr>
      <w:r>
        <w:t>パウロは、私たちが決して罪を犯さず、苦しまず、死ぬこともない体を与えられると言っています。想像してみてください！</w:t>
      </w:r>
    </w:p>
    <w:bookmarkEnd w:id="0"/>
    <w:p w14:paraId="7E1F9BC8" w14:textId="7BE2687A" w:rsidR="00A7291B" w:rsidRPr="007C2DD5" w:rsidRDefault="0025169D" w:rsidP="007C2DD5">
      <w:pPr>
        <w:pStyle w:val="Quote"/>
      </w:pPr>
      <w:r>
        <w:t>もしも、主に仕える現状をつらいと思うことがあれば、いつの日か必ず主と共に王座につき、共に治めるようになることを思い起こして励みなさい。もし、私たちが苦しみに耐えかねて、キリストを拒むようなことがあれば、キリストも、私たちを拒まれるに違いありません。</w:t>
      </w:r>
    </w:p>
    <w:bookmarkEnd w:id="0"/>
    <w:p w14:paraId="44687C10" w14:textId="5FB066C6" w:rsidR="009C22C1" w:rsidRDefault="009C22C1" w:rsidP="00C35B22">
      <w:pPr>
        <w:pStyle w:val="BibleVerseCite"/>
      </w:pPr>
      <w:r w:rsidRPr="007C2DD5">
        <w:t>- テモテへの手紙Ⅱ 2:12</w:t>
      </w:r>
    </w:p>
    <w:bookmarkEnd w:id="0"/>
    <w:p w14:paraId="255668C9" w14:textId="77777777" w:rsidR="00A7291B" w:rsidRDefault="0025169D" w:rsidP="00A7291B">
      <w:pPr>
        <w:pStyle w:val="PadTop24"/>
      </w:pPr>
      <w:r>
        <w:t>再びパウロは、私たちがキリストとともに神の右にあって、天使の軍勢の上におられる神と共に霊的な世界を治めることになると言っています。</w:t>
      </w:r>
    </w:p>
    <w:bookmarkEnd w:id="0"/>
    <w:p w14:paraId="5C097F03" w14:textId="5E23FA64" w:rsidR="00A7291B" w:rsidRDefault="0025169D" w:rsidP="00A7291B">
      <w:pPr>
        <w:pStyle w:val="NormalBlock"/>
      </w:pPr>
      <w:r>
        <w:t>私たちは神性にあずかります。それがどのようなものか、私には想像することさえできません。どれほど素晴らしいことでしょう。お分かりのように、クリスチャンの生活をこれほど特別なものにしているのは、来るべき別のいのちがあるという完全な確信のうちに生きることです。</w:t>
      </w:r>
    </w:p>
    <w:bookmarkEnd w:id="0"/>
    <w:p w14:paraId="2EC75E3D" w14:textId="41EDDCE5" w:rsidR="008A3F75" w:rsidRDefault="00932373" w:rsidP="001E1588">
      <w:pPr>
        <w:pStyle w:val="NormalBlock"/>
        <w:numPr>
          <w:ilvl w:val="0"/>
          <w:numId w:val="199"/>
        </w:numPr>
      </w:pPr>
      <w:r w:rsidRPr="00932373">
        <w:t>この希望は、ここ地上でのこの人生と、そこで起こる良いことも悪いこともすべてに対する見方を与えます。ほら、人々は走り回って、「ああ、私は、ほら、この、このウイルスのことがあるから、『ああ、事業を失うかもしれない、これを失うかもしれない、そして私は......』。『ああ、そうだ！』」と言っています。なぜでしょうか。彼らが、この人生で自分にとって大切なものを失うことを恐れているからです。そして、それも当然です。私たちは食べなければなりません。しかし、キリストに明け渡した弟子として、私はここでの自分の人生や、どのように家族を養い、自分の責任を果たしていくかについて心配することはあるかもしれませんが、この人生で起こることは何一つ、来るべき命を脅かしません。何一つです。</w:t>
      </w:r>
    </w:p>
    <w:bookmarkEnd w:id="0"/>
    <w:p w14:paraId="2EC75E3D" w14:textId="41EDDCE5" w:rsidR="008A3F75" w:rsidRDefault="00932373" w:rsidP="001E1588">
      <w:pPr>
        <w:pStyle w:val="NormalBlock"/>
        <w:numPr>
          <w:ilvl w:val="0"/>
          <w:numId w:val="199"/>
        </w:numPr>
      </w:pPr>
      <w:r w:rsidRPr="00932373">
        <w:t>この希望は、私たちがここにいる間、忍耐と愛と奉仕を生み出します。</w:t>
      </w:r>
    </w:p>
    <w:bookmarkEnd w:id="0"/>
    <w:p w14:paraId="2EC75E3D" w14:textId="41EDDCE5" w:rsidR="008A3F75" w:rsidRDefault="00932373" w:rsidP="001E1588">
      <w:pPr>
        <w:pStyle w:val="NormalBlock"/>
        <w:numPr>
          <w:ilvl w:val="0"/>
          <w:numId w:val="199"/>
        </w:numPr>
      </w:pPr>
      <w:r w:rsidRPr="00932373">
        <w:t>この希望は、苦しみと死のあるこの世で、クリスチャンが経験する喜びと平安の源です。兄弟姉妹、常に何らかのウイルスが存在するでしょう。それを戦争と呼んでもよいでしょう。疫病と呼んでもよいでしょう。竜巻と呼んでもよいでしょう。ハリケーンと呼んでもよいでしょう。何と呼ぼうとも、私たちの生活を乱す何らかの出来事は常にあります。これは多くの出来事が続く中の、ただ最新のものにすぎず、最後のものでもありません。</w:t>
      </w:r>
    </w:p>
    <w:bookmarkEnd w:id="0"/>
    <w:bookmarkEnd w:id="0"/>
    <w:p w14:paraId="5C097F03" w14:textId="5E23FA64" w:rsidR="00A7291B" w:rsidRDefault="0025169D" w:rsidP="00A7291B">
      <w:pPr>
        <w:pStyle w:val="NormalBlock"/>
      </w:pPr>
      <w:r>
        <w:t>降伏することを拒む人々は、死後に何が起こるのかをただ願ったり推測したりしながら、この地上で何とか自分にできる限りの人生を寄せ集めるしかありません。しかし、明け渡された人生は、将来私たちの人生がどのようなものになるのかを、私たちに感じさせてくれます。そして、ご存じのように、それは料理によく似ています。マーティがいつも食べ物の例を挙げていたことに敬意を表して、最後に一つ、イタリア系の背景を持つ私から、ここで食べ物にたとえた話をしましょう。</w:t>
      </w:r>
    </w:p>
    <w:bookmarkEnd w:id="0"/>
    <w:p w14:paraId="5C097F03" w14:textId="5E23FA64" w:rsidR="00A7291B" w:rsidRDefault="0025169D" w:rsidP="00A7291B">
      <w:pPr>
        <w:pStyle w:val="NormalBlock"/>
      </w:pPr>
      <w:r>
        <w:t>この来たるべき命への期待は、望むなら、料理をすることによく似ています。母が料理をしていた頃のことを覚えています。父が料理をすることもあり、そのレシピは母を通して私の妻に伝わりました。そして、妻のリズが父の特別な家族のレシピであるイタリア風スパゲッティとミートボールを作るときは、丸一日かけて料理をします。一日全体をこの食事のために費やすのです。材料を準備しなければなりません。ミートボール一つ一つを手で混ぜて丸めなければなりません。私たちは22人です。家族全員が集まると、22人になります。それはたくさんのミートボールです。そして、一つ一つをまず混ぜ、それから一つ一つを手で丸めなければなりません。ソースは4時間から6時間煮込む必要があり、ただそこに置いて火をつけ、立ち去って買い物か何かに行くというようなものではありません。いえ、いえ、いえ、15分か20分ごとに戻ってきて、その鍋をかき混ぜなければならないのです。</w:t>
      </w:r>
    </w:p>
    <w:bookmarkEnd w:id="0"/>
    <w:p w14:paraId="5C097F03" w14:textId="5E23FA64" w:rsidR="00A7291B" w:rsidRDefault="0025169D" w:rsidP="00A7291B">
      <w:pPr>
        <w:pStyle w:val="NormalBlock"/>
      </w:pPr>
      <w:r>
        <w:t>ですから、ソースから遠く離れていることはできません。一日中ずっとソースと共にいなければならないのです。私と子どもたちは、おそらく家で大いに笑うでしょうが、子どもたちは私たちが何について話しているのか分かっています。午後遅くになると、数時間後に味わおうとしているすばらしい食事を楽しみにしながら、家全体がトマト、にんにく、チーズ、そしてピーマンの、昔ながらの世界の香りで満たされます。つまり、台所はめちゃくちゃです。台所はめちゃくちゃなのです。さて、私たちが永遠のいのちを待ち望むことも、それに似ています。神は、ほんのしばらくの後に私たちが楽しむために、すばらしい家で、すばらしい宴を備えてくださいました。そして、神が備えてくださったものの香りは、神に完全に身をゆだねたすべての弟子たちの生活を満たし、彼らは、神が将来彼らのために待っておられるものを、今、期待し、味わい始めることができるのです。これこそ、今日すべてを捨て、回心と弟子としての歩みにおいて神に身をゆだねるすべての人に、イエスが提供してくださるものです。</w:t>
      </w:r>
    </w:p>
    <w:p w14:paraId="27FB83DB" w14:textId="77777777" w:rsidR="00227BF5" w:rsidRDefault="00227BF5" w:rsidP="00227BF5">
      <w:pPr>
        <w:pStyle w:val="Heading3"/>
      </w:pPr>
      <w:r>
        <w:t>招待</w:t>
      </w:r>
    </w:p>
    <w:bookmarkEnd w:id="0"/>
    <w:bookmarkEnd w:id="0"/>
    <w:p w14:paraId="5C097F03" w14:textId="5E23FA64" w:rsidR="00A7291B" w:rsidRDefault="0025169D" w:rsidP="00A7291B">
      <w:pPr>
        <w:pStyle w:val="NormalBlock"/>
      </w:pPr>
      <w:r>
        <w:t>最後に、国家間の戦争の時代であれ、全人類を脅かしているように思われる目に見えない敵との戦いであれ、神は今なおすべてを支配しておられ、すべての人に無条件降伏を求めておられることを、思い起こしていただきたいと思います。そして、この現実は、私たちが今生きているこの異常な時代においても変わりません。私は、この危機は、神がご自身の主権と、私たちの弱さ、そして脆さを思い起こさせてくださる一つの方法にすぎないと確信しています。</w:t>
      </w:r>
    </w:p>
    <w:bookmarkEnd w:id="0"/>
    <w:p w14:paraId="5C097F03" w14:textId="5E23FA64" w:rsidR="00A7291B" w:rsidRDefault="0025169D" w:rsidP="00A7291B">
      <w:pPr>
        <w:pStyle w:val="NormalBlock"/>
      </w:pPr>
      <w:r>
        <w:t>では、どうなるのでしょうか。私はあなたに尋ねます。どうなるのでしょうか。あなたの道ですか、それとも主の道ですか。あなたのいのちですか、それとも主のいのちですか。あなたの条件ですか、それとも主の条件ですか。部分的な明け渡しですか、それとも無条件の明け渡しですか。今ですか、それとも後ですか。これらのことについて考えてください。そして、今日のこの異例の状況のために、何らかの形で応答する必要があるなら、必要なことについて祈りを求めるリクエストや応答を入力することができます。このレッスンへの応答として、それを入力していただければ、Halがそれを私たちに読み上げ、伝えてくれます。そして、長老の一人があなたの祈りに応答します。</w:t>
      </w:r>
    </w:p>
    <w:bookmarkEnd w:id="0"/>
    <w:p w14:paraId="5C097F03" w14:textId="5E23FA64" w:rsidR="00A7291B" w:rsidRDefault="0025169D" w:rsidP="00A7291B">
      <w:pPr>
        <w:pStyle w:val="NormalBlock"/>
      </w:pPr>
      <w:r>
        <w:t>少しの間、これについて考えていただきたいと思います。何らかの形で応答する必要がある場合は、そのための方法を用意しています。私たちの兄弟が来て、祈りの言葉をもって今朝の集会を締めくくる前に、もう一曲歌いますので、その間にどうぞ応答してください。祈りの課題があれば、その時に取り上げます。神の祝福がありますように。</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