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父を敬え</w:t>
      </w:r>
    </w:p>
    <w:bookmarkEnd w:id="0"/>
    <w:p w14:paraId="5C097F03" w14:textId="5E23FA64" w:rsidR="00A7291B" w:rsidRDefault="0025169D" w:rsidP="00A7291B">
      <w:pPr>
        <w:pStyle w:val="NormalBlock"/>
      </w:pPr>
      <w:r>
        <w:t>あなたの父と母を敬いなさい。その特定の日、その説教は母を敬う方法に焦点を当てました。その日にここにいた多くの方は、母を敬うために私たちが通ったさまざまなことを覚えているでしょう。今日は明らかな理由で、その教えの後半を説教し、父を敬う方法を皆さんと分かち合いたいと思います。そして前回、親を敬う全体的な方法は、あなたの人生、仕事、行いが親に対する敬意を反映するように生きることであると述べました。</w:t>
      </w:r>
    </w:p>
    <w:bookmarkEnd w:id="0"/>
    <w:p w14:paraId="5C097F03" w14:textId="5E23FA64" w:rsidR="00A7291B" w:rsidRDefault="0025169D" w:rsidP="00A7291B">
      <w:pPr>
        <w:pStyle w:val="NormalBlock"/>
      </w:pPr>
      <w:r>
        <w:t>それが親を敬う方法です。あなたの人生とその生き方は、親への敬意を反映します。言い換えれば、人々はあなたの人生を見て、あなたの中に見られる良いことのために自動的にあなたの親を称賛し敬います。それが親を敬う方法です。親の人生や彼らがしたこと、しなかったこと、彼らが敬われるに値するかどうかに関わらず、それは問題ではないと言いました。</w:t>
      </w:r>
    </w:p>
    <w:bookmarkEnd w:id="0"/>
    <w:p w14:paraId="5C097F03" w14:textId="5E23FA64" w:rsidR="00A7291B" w:rsidRDefault="0025169D" w:rsidP="00A7291B">
      <w:pPr>
        <w:pStyle w:val="NormalBlock"/>
      </w:pPr>
      <w:r>
        <w:t>神は、私たちの人生が親を敬うものであるときに喜ばれます。なぜなら、私たちの人生が親を敬うとき、私たちの人生は自動的に神も敬うことになるからです。この一般的な文脈の中で、特定の親に影響を与えるように思われるいくつかの具体的なことがあります。ですから、今日は父の日です。父の日は必ずしも宗教的な祝日ではありませんが、私たちの国では祝われています。そして父の日であるため、父を敬うために私たちができるいくつかの方法を見てみたいと思います。</w:t>
      </w:r>
    </w:p>
    <w:bookmarkEnd w:id="0"/>
    <w:p w14:paraId="5C097F03" w14:textId="5E23FA64" w:rsidR="00A7291B" w:rsidRDefault="0025169D" w:rsidP="00A7291B">
      <w:pPr>
        <w:pStyle w:val="NormalBlock"/>
      </w:pPr>
      <w:r>
        <w:t>私たちは母の日を過ごし、次に父の日を迎えます。今日、父親と一緒にいる特権を持っている方が多く、訪問中の父親と一緒に来られた方もいるのに気づきました。ほとんどの方は父親を特別に感じさせたいと思っているでしょう。これがまさに「敬う」という意味です。誰かを敬うとは、基本的にその人に功績を認めたり、奉仕に対して報酬を与えたり、その人を特別な方法で扱うことを意味します。</w:t>
      </w:r>
    </w:p>
    <w:bookmarkEnd w:id="0"/>
    <w:p w14:paraId="5C097F03" w14:textId="5E23FA64" w:rsidR="00A7291B" w:rsidRDefault="0025169D" w:rsidP="00A7291B">
      <w:pPr>
        <w:pStyle w:val="NormalBlock"/>
      </w:pPr>
      <w:r>
        <w:t>特別な地位にある人や特別な奉仕をした人を、私たちは敬いたいと思います。通常、父の日には、父と一緒に過ごす喜びや、贈り物やカードなどが伴います。これらは父を敬う素晴らしい方法だと私は信じており、それを否定するつもりはありません。しかし、聖書が父を敬うことについて語っているいくつかのことを付け加えたいと思います。なぜなら、聖書は父の日や贈り物については語っていませんが、父については語っているからです。</w:t>
      </w:r>
    </w:p>
    <w:bookmarkEnd w:id="0"/>
    <w:p w14:paraId="5C097F03" w14:textId="5E23FA64" w:rsidR="00A7291B" w:rsidRDefault="0025169D" w:rsidP="00A7291B">
      <w:pPr>
        <w:pStyle w:val="NormalBlock"/>
      </w:pPr>
      <w:r>
        <w:t>そして、それは子供たちがどのようにして彼らの父親を敬うことができるかについて語っています。ですから、今朝、あなたの存在やカード、そして祝福の言葉に、あなたの父親の一生を通して、そして一年を通して祝福する次の霊的な賜物を加えることをお勧めします。まず第一に、父親に従順の賜物を与えなさい。父親に従順の賜物を与えなさい。箴言6章20節と22節には、「わが子よ、父の戒めを守り、その教えを離れるな。これを心に結びつけよ」とあります。</w:t>
      </w:r>
    </w:p>
    <w:bookmarkEnd w:id="0"/>
    <w:p w14:paraId="5C097F03" w14:textId="5E23FA64" w:rsidR="00A7291B" w:rsidRDefault="0025169D" w:rsidP="00A7291B">
      <w:pPr>
        <w:pStyle w:val="NormalBlock"/>
      </w:pPr>
      <w:r>
        <w:t>あなたが歩むとき、彼らはあなたを導くでしょう。わかりますか、私の祈り、私は父親です。父親としての私の祈りはいつも、「主よ、私のようにすべてを苦労して学ばなければならない子どもを与えないでください」というものでした。子どもたちがただ父親の指示と導きに従うだけだったら、どんなに素晴らしいことでしょうか？それは素晴らしいことではありませんか？</w:t>
      </w:r>
    </w:p>
    <w:bookmarkEnd w:id="0"/>
    <w:p w14:paraId="5C097F03" w14:textId="5E23FA64" w:rsidR="00A7291B" w:rsidRDefault="0025169D" w:rsidP="00A7291B">
      <w:pPr>
        <w:pStyle w:val="NormalBlock"/>
      </w:pPr>
      <w:r>
        <w:t>ああ、親にふさわしくない父親もいるかもしれません。そういう父親もいるのです。しかし、ほとんどの父親は子供のために最善のもの、良いものだけを望んでいると私は信じています。子供たちが、父親が周囲のさまざまな危険について警告したときに、ただ父親を信じてくれたらどんなに素晴らしいことでしょうか。父親がどのように物事を対処すべきかを教えたときに。</w:t>
      </w:r>
    </w:p>
    <w:bookmarkEnd w:id="0"/>
    <w:p w14:paraId="5C097F03" w14:textId="5E23FA64" w:rsidR="00A7291B" w:rsidRDefault="0025169D" w:rsidP="00A7291B">
      <w:pPr>
        <w:pStyle w:val="NormalBlock"/>
      </w:pPr>
      <w:r>
        <w:t>なぜ子どもたちは、警告されたことを試さなければならないのでしょうか？なぜ子どもたちは、行ってはいけないと注意された場所に行かなければならないのでしょうか？なぜ彼らは、父親たちがすでに試みて苦しみ、その子どもたちを守ろうとしていることをするのでしょうか？なぜ彼らはそうするのでしょうか？実は、父親にとって、そして自分自身にとっても最も大切な贈り物は、あなたが彼に従うことを誓っていると知らせることなのです。</w:t>
      </w:r>
    </w:p>
    <w:bookmarkEnd w:id="0"/>
    <w:p w14:paraId="5C097F03" w14:textId="5E23FA64" w:rsidR="00A7291B" w:rsidRDefault="0025169D" w:rsidP="00A7291B">
      <w:pPr>
        <w:pStyle w:val="NormalBlock"/>
      </w:pPr>
      <w:r>
        <w:t>これは、あなたが父親に対して自分が完璧になると保証しているわけではありません。あなたの父親も完璧ではないので、あなたに完璧であることを期待することはできません。しかし、これは、これまで彼に反抗し、彼の指示に従わなかったのと同じくらいの努力を、彼に従い彼の指示に従うことに注ぐということを意味します。これが、あなたが父親に捧げることができる最初の贈り物です。これは主に、まだ父親の支配下にあるかもしれない若者や子供たちのためのものです。</w:t>
      </w:r>
    </w:p>
    <w:bookmarkEnd w:id="0"/>
    <w:p w14:paraId="5C097F03" w14:textId="5E23FA64" w:rsidR="00A7291B" w:rsidRDefault="0025169D" w:rsidP="00A7291B">
      <w:pPr>
        <w:pStyle w:val="NormalBlock"/>
      </w:pPr>
      <w:r>
        <w:t>言い換えれば、彼らはまだ父親と一緒に暮らしています。父親に対して、心を尽くして従おうとする約束をすること。それは子供が父親に与えることのできる最も素晴らしい贈り物です。次に挙げたい贈り物は、成長した子供たちに関するもので、ここにいる多くの方は父親から離れて大人になっています。しかし、父親に与えることができる贈り物もあります。</w:t>
      </w:r>
    </w:p>
    <w:bookmarkEnd w:id="0"/>
    <w:p w14:paraId="5C097F03" w14:textId="5E23FA64" w:rsidR="00A7291B" w:rsidRDefault="0025169D" w:rsidP="00A7291B">
      <w:pPr>
        <w:pStyle w:val="NormalBlock"/>
      </w:pPr>
      <w:r>
        <w:t>それが忠実さの賜物です。言い換えれば、自分の配偶者に忠実でありなさい。箴言7章1節から5節で、父は言います。「わが子よ、わたしの言葉を守り、わたしの戒めをあなたのうちに大切にしなさい。わたしの戒めを守り、生きなさい。わたしの教えをあなたの目のりんごのように守りなさい。指に結びつけ、心の板に書きなさい。」</w:t>
      </w:r>
    </w:p>
    <w:bookmarkEnd w:id="0"/>
    <w:p w14:paraId="5C097F03" w14:textId="5E23FA64" w:rsidR="00A7291B" w:rsidRDefault="0025169D" w:rsidP="00A7291B">
      <w:pPr>
        <w:pStyle w:val="NormalBlock"/>
      </w:pPr>
      <w:r>
        <w:t>知恵に言いなさい、あなたは私の姉妹であり、理解を親しい友と呼びなさい。そうすれば、彼女たちはあなたを姦婦から、言葉でお世辞を言う外国人から守ってくれるでしょう。もちろん、キリスト教の父親として、私たちは子供たちが他のクリスチャンと結婚し、自分たちでキリスト教の家庭を築くことを望みます。それはすべてのクリスチャンの親の心に近く、大切な願いです。ご存知のように、統計は、献身的なクリスチャン同士が結婚することが、最も成功し幸せな結婚の可能性が高いことを示しています。使徒の働きパウロは、クリスチャンとして不釣り合いな軛を負わないようにと警告しています。</w:t>
      </w:r>
    </w:p>
    <w:bookmarkEnd w:id="0"/>
    <w:p w14:paraId="5C097F03" w14:textId="5E23FA64" w:rsidR="00A7291B" w:rsidRDefault="0025169D" w:rsidP="00A7291B">
      <w:pPr>
        <w:pStyle w:val="NormalBlock"/>
      </w:pPr>
      <w:r>
        <w:t>言い換えれば、宗教的信仰や献身の違いによる対立や潜在的な破局を避けるために、不信者と結びつかないことです。そして彼はこれについて第一コリント7章と第二コリント6章で語っています。しかし、子供が誰と結婚しようとも、配偶者に不誠実な子供は、その父または母にとって悲しみであり、特にその父にとっては不名誉です。今日、多くの子供たちは無責任です。</w:t>
      </w:r>
    </w:p>
    <w:bookmarkEnd w:id="0"/>
    <w:p w14:paraId="5C097F03" w14:textId="5E23FA64" w:rsidR="00A7291B" w:rsidRDefault="0025169D" w:rsidP="00A7291B">
      <w:pPr>
        <w:pStyle w:val="NormalBlock"/>
      </w:pPr>
      <w:r>
        <w:t>今日、多くの子どもたちは、自分の家族の負担を親、特に父親に押し付けて、自分たちの自由を親の犠牲の上に楽しもうと考えています。これは不公平です。それは不親切であり、すでに一生をかけて自分の家族を育ててきた父親にとっては不健康です。誰もが姦淫が罪であることを知っています。出エジプト記 20:14、しかし正当な理由のない離婚もまた非常に重大な罪です。</w:t>
      </w:r>
    </w:p>
    <w:bookmarkEnd w:id="0"/>
    <w:p w14:paraId="5C097F03" w14:textId="5E23FA64" w:rsidR="00A7291B" w:rsidRDefault="0025169D" w:rsidP="00A7291B">
      <w:pPr>
        <w:pStyle w:val="NormalBlock"/>
      </w:pPr>
      <w:r>
        <w:t>マタイによる福音書 19:9、そしてそれは配偶者や子供たちだけでなく、子供たちにもっと良いことを期待していた親の心も傷つけます。父親が娘を嫁がせるとき、私はそれを見てきました。私が行ったすべての結婚式で、私は新郎のすぐ後ろに立っています。そして、音楽が始まり、結婚行進曲が流れます。当然、すべての目は花嫁に注がれています。</w:t>
      </w:r>
    </w:p>
    <w:bookmarkEnd w:id="0"/>
    <w:p w14:paraId="5C097F03" w14:textId="5E23FA64" w:rsidR="00A7291B" w:rsidRDefault="0025169D" w:rsidP="00A7291B">
      <w:pPr>
        <w:pStyle w:val="NormalBlock"/>
      </w:pPr>
      <w:r>
        <w:t>そして、それは花嫁に焦点を当てるべきです。彼女はその日、美しく魅力的です。そして、その瞬間を特別なものにするためのすべての準備と喜び。しかし、私は花嫁を見ますが、同時に父親にもこっそり目を向けます。そして、どの父親も、私はあらゆる形や大きさで見てきました。大きくて強い、がっしりした男たち、たくましい男たちです。</w:t>
      </w:r>
    </w:p>
    <w:bookmarkEnd w:id="0"/>
    <w:p w14:paraId="5C097F03" w14:textId="5E23FA64" w:rsidR="00A7291B" w:rsidRDefault="0025169D" w:rsidP="00A7291B">
      <w:pPr>
        <w:pStyle w:val="NormalBlock"/>
      </w:pPr>
      <w:r>
        <w:t>私はこの通路を歩くジェル・オーが好きです。どちらがもっと泣きそうか分かりません、父親か花嫁か。娘を別の男性に託すというのは非常に特別なことです。息子を送り出し、新しい花嫁と共に自分の家族を始めさせるのも非常に特別なことです。父親が娘を託すとき、または息子を結婚に送り出すとき、その若者は自分の家族の名前をその新しい関係に持ち込みます。</w:t>
      </w:r>
    </w:p>
    <w:bookmarkEnd w:id="0"/>
    <w:p w14:paraId="5C097F03" w14:textId="5E23FA64" w:rsidR="00A7291B" w:rsidRDefault="0025169D" w:rsidP="00A7291B">
      <w:pPr>
        <w:pStyle w:val="NormalBlock"/>
      </w:pPr>
      <w:r>
        <w:t>その人はまた、父や母の価値観や評判、そして希望や夢も背負っています。もしあなたが父を敬いたいなら、成熟し忠実な大人であることを世界に示し、特に配偶者や家族に対する責任を引き受け、維持できることを示しなさい。そしてそれにより、あなたが成熟し責任ある大人であり、困難な時でも仕事や職業、教会、友人、地域社会に対して忠実で責任を持てることを示しなさい。父は、忠実であり、困難や努力の兆しがあっても逃げ出さない息子や娘によって敬われます。お父さんに特別な贈り物をしたいですか？</w:t>
      </w:r>
    </w:p>
    <w:bookmarkEnd w:id="0"/>
    <w:p w14:paraId="5C097F03" w14:textId="5E23FA64" w:rsidR="00A7291B" w:rsidRDefault="0025169D" w:rsidP="00A7291B">
      <w:pPr>
        <w:pStyle w:val="NormalBlock"/>
      </w:pPr>
      <w:r>
        <w:t>パートナーに忠実であり、仕事に忠実であり、学業に忠実であり、コミュニティや友人に忠実でありなさい。それがあなたの父を敬うことになります。今朝お話ししたい最後の贈り物は、家に住んでいる子どもたちだけでなく、離れて暮らす大人たちも、若い人も年配の人も両方が父親に贈ることができるものです。それは喜びの贈り物です。喜びの贈り物です。</w:t>
      </w:r>
    </w:p>
    <w:bookmarkEnd w:id="0"/>
    <w:p w14:paraId="5C097F03" w14:textId="5E23FA64" w:rsidR="00A7291B" w:rsidRDefault="0025169D" w:rsidP="00A7291B">
      <w:pPr>
        <w:pStyle w:val="NormalBlock"/>
      </w:pPr>
      <w:r>
        <w:t>ソロモンは箴言第10章でそれについて語っています。彼は言います、「賢い子は父を喜ばせる」。賢い子は父を喜ばせる。どの年齢の良い子供も父親を喜ばせたいと思います。彼らは父親を幸せにしたいのです。</w:t>
      </w:r>
    </w:p>
    <w:bookmarkEnd w:id="0"/>
    <w:p w14:paraId="5C097F03" w14:textId="5E23FA64" w:rsidR="00A7291B" w:rsidRDefault="0025169D" w:rsidP="00A7291B">
      <w:pPr>
        <w:pStyle w:val="NormalBlock"/>
      </w:pPr>
      <w:r>
        <w:t>そして、この時期には、電動工具やギフト券などが楽しく、わくわくします。言っておきますが、知恵を求める子は、父親をただわくわくさせるだけでなく、喜びに満ち、心が軽くなるようにさせます。ここでソロモンが語っている知恵は、別の箴言にも言及されています。箴言1章7節では、「知恵の初めは主を恐れること」と言われています。</w:t>
      </w:r>
    </w:p>
    <w:bookmarkEnd w:id="0"/>
    <w:p w14:paraId="5C097F03" w14:textId="5E23FA64" w:rsidR="00A7291B" w:rsidRDefault="0025169D" w:rsidP="00A7291B">
      <w:pPr>
        <w:pStyle w:val="NormalBlock"/>
      </w:pPr>
      <w:r>
        <w:t>地上の父親が、自分の子供が自ら主を求め始めているのを見るとき、どれほどの喜びでしょうか。父親が子供の部屋に入り、その子が聖書を読んでいるのを見るときの喜びを知っていますか。幼い子供であれ、もう少し成長した子供であれ、子供が父親のところに来て、「ちょっと聞きたいことがあるんだけど、聖書はこういうことについて何と言っているの？」と言うときの喜びを知っていますか。子供たちが自ら主と教会の奉仕に関わり始めるのを見るとき、父親が経験する喜びの種類を知っていますか。</w:t>
      </w:r>
    </w:p>
    <w:bookmarkEnd w:id="0"/>
    <w:p w14:paraId="5C097F03" w14:textId="5E23FA64" w:rsidR="00A7291B" w:rsidRDefault="0025169D" w:rsidP="00A7291B">
      <w:pPr>
        <w:pStyle w:val="NormalBlock"/>
      </w:pPr>
      <w:r>
        <w:t>彼らが自発的に、与え、仕え、母や父に押されてではなく行うとき。子供がクラスを教え、献身の時間を導き、洗礼の水の中で誰かをキリストに導くのを見るのはなんと幸せな日でしょう。子供が主に仕えるのを見るのは、なんと特別に喜ばしい日でしょう。子供が正しいことをしようと努力し始めるのを見るのはなんと幸せな日でしょう。それは、あなたが正しいことをしてほしいからではなく、子供自身が正しいことをしたいからです。彼らが正しいことを探し求め始めるとき、それは彼らにとって重要なことになるのです。</w:t>
      </w:r>
    </w:p>
    <w:bookmarkEnd w:id="0"/>
    <w:p w14:paraId="5C097F03" w14:textId="5E23FA64" w:rsidR="00A7291B" w:rsidRDefault="0025169D" w:rsidP="00A7291B">
      <w:pPr>
        <w:pStyle w:val="NormalBlock"/>
      </w:pPr>
      <w:r>
        <w:t>彼らがそれをしたいからではなく、もしそれをしなければあなたに叱られるからではありません。しかし、彼ら自身が義に飢え渇き始めるからです。ああ、父にとってなんと栄光の日でしょう。ああ、これが父親にどれほどの喜びをもたらすことでしょう。なぜなら、このような知恵が子供の心にあることは、よくやった仕事の反映だからです。</w:t>
      </w:r>
    </w:p>
    <w:bookmarkEnd w:id="0"/>
    <w:p w14:paraId="5C097F03" w14:textId="5E23FA64" w:rsidR="00A7291B" w:rsidRDefault="0025169D" w:rsidP="00A7291B">
      <w:pPr>
        <w:pStyle w:val="NormalBlock"/>
      </w:pPr>
      <w:r>
        <w:t>そして、この子が今や天の父との意味のある関係を持っているという確信となります。それはあなたとの関係とは別のものです。いつか天国で父に会いたいという気持ちを示して、父を喜ばせなさい。それが父を幸せにします。さて、今日、何らかの理由で父親がそばにいないすべての人々を代表して話せると思います。私の場合は、父がすでに亡くなっているからです。</w:t>
      </w:r>
    </w:p>
    <w:bookmarkEnd w:id="0"/>
    <w:p w14:paraId="5C097F03" w14:textId="5E23FA64" w:rsidR="00A7291B" w:rsidRDefault="0025169D" w:rsidP="00A7291B">
      <w:pPr>
        <w:pStyle w:val="NormalBlock"/>
      </w:pPr>
      <w:r>
        <w:t>彼は私が15歳のときに亡くなりました。皆さんの中にも同じようにお父さんを亡くした方が多くいます。病気であったり遠くにいるためにお父さんがいない方もいます。今日は父の日にあたり、私たちは似たような経験を共有しています。そして、お父さんがいる皆さんを、私たちお父さんのいない者の代表として羨ましく思うと言えると思います。</w:t>
      </w:r>
    </w:p>
    <w:bookmarkEnd w:id="0"/>
    <w:p w14:paraId="5C097F03" w14:textId="5E23FA64" w:rsidR="00A7291B" w:rsidRDefault="0025169D" w:rsidP="00A7291B">
      <w:pPr>
        <w:pStyle w:val="NormalBlock"/>
      </w:pPr>
      <w:r>
        <w:t>今朝、この席に父が座っていてくれたらどんなにいいだろうか。彼に一度だけでも私の説教を聞かせてあげられたらどんなにいいだろうか。いつか、彼らはもういなくなる日が来る。だから、今のうちに彼らを愛し、知り、敬う時間を大切にすることを勧める。もし何らかの理由で彼らと離れているなら、もう会えなくなる前に和解するためにあらゆる努力をしなさい。</w:t>
      </w:r>
    </w:p>
    <w:bookmarkEnd w:id="0"/>
    <w:p w14:paraId="5C097F03" w14:textId="5E23FA64" w:rsidR="00A7291B" w:rsidRDefault="0025169D" w:rsidP="00A7291B">
      <w:pPr>
        <w:pStyle w:val="NormalBlock"/>
      </w:pPr>
      <w:r>
        <w:t>その過程を始めるのに今日ほど良い日はありません。そして、不信や不従順によって天の父から離れていたなら、和解するのにこれ以上良い日はありません。もしあなたが天の父のもとに来て、ついにイエスの名を告白し、罪を悔い改めてバプテスマを受ける必要があるなら、あるいは不忠実で不従順であったために天の父のもとに戻る必要があるなら、今朝、私たちが立ち上がり、励ましの歌を歌うこの時に、あなたの信仰と従順という贈り物を天の父にささげるのにこれほど素晴らしい日はありません。今朝の励まし。励まし。</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