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王的审判</w:t>
      </w:r>
    </w:p>
    <w:p w14:paraId="670F8077" w14:textId="038F6EFB" w:rsidR="00944B2D" w:rsidRDefault="00944B2D" w:rsidP="00944B2D">
      <w:pPr>
        <w:pStyle w:val="ChapterVerse"/>
      </w:pPr>
      <w:r w:rsidRPr="00944B2D">
        <w:t>馬太福音 24-25</w:t>
      </w:r>
    </w:p>
    <w:bookmarkEnd w:id="0"/>
    <w:p w14:paraId="5C097F03" w14:textId="5E23FA64" w:rsidR="00A7291B" w:rsidRDefault="0025169D" w:rsidP="00A7291B">
      <w:pPr>
        <w:pStyle w:val="NormalBlock"/>
      </w:pPr>
      <w:r>
        <w:t>我们正在学习马太对耶稣的描述，其中他强调主的君王特性。我们所有的课程都围绕这一主题展开：耶稣是君王，将祂属天的国带给那些愿意在地上接受它的人。到目前为止，耶稣已经彰显了祂的君王地位：</w:t>
      </w:r>
    </w:p>
    <w:bookmarkEnd w:id="0"/>
    <w:p w14:paraId="2EC75E3D" w14:textId="41EDDCE5" w:rsidR="008A3F75" w:rsidRDefault="00932373" w:rsidP="001E1588">
      <w:pPr>
        <w:pStyle w:val="NormalBlock"/>
        <w:numPr>
          <w:ilvl w:val="0"/>
          <w:numId w:val="199"/>
        </w:numPr>
      </w:pPr>
      <w:r w:rsidRPr="00932373">
        <w:t>藉着祂作为婴孩所受的敬拜。</w:t>
      </w:r>
    </w:p>
    <w:bookmarkEnd w:id="0"/>
    <w:p w14:paraId="2EC75E3D" w14:textId="41EDDCE5" w:rsidR="008A3F75" w:rsidRDefault="00932373" w:rsidP="001E1588">
      <w:pPr>
        <w:pStyle w:val="NormalBlock"/>
        <w:numPr>
          <w:ilvl w:val="0"/>
          <w:numId w:val="199"/>
        </w:numPr>
      </w:pPr>
      <w:r w:rsidRPr="00932373">
        <w:t>藉着父、圣灵和施洗约翰为祂所作的见证。</w:t>
      </w:r>
    </w:p>
    <w:bookmarkEnd w:id="0"/>
    <w:p w14:paraId="2EC75E3D" w14:textId="41EDDCE5" w:rsidR="008A3F75" w:rsidRDefault="00932373" w:rsidP="001E1588">
      <w:pPr>
        <w:pStyle w:val="NormalBlock"/>
        <w:numPr>
          <w:ilvl w:val="0"/>
          <w:numId w:val="199"/>
        </w:numPr>
      </w:pPr>
      <w:r w:rsidRPr="00932373">
        <w:t>祂借着在旷野中击败邪灵——从撒但自己开始——显明了祂超越的地位。</w:t>
      </w:r>
    </w:p>
    <w:bookmarkEnd w:id="0"/>
    <w:p w14:paraId="2EC75E3D" w14:textId="41EDDCE5" w:rsidR="008A3F75" w:rsidRDefault="00932373" w:rsidP="001E1588">
      <w:pPr>
        <w:pStyle w:val="NormalBlock"/>
        <w:numPr>
          <w:ilvl w:val="0"/>
          <w:numId w:val="199"/>
        </w:numPr>
      </w:pPr>
      <w:r w:rsidRPr="00932373">
        <w:t>祂借着所行的神迹，显明自己是疾病、软弱，甚至死亡本身的主。</w:t>
      </w:r>
    </w:p>
    <w:bookmarkEnd w:id="0"/>
    <w:p w14:paraId="2EC75E3D" w14:textId="41EDDCE5" w:rsidR="008A3F75" w:rsidRDefault="00932373" w:rsidP="001E1588">
      <w:pPr>
        <w:pStyle w:val="NormalBlock"/>
        <w:numPr>
          <w:ilvl w:val="0"/>
          <w:numId w:val="199"/>
        </w:numPr>
      </w:pPr>
      <w:r w:rsidRPr="00932373">
        <w:t>最近，我们又看见祂掌管物质世界的能力：使鱼和饼增多，并平静风暴。</w:t>
      </w:r>
    </w:p>
    <w:bookmarkEnd w:id="0"/>
    <w:bookmarkEnd w:id="0"/>
    <w:p w14:paraId="5C097F03" w14:textId="5E23FA64" w:rsidR="00A7291B" w:rsidRDefault="0025169D" w:rsidP="00A7291B">
      <w:pPr>
        <w:pStyle w:val="NormalBlock"/>
      </w:pPr>
      <w:r>
        <w:t>在上一章中，我们看见祂作为王进入耶路撒冷城，并且正如先知所说的那样行事：骑在一匹驹的背上，百姓、贫穷人、病人和被排斥者都为此欢喜。我们也注意到，耶路撒冷的领袖（撒都该人、法利赛人、祭司和长老）挑战耶稣的权柄和事工。看到主如何回应他们每一个挑战，是很有意思的。最终，这群人被驳倒了，有时还受到嘲讽，但他们中没有一个人归信——即使他们的问题和疑惑都得到了回答。我们认识多少这样的人呢？你回答他们所有的问题，作美好的见证，但他们仍然拒绝相信并顺服主，因为他们更爱不信，因为不信使他们可以继续犯罪而不感到内疚或惧怕。</w:t>
      </w:r>
    </w:p>
    <w:bookmarkEnd w:id="0"/>
    <w:p w14:paraId="5C097F03" w14:textId="5E23FA64" w:rsidR="00A7291B" w:rsidRDefault="0025169D" w:rsidP="00A7291B">
      <w:pPr>
        <w:pStyle w:val="NormalBlock"/>
      </w:pPr>
      <w:r>
        <w:t>总之，当主处理完那些拒绝承认祂是弥赛亚的领袖之后，祂因他们的不信和虚伪，向他们宣告了几个祸或审判。宣告这些话之后，仍在圣殿区域的耶稣和祂的门徒开始讨论对犹太人的审判以及世界的末了。这件事发生在一位使徒行傳评论圣殿建筑本身之时，耶稣便借此机会描述了几个审判的场景。因此，本章题为"王的审判"。</w:t>
      </w:r>
    </w:p>
    <w:bookmarkEnd w:id="0"/>
    <w:p w14:paraId="5C097F03" w14:textId="5E23FA64" w:rsidR="00A7291B" w:rsidRDefault="0025169D" w:rsidP="00A7291B">
      <w:pPr>
        <w:pStyle w:val="NormalBlock"/>
      </w:pPr>
      <w:r>
        <w:t>耶稣正离开圣殿区域；祂离开时，使徒行傳指出圣殿宏伟的建筑，就是祂刚才说有一天将要荒凉的建筑。在那段时期，圣殿经历了五十年的重建工程——最近的一次工程费用是由希律亲自支付的。在第1至2节中，耶稣回应他们的话，说这些建筑不但会空置，还会被拆毁。这引出了使徒行傳（在马太福音 13:3中的彼得、雅各、约翰、安得烈）的进一步问题；他们想要更多了解祂刚才所说的话。他们问祂两件事：</w:t>
      </w:r>
    </w:p>
    <w:bookmarkEnd w:id="0"/>
    <w:p w14:paraId="2EC75E3D" w14:textId="41EDDCE5" w:rsidR="008A3F75" w:rsidRDefault="00932373" w:rsidP="001E1588">
      <w:pPr>
        <w:pStyle w:val="NormalBlock"/>
        <w:numPr>
          <w:ilvl w:val="0"/>
          <w:numId w:val="199"/>
        </w:numPr>
      </w:pPr>
      <w:r w:rsidRPr="00932373">
        <w:t>圣殿的毁灭将在什么时候发生？</w:t>
      </w:r>
    </w:p>
    <w:bookmarkEnd w:id="0"/>
    <w:p w14:paraId="2EC75E3D" w14:textId="41EDDCE5" w:rsidR="008A3F75" w:rsidRDefault="00932373" w:rsidP="001E1588">
      <w:pPr>
        <w:pStyle w:val="NormalBlock"/>
        <w:numPr>
          <w:ilvl w:val="0"/>
          <w:numId w:val="199"/>
        </w:numPr>
      </w:pPr>
      <w:r w:rsidRPr="00932373">
        <w:t>第二次降临所带希伯來書的世界末日将有哪些征兆伴随？</w:t>
      </w:r>
    </w:p>
    <w:bookmarkEnd w:id="0"/>
    <w:bookmarkEnd w:id="0"/>
    <w:p w14:paraId="5C097F03" w14:textId="5E23FA64" w:rsidR="00A7291B" w:rsidRDefault="0025169D" w:rsidP="00A7291B">
      <w:pPr>
        <w:pStyle w:val="NormalBlock"/>
      </w:pPr>
      <w:r>
        <w:t>现在，无论使徒行傳们认为这两件事会同时发生，还是在不同的时间发生，我们都不知道。然而，我们从他们的问题中确实知道，他们问的是两件不同的事。</w:t>
      </w:r>
    </w:p>
    <w:bookmarkEnd w:id="0"/>
    <w:p w14:paraId="2EC75E3D" w14:textId="41EDDCE5" w:rsidR="008A3F75" w:rsidRDefault="00932373" w:rsidP="001E1588">
      <w:pPr>
        <w:pStyle w:val="NormalBlock"/>
        <w:numPr>
          <w:ilvl w:val="0"/>
          <w:numId w:val="199"/>
        </w:numPr>
      </w:pPr>
      <w:r w:rsidRPr="00932373">
        <w:t>圣殿的毁灭。</w:t>
      </w:r>
    </w:p>
    <w:bookmarkEnd w:id="0"/>
    <w:p w14:paraId="2EC75E3D" w14:textId="41EDDCE5" w:rsidR="008A3F75" w:rsidRDefault="00932373" w:rsidP="001E1588">
      <w:pPr>
        <w:pStyle w:val="NormalBlock"/>
        <w:numPr>
          <w:ilvl w:val="0"/>
          <w:numId w:val="199"/>
        </w:numPr>
      </w:pPr>
      <w:r w:rsidRPr="00932373">
        <w:t>主的再希伯來書和世界的末了。</w:t>
      </w:r>
    </w:p>
    <w:bookmarkEnd w:id="0"/>
    <w:bookmarkEnd w:id="0"/>
    <w:p w14:paraId="5C097F03" w14:textId="5E23FA64" w:rsidR="00A7291B" w:rsidRDefault="0025169D" w:rsidP="00A7291B">
      <w:pPr>
        <w:pStyle w:val="NormalBlock"/>
      </w:pPr>
      <w:r>
        <w:t>馬太福音中的以下部分可能会变得令人困惑，因此，如果我们将其划分为耶稣回答祂的使徒行傳时所谈论的三种历史观点，就会有所帮助。</w:t>
      </w:r>
    </w:p>
    <w:p w14:paraId="27FB83DB" w14:textId="77777777" w:rsidR="00227BF5" w:rsidRDefault="00227BF5" w:rsidP="00227BF5">
      <w:pPr>
        <w:pStyle w:val="Heading3"/>
      </w:pPr>
      <w:r>
        <w:t>1. 全景概览 – 第4-14节</w:t>
      </w:r>
    </w:p>
    <w:bookmarkEnd w:id="0"/>
    <w:bookmarkEnd w:id="0"/>
    <w:p w14:paraId="5C097F03" w14:textId="5E23FA64" w:rsidR="00A7291B" w:rsidRDefault="0025169D" w:rsidP="00A7291B">
      <w:pPr>
        <w:pStyle w:val="NormalBlock"/>
      </w:pPr>
      <w:r>
        <w:t>在这些经文中，耶稣描述了世界历史的概览或全景，包括圣殿被毁以前的时期、圣殿被毁以后的时期，以及末世祂将再希伯來書的时期。</w:t>
      </w:r>
    </w:p>
    <w:p w14:paraId="27FB83DB" w14:textId="77777777" w:rsidR="00227BF5" w:rsidRDefault="00227BF5" w:rsidP="00227BF5">
      <w:pPr>
        <w:pStyle w:val="Heading3"/>
      </w:pPr>
      <w:r>
        <w:t>2. 望远镜式耶路撒冷视角 – 第15-35节</w:t>
      </w:r>
    </w:p>
    <w:bookmarkEnd w:id="0"/>
    <w:bookmarkEnd w:id="0"/>
    <w:p w14:paraId="5C097F03" w14:textId="5E23FA64" w:rsidR="00A7291B" w:rsidRDefault="0025169D" w:rsidP="00A7291B">
      <w:pPr>
        <w:pStyle w:val="NormalBlock"/>
      </w:pPr>
      <w:r>
        <w:t>在这些经文中，耶稣将焦点集中在人类历史上的一件大事上：耶路撒冷的毁灭；我们知道这件事发生在公元70年。耶稣说这话时33岁，因此这件事要在三十多年以后才发生。</w:t>
      </w:r>
    </w:p>
    <w:p w14:paraId="27FB83DB" w14:textId="77777777" w:rsidR="00227BF5" w:rsidRDefault="00227BF5" w:rsidP="00227BF5">
      <w:pPr>
        <w:pStyle w:val="Heading3"/>
      </w:pPr>
      <w:r>
        <w:t>3. 望远镜聚焦于主的第二次降临——第36-44节</w:t>
      </w:r>
    </w:p>
    <w:bookmarkEnd w:id="0"/>
    <w:bookmarkEnd w:id="0"/>
    <w:p w14:paraId="5C097F03" w14:textId="5E23FA64" w:rsidR="00A7291B" w:rsidRDefault="0025169D" w:rsidP="00A7291B">
      <w:pPr>
        <w:pStyle w:val="NormalBlock"/>
      </w:pPr>
      <w:r>
        <w:t>耶稣最后展望遥远的未希伯來書，那时祂将再希伯來書，带希伯來書末后的日子和审判。若我们牢记这三种观点，就能帮助我们理清这些复杂的经文。</w:t>
      </w:r>
    </w:p>
    <w:p w14:paraId="6ABE7781" w14:textId="77777777" w:rsidR="00227BF5" w:rsidRDefault="00227BF5" w:rsidP="00227BF5">
      <w:pPr>
        <w:pStyle w:val="Heading2"/>
      </w:pPr>
      <w:r>
        <w:t>直到主再希伯來書之前的全景</w:t>
      </w:r>
    </w:p>
    <w:bookmarkEnd w:id="0"/>
    <w:bookmarkEnd w:id="0"/>
    <w:p w14:paraId="7E1F9BC8" w14:textId="7BE2687A" w:rsidR="00A7291B" w:rsidRPr="007C2DD5" w:rsidRDefault="0025169D" w:rsidP="007C2DD5">
      <w:pPr>
        <w:pStyle w:val="Quote"/>
      </w:pPr>
      <w:r>
        <w:t>耶 稣 回 答 说 ： 你 们 要 谨 慎 ， 免 得 有 人 迷 惑 你 们 。</w:t>
      </w:r>
    </w:p>
    <w:bookmarkEnd w:id="0"/>
    <w:p w14:paraId="44687C10" w14:textId="5FB066C6" w:rsidR="009C22C1" w:rsidRDefault="009C22C1" w:rsidP="00C35B22">
      <w:pPr>
        <w:pStyle w:val="BibleVerseCite"/>
      </w:pPr>
      <w:r w:rsidRPr="007C2DD5">
        <w:t>- 馬太福音 24:4</w:t>
      </w:r>
    </w:p>
    <w:bookmarkEnd w:id="0"/>
    <w:p w14:paraId="255668C9" w14:textId="77777777" w:rsidR="00A7291B" w:rsidRDefault="0025169D" w:rsidP="00A7291B">
      <w:pPr>
        <w:pStyle w:val="PadTop24"/>
      </w:pPr>
      <w:r>
        <w:t>给出这项指示，是为了让他们知道并避开在这些事上作假师傅和假先知的人。</w:t>
      </w:r>
    </w:p>
    <w:bookmarkEnd w:id="0"/>
    <w:p w14:paraId="7E1F9BC8" w14:textId="7BE2687A" w:rsidR="00A7291B" w:rsidRPr="007C2DD5" w:rsidRDefault="0025169D" w:rsidP="007C2DD5">
      <w:pPr>
        <w:pStyle w:val="Quote"/>
      </w:pPr>
      <w:r>
        <w:t>⁵ 因 为 将 来 有 好 些 人 冒 我 的 名 来 ， 说 ： 我 是 基 督 ， 并 且 要 迷 惑 许 多 人 。</w:t>
        <w:br/>
        <w:t>⁶ 你 们 也 要 听 见 打 仗 和 打 仗 的 风 声 ， 总 不 要 惊 慌 ； 因 为 这 些 事 是 必 须 有 的 ， 只 是 末 期 还 没 有 到 。</w:t>
        <w:br/>
        <w:t>⁷ 民 要 攻 打 民 ， 国 要 攻 打 国 ； 多 处 必 有 饥 荒 、 地 震 。</w:t>
        <w:br/>
        <w:t>⁸ 这 都 是 灾 难 （ 灾 难 ： 原 文 是 生 产 之 难 ） 的 起 头 。</w:t>
      </w:r>
    </w:p>
    <w:bookmarkEnd w:id="0"/>
    <w:p w14:paraId="44687C10" w14:textId="5FB066C6" w:rsidR="009C22C1" w:rsidRDefault="009C22C1" w:rsidP="00C35B22">
      <w:pPr>
        <w:pStyle w:val="BibleVerseCite"/>
      </w:pPr>
      <w:r w:rsidRPr="007C2DD5">
        <w:t>- 馬太福音 24:5-8</w:t>
      </w:r>
    </w:p>
    <w:bookmarkEnd w:id="0"/>
    <w:p w14:paraId="255668C9" w14:textId="77777777" w:rsidR="00A7291B" w:rsidRDefault="0025169D" w:rsidP="00A7291B">
      <w:pPr>
        <w:pStyle w:val="PadTop24"/>
      </w:pPr>
      <w:r>
        <w:t>假先知、战争和世上的患难这一循环将持续到末了，但这些事本身并不是征兆；它们只是事情的起头，在耶路撒冷的末了希伯來書到之前，情况会逐渐恶化，直到世界的末了也希伯來書到。</w:t>
      </w:r>
    </w:p>
    <w:bookmarkEnd w:id="0"/>
    <w:p w14:paraId="7E1F9BC8" w14:textId="7BE2687A" w:rsidR="00A7291B" w:rsidRPr="007C2DD5" w:rsidRDefault="0025169D" w:rsidP="007C2DD5">
      <w:pPr>
        <w:pStyle w:val="Quote"/>
      </w:pPr>
      <w:r>
        <w:t>⁹ 那 时 ， 人 要 把 你 们 陷 在 患 难 里 ， 也 要 杀 害 你 们 ； 你 们 又 要 为 我 的 名 被 万 民 恨 恶 。</w:t>
        <w:br/>
        <w:t>¹⁰ 那 时 ， 必 有 许 多 人 跌 倒 ， 也 要 彼 此 陷 害 ， 彼 此 恨 恶 ；</w:t>
        <w:br/>
        <w:t>¹¹ 且 有 好 些 假 先 知 起 来 ， 迷 惑 多 人 。</w:t>
        <w:br/>
        <w:t>¹² 只 因 不 法 的 事 增 多 ， 许 多 人 的 爱 心 才 渐 渐 冷 淡 了 。</w:t>
      </w:r>
    </w:p>
    <w:bookmarkEnd w:id="0"/>
    <w:p w14:paraId="44687C10" w14:textId="5FB066C6" w:rsidR="009C22C1" w:rsidRDefault="009C22C1" w:rsidP="00C35B22">
      <w:pPr>
        <w:pStyle w:val="BibleVerseCite"/>
      </w:pPr>
      <w:r w:rsidRPr="007C2DD5">
        <w:t>- 馬太福音 24:9-12</w:t>
      </w:r>
    </w:p>
    <w:bookmarkEnd w:id="0"/>
    <w:p w14:paraId="255668C9" w14:textId="77777777" w:rsidR="00A7291B" w:rsidRDefault="0025169D" w:rsidP="00A7291B">
      <w:pPr>
        <w:pStyle w:val="PadTop24"/>
      </w:pPr>
      <w:r>
        <w:t>本段与《帖撒羅尼迦後書》相对应，保罗在那里谈到世界的末了以及首先必须发生的事。</w:t>
      </w:r>
    </w:p>
    <w:bookmarkEnd w:id="0"/>
    <w:p w14:paraId="2EC75E3D" w14:textId="41EDDCE5" w:rsidR="008A3F75" w:rsidRDefault="00932373" w:rsidP="001E1588">
      <w:pPr>
        <w:pStyle w:val="NormalBlock"/>
        <w:numPr>
          <w:ilvl w:val="0"/>
          <w:numId w:val="199"/>
        </w:numPr>
      </w:pPr>
      <w:r w:rsidRPr="00932373">
        <w:t>背道（离弃真道，爱心渐渐冷淡）。</w:t>
      </w:r>
    </w:p>
    <w:bookmarkEnd w:id="0"/>
    <w:p w14:paraId="2EC75E3D" w14:textId="41EDDCE5" w:rsidR="008A3F75" w:rsidRDefault="00932373" w:rsidP="001E1588">
      <w:pPr>
        <w:pStyle w:val="NormalBlock"/>
        <w:numPr>
          <w:ilvl w:val="0"/>
          <w:numId w:val="199"/>
        </w:numPr>
      </w:pPr>
      <w:r w:rsidRPr="00932373">
        <w:t>那不法的人欺骗许多人，借着虚假的神迹，企图取歷代志上帝；他必被显露出希伯來書。</w:t>
      </w:r>
    </w:p>
    <w:bookmarkEnd w:id="0"/>
    <w:p w14:paraId="2EC75E3D" w14:textId="41EDDCE5" w:rsidR="008A3F75" w:rsidRDefault="00932373" w:rsidP="001E1588">
      <w:pPr>
        <w:pStyle w:val="NormalBlock"/>
        <w:numPr>
          <w:ilvl w:val="0"/>
          <w:numId w:val="199"/>
        </w:numPr>
      </w:pPr>
      <w:r w:rsidRPr="00932373">
        <w:t>耶稣描述世界的退化（邪恶与复兴循环，直到末了）。</w:t>
      </w:r>
    </w:p>
    <w:bookmarkEnd w:id="0"/>
    <w:bookmarkEnd w:id="0"/>
    <w:p w14:paraId="7E1F9BC8" w14:textId="7BE2687A" w:rsidR="00A7291B" w:rsidRPr="007C2DD5" w:rsidRDefault="0025169D" w:rsidP="007C2DD5">
      <w:pPr>
        <w:pStyle w:val="Quote"/>
      </w:pPr>
      <w:r>
        <w:t>惟 有 忍 耐 到 底 的 ， 必 然 得 救 。</w:t>
      </w:r>
    </w:p>
    <w:bookmarkEnd w:id="0"/>
    <w:p w14:paraId="44687C10" w14:textId="5FB066C6" w:rsidR="009C22C1" w:rsidRDefault="009C22C1" w:rsidP="00C35B22">
      <w:pPr>
        <w:pStyle w:val="BibleVerseCite"/>
      </w:pPr>
      <w:r w:rsidRPr="007C2DD5">
        <w:t>- 馬太福音 24:13</w:t>
      </w:r>
    </w:p>
    <w:bookmarkEnd w:id="0"/>
    <w:p w14:paraId="255668C9" w14:textId="77777777" w:rsidR="00A7291B" w:rsidRDefault="0025169D" w:rsidP="00A7291B">
      <w:pPr>
        <w:pStyle w:val="PadTop24"/>
      </w:pPr>
      <w:r>
        <w:t>与此相反，耶稣应许，信徒虽经历这些事，仍必得救。</w:t>
      </w:r>
    </w:p>
    <w:bookmarkEnd w:id="0"/>
    <w:p w14:paraId="7E1F9BC8" w14:textId="7BE2687A" w:rsidR="00A7291B" w:rsidRPr="007C2DD5" w:rsidRDefault="0025169D" w:rsidP="007C2DD5">
      <w:pPr>
        <w:pStyle w:val="Quote"/>
      </w:pPr>
      <w:r>
        <w:t>这 天 国 的 福 音 要 传 遍 天 下 ， 对 万 民 作 见 证 ， 然 後 末 期 才 来 到 。</w:t>
      </w:r>
    </w:p>
    <w:bookmarkEnd w:id="0"/>
    <w:p w14:paraId="44687C10" w14:textId="5FB066C6" w:rsidR="009C22C1" w:rsidRDefault="009C22C1" w:rsidP="00C35B22">
      <w:pPr>
        <w:pStyle w:val="BibleVerseCite"/>
      </w:pPr>
      <w:r w:rsidRPr="007C2DD5">
        <w:t>- 馬太福音 24:14</w:t>
      </w:r>
    </w:p>
    <w:bookmarkEnd w:id="0"/>
    <w:p w14:paraId="255668C9" w14:textId="77777777" w:rsidR="00A7291B" w:rsidRDefault="0025169D" w:rsidP="00A7291B">
      <w:pPr>
        <w:pStyle w:val="PadTop24"/>
      </w:pPr>
      <w:r>
        <w:t>他也应许，大使命必将完成，并且在末期希伯來書到之前必须完成。</w:t>
      </w:r>
    </w:p>
    <w:bookmarkEnd w:id="0"/>
    <w:p w14:paraId="5C097F03" w14:textId="5E23FA64" w:rsidR="00A7291B" w:rsidRDefault="0025169D" w:rsidP="00A7291B">
      <w:pPr>
        <w:pStyle w:val="NormalBlock"/>
      </w:pPr>
      <w:r>
        <w:t>这是对直到祂第二次降临将要发生的事件和历史进程的全景式概览。</w:t>
      </w:r>
    </w:p>
    <w:p w14:paraId="6ABE7781" w14:textId="77777777" w:rsidR="00227BF5" w:rsidRDefault="00227BF5" w:rsidP="00227BF5">
      <w:pPr>
        <w:pStyle w:val="Heading2"/>
      </w:pPr>
      <w:r>
        <w:t>望远镜至耶路撒冷陷落</w:t>
      </w:r>
    </w:p>
    <w:bookmarkEnd w:id="0"/>
    <w:bookmarkEnd w:id="0"/>
    <w:p w14:paraId="5C097F03" w14:textId="5E23FA64" w:rsidR="00A7291B" w:rsidRDefault="0025169D" w:rsidP="00A7291B">
      <w:pPr>
        <w:pStyle w:val="NormalBlock"/>
      </w:pPr>
      <w:r>
        <w:t>犹太地是一个反叛的国家，渴望回到所罗门时期所享有的独立与强盛的荣耀岁月。在60年代初，他们发生了如此严重的动乱，以至于罗马派遣军队到这一地区希伯來書平息叛乱。从公元66年至70年，罗马军队成功地围困了耶路撒冷，并彻底摧毁了这座城和圣殿，连同超过一百万人。这场对犹太民族的彻底毁灭，应验了耶稣在33年前向门徒所预言的事，正如本段所描述的。门徒想知道这事什么时候发生，耶稣便告诉他们要留意的"征兆"，因为这事发生时，他们中许多人仍会活着。</w:t>
      </w:r>
    </w:p>
    <w:bookmarkEnd w:id="0"/>
    <w:p w14:paraId="7E1F9BC8" w14:textId="7BE2687A" w:rsidR="00A7291B" w:rsidRPr="007C2DD5" w:rsidRDefault="0025169D" w:rsidP="007C2DD5">
      <w:pPr>
        <w:pStyle w:val="Quote"/>
      </w:pPr>
      <w:r>
        <w:t>¹⁵ 你 们 看 见 先 知 但 以 理 所 说 的 那 行 毁 坏 可 憎 的 站 在 圣 地 （ 读 这 经 的 人 须 要 会 意 ） 。</w:t>
        <w:br/>
        <w:t>¹⁶ 那 时 ， 在 犹 太 的 ， 应 当 逃 到 山 上 ；</w:t>
        <w:br/>
        <w:t>¹⁷ 在 房 上 的 ， 不 要 下 来 拿 家 里 的 东 西 ；</w:t>
        <w:br/>
        <w:t>¹⁸ 在 田 里 的 ， 也 不 要 回 去 取 衣 裳 。</w:t>
      </w:r>
    </w:p>
    <w:bookmarkEnd w:id="0"/>
    <w:p w14:paraId="44687C10" w14:textId="5FB066C6" w:rsidR="009C22C1" w:rsidRDefault="009C22C1" w:rsidP="00C35B22">
      <w:pPr>
        <w:pStyle w:val="BibleVerseCite"/>
      </w:pPr>
      <w:r w:rsidRPr="007C2DD5">
        <w:t>- 馬太福音 24:15-18</w:t>
      </w:r>
    </w:p>
    <w:bookmarkEnd w:id="0"/>
    <w:p w14:paraId="255668C9" w14:textId="77777777" w:rsidR="00A7291B" w:rsidRDefault="0025169D" w:rsidP="00A7291B">
      <w:pPr>
        <w:pStyle w:val="PadTop24"/>
      </w:pPr>
      <w:r>
        <w:t>第一个预兆是"那行毁坏可憎的"。重点是，当圣殿被亵渎时，这将是毁灭临近的预兆，他们应当逃离那城。</w:t>
      </w:r>
    </w:p>
    <w:bookmarkEnd w:id="0"/>
    <w:p w14:paraId="5C097F03" w14:textId="5E23FA64" w:rsidR="00A7291B" w:rsidRDefault="0025169D" w:rsidP="00A7291B">
      <w:pPr>
        <w:pStyle w:val="NormalBlock"/>
      </w:pPr>
      <w:r>
        <w:t>但以理（11:31，12:11）曾预言圣殿将被玷污，这一预言在马加比时期（公元前167—160年）应验了：叙利亚王伊皮法尼在圣殿的祭坛上献了一头猪。耶稣承接了这一思想，说同样地，当圣殿在他们有生之年被玷污时，这将是逃走的信号。</w:t>
      </w:r>
    </w:p>
    <w:bookmarkEnd w:id="0"/>
    <w:p w14:paraId="7E1F9BC8" w14:textId="7BE2687A" w:rsidR="00A7291B" w:rsidRPr="007C2DD5" w:rsidRDefault="0025169D" w:rsidP="007C2DD5">
      <w:pPr>
        <w:pStyle w:val="Quote"/>
      </w:pPr>
      <w:r>
        <w:t>你 们 应 当 祈 求 ， 叫 你 们 逃 走 的 时 候 ， 不 遇 见 冬 天 或 是 安 息 日 。</w:t>
      </w:r>
    </w:p>
    <w:bookmarkEnd w:id="0"/>
    <w:p w14:paraId="44687C10" w14:textId="5FB066C6" w:rsidR="009C22C1" w:rsidRDefault="009C22C1" w:rsidP="00C35B22">
      <w:pPr>
        <w:pStyle w:val="BibleVerseCite"/>
      </w:pPr>
      <w:r w:rsidRPr="007C2DD5">
        <w:t>- 馬太福音 24:20</w:t>
      </w:r>
    </w:p>
    <w:bookmarkEnd w:id="0"/>
    <w:p w14:paraId="255668C9" w14:textId="77777777" w:rsidR="00A7291B" w:rsidRDefault="0025169D" w:rsidP="00A7291B">
      <w:pPr>
        <w:pStyle w:val="PadTop24"/>
      </w:pPr>
      <w:r>
        <w:t>路加福音 21:20 告诉我们，外邦军队包围圣殿就是污秽圣殿。罗马军队的军旗（盾牌）带有偶像崇拜的性质，士兵常常用它们希伯來書敬拜；用这些军旗包围圣殿，就会亵渎圣殿。</w:t>
      </w:r>
    </w:p>
    <w:bookmarkEnd w:id="0"/>
    <w:p w14:paraId="5C097F03" w14:textId="5E23FA64" w:rsidR="00A7291B" w:rsidRDefault="0025169D" w:rsidP="00A7291B">
      <w:pPr>
        <w:pStyle w:val="NormalBlock"/>
      </w:pPr>
      <w:r>
        <w:t>许多学者在这里对于这可憎之物究竟是什么意见不一，并参考犹太历史学家所记载的、发生在围城之前、期间或之后且可能与之相符的事件；但路加福音21:20是唯一一处在上下文中提及这一事件的圣经经文。"那读的人"指的是读但以理书的人。那些将先知但以理书与基督的密码一同阅读的人，就能够知道何时该离开。根据历史记载，我们知道许多人确实这样做了。主后68年，居住在耶路撒冷的大多数基督徒逃往彼拉（位于耶路撒冷西北方、低加波利地区、约旦河附近），从而避免在屠杀中被杀。</w:t>
      </w:r>
    </w:p>
    <w:bookmarkEnd w:id="0"/>
    <w:p w14:paraId="7E1F9BC8" w14:textId="7BE2687A" w:rsidR="00A7291B" w:rsidRPr="007C2DD5" w:rsidRDefault="0025169D" w:rsidP="007C2DD5">
      <w:pPr>
        <w:pStyle w:val="Quote"/>
      </w:pPr>
      <w:r>
        <w:t>¹⁹ 当 那 些 日 子 ， 怀 孕 的 和 奶 孩 子 的 有 祸 了 。</w:t>
        <w:br/>
        <w:t>²⁰ 你 们 应 当 祈 求 ， 叫 你 们 逃 走 的 时 候 ， 不 遇 见 冬 天 或 是 安 息 日 。</w:t>
        <w:br/>
        <w:t>²¹ 因 为 那 时 必 有 大 灾 难 ， 从 世 界 的 起 头 直 到 如 今 ， 没 有 这 样 的 灾 难 ， 後 来 也 必 没 有 。</w:t>
      </w:r>
    </w:p>
    <w:bookmarkEnd w:id="0"/>
    <w:p w14:paraId="44687C10" w14:textId="5FB066C6" w:rsidR="009C22C1" w:rsidRDefault="009C22C1" w:rsidP="00C35B22">
      <w:pPr>
        <w:pStyle w:val="BibleVerseCite"/>
      </w:pPr>
      <w:r w:rsidRPr="007C2DD5">
        <w:t>- 馬太福音 24:19-21</w:t>
      </w:r>
    </w:p>
    <w:bookmarkEnd w:id="0"/>
    <w:p w14:paraId="255668C9" w14:textId="77777777" w:rsidR="00A7291B" w:rsidRDefault="0025169D" w:rsidP="00A7291B">
      <w:pPr>
        <w:pStyle w:val="PadTop24"/>
      </w:pPr>
      <w:r>
        <w:t>大灾难是罗马人所造成的苦难，这苦难毁灭了这个民族。</w:t>
      </w:r>
    </w:p>
    <w:bookmarkEnd w:id="0"/>
    <w:p w14:paraId="2EC75E3D" w14:textId="41EDDCE5" w:rsidR="008A3F75" w:rsidRDefault="00932373" w:rsidP="001E1588">
      <w:pPr>
        <w:pStyle w:val="NormalBlock"/>
        <w:numPr>
          <w:ilvl w:val="0"/>
          <w:numId w:val="199"/>
        </w:numPr>
      </w:pPr>
      <w:r w:rsidRPr="00932373">
        <w:t>超过一百万人被杀。</w:t>
      </w:r>
    </w:p>
    <w:bookmarkEnd w:id="0"/>
    <w:p w14:paraId="2EC75E3D" w14:textId="41EDDCE5" w:rsidR="008A3F75" w:rsidRDefault="00932373" w:rsidP="001E1588">
      <w:pPr>
        <w:pStyle w:val="NormalBlock"/>
        <w:numPr>
          <w:ilvl w:val="0"/>
          <w:numId w:val="199"/>
        </w:numPr>
      </w:pPr>
      <w:r w:rsidRPr="00932373">
        <w:t>罪的严重性（那些领受了祝福和应许、却杀害了他们的弥赛亚的犹太人）与惩罚的可怕（国家被彻底毁灭）相结合，是前所未有的。</w:t>
      </w:r>
    </w:p>
    <w:bookmarkEnd w:id="0"/>
    <w:bookmarkEnd w:id="0"/>
    <w:p w14:paraId="7E1F9BC8" w14:textId="7BE2687A" w:rsidR="00A7291B" w:rsidRPr="007C2DD5" w:rsidRDefault="0025169D" w:rsidP="007C2DD5">
      <w:pPr>
        <w:pStyle w:val="Quote"/>
      </w:pPr>
      <w:r>
        <w:t>若 不 减 少 那 日 子 ， 凡 有 血 气 的 总 没 有 一 个 得 救 的 ； 只 是 为 选 民 ， 那 日 子 必 减 少 了 。</w:t>
      </w:r>
    </w:p>
    <w:bookmarkEnd w:id="0"/>
    <w:p w14:paraId="44687C10" w14:textId="5FB066C6" w:rsidR="009C22C1" w:rsidRDefault="009C22C1" w:rsidP="00C35B22">
      <w:pPr>
        <w:pStyle w:val="BibleVerseCite"/>
      </w:pPr>
      <w:r w:rsidRPr="007C2DD5">
        <w:t>- 馬太福音 24:22</w:t>
      </w:r>
    </w:p>
    <w:bookmarkEnd w:id="0"/>
    <w:p w14:paraId="255668C9" w14:textId="77777777" w:rsidR="00A7291B" w:rsidRDefault="0025169D" w:rsidP="00A7291B">
      <w:pPr>
        <w:pStyle w:val="PadTop24"/>
      </w:pPr>
      <w:r>
        <w:t>上帝的护理使这场战争得以结束，以免基督徒也与犹太人一同被消灭。他们的城被毁，罗马人并不区分基督徒和非基督徒犹太人。</w:t>
      </w:r>
    </w:p>
    <w:bookmarkEnd w:id="0"/>
    <w:p w14:paraId="7E1F9BC8" w14:textId="7BE2687A" w:rsidR="00A7291B" w:rsidRPr="007C2DD5" w:rsidRDefault="0025169D" w:rsidP="007C2DD5">
      <w:pPr>
        <w:pStyle w:val="Quote"/>
      </w:pPr>
      <w:r>
        <w:t>²³ 那 时 ， 若 有 人 对 你 们 说 ： 基 督 在 这 里 ， 或 说 ： 基 督 在 那 里 ， 你 们 不 要 信 ！</w:t>
        <w:br/>
        <w:t>²⁴ 因 为 假 基 督 、 假 先 知 将 要 起 来 ， 显 大 神 迹 、 大 奇 事 ， 倘 若 能 行 ， 连 选 民 也 就 迷 惑 了 。</w:t>
        <w:br/>
        <w:t>²⁵ 看 哪 ， 我 预 先 告 诉 你 们 了 。</w:t>
        <w:br/>
        <w:t>²⁶ 若 有 人 对 你 们 说 ： 看 哪 ， 基 督 在 旷 野 里 ， 你 们 不 要 出 去 ！ 或 说 ： 看 哪 ， 基 督 在 内 屋 中 ， 你 们 不 要 信 ！</w:t>
      </w:r>
    </w:p>
    <w:bookmarkEnd w:id="0"/>
    <w:p w14:paraId="44687C10" w14:textId="5FB066C6" w:rsidR="009C22C1" w:rsidRDefault="009C22C1" w:rsidP="00C35B22">
      <w:pPr>
        <w:pStyle w:val="BibleVerseCite"/>
      </w:pPr>
      <w:r w:rsidRPr="007C2DD5">
        <w:t>- 馬太福音 24:23-26</w:t>
      </w:r>
    </w:p>
    <w:bookmarkEnd w:id="0"/>
    <w:p w14:paraId="255668C9" w14:textId="77777777" w:rsidR="00A7291B" w:rsidRDefault="0025169D" w:rsidP="00A7291B">
      <w:pPr>
        <w:pStyle w:val="PadTop24"/>
      </w:pPr>
      <w:r>
        <w:t>信徒自然会将耶路撒冷的毁灭与耶稣的再希伯來書联系起希伯來書，因此主警告他们，不要被那些自称是主或奉上帝之名说话的人欺骗。</w:t>
      </w:r>
    </w:p>
    <w:bookmarkEnd w:id="0"/>
    <w:p w14:paraId="2EC75E3D" w14:textId="41EDDCE5" w:rsidR="008A3F75" w:rsidRDefault="00932373" w:rsidP="001E1588">
      <w:pPr>
        <w:pStyle w:val="NormalBlock"/>
        <w:numPr>
          <w:ilvl w:val="0"/>
          <w:numId w:val="199"/>
        </w:numPr>
      </w:pPr>
      <w:r w:rsidRPr="00932373">
        <w:t>当时的犹太历史学家约瑟夫记载，在这段时期，为了使人留在城中，有关弥赛亚将要希伯來書临或已经在场的谣言四处流传。</w:t>
      </w:r>
    </w:p>
    <w:bookmarkEnd w:id="0"/>
    <w:p w14:paraId="2EC75E3D" w14:textId="41EDDCE5" w:rsidR="008A3F75" w:rsidRDefault="00932373" w:rsidP="001E1588">
      <w:pPr>
        <w:pStyle w:val="NormalBlock"/>
        <w:numPr>
          <w:ilvl w:val="0"/>
          <w:numId w:val="199"/>
        </w:numPr>
      </w:pPr>
      <w:r w:rsidRPr="00932373">
        <w:t>在那些日子里，歇斯底里和恐惧催生了许多声称看见异象并领受上帝信息的"先知"。</w:t>
      </w:r>
    </w:p>
    <w:bookmarkEnd w:id="0"/>
    <w:bookmarkEnd w:id="0"/>
    <w:p w14:paraId="5C097F03" w14:textId="5E23FA64" w:rsidR="00A7291B" w:rsidRDefault="0025169D" w:rsidP="00A7291B">
      <w:pPr>
        <w:pStyle w:val="NormalBlock"/>
      </w:pPr>
      <w:r>
        <w:t>一位假先知说他要分开加利利海，结果有25:000人跟随了他。</w:t>
      </w:r>
    </w:p>
    <w:bookmarkEnd w:id="0"/>
    <w:p w14:paraId="7E1F9BC8" w14:textId="7BE2687A" w:rsidR="00A7291B" w:rsidRPr="007C2DD5" w:rsidRDefault="0025169D" w:rsidP="007C2DD5">
      <w:pPr>
        <w:pStyle w:val="Quote"/>
      </w:pPr>
      <w:r>
        <w:t>闪 电 从 东 边 发 出 ， 直 照 到 西 边 。 人 子 降 临 ， 也 要 这 样 。</w:t>
      </w:r>
    </w:p>
    <w:bookmarkEnd w:id="0"/>
    <w:p w14:paraId="44687C10" w14:textId="5FB066C6" w:rsidR="009C22C1" w:rsidRDefault="009C22C1" w:rsidP="00C35B22">
      <w:pPr>
        <w:pStyle w:val="BibleVerseCite"/>
      </w:pPr>
      <w:r w:rsidRPr="007C2DD5">
        <w:t>- 馬太福音 24:27</w:t>
      </w:r>
    </w:p>
    <w:bookmarkEnd w:id="0"/>
    <w:p w14:paraId="255668C9" w14:textId="77777777" w:rsidR="00A7291B" w:rsidRDefault="0025169D" w:rsidP="00A7291B">
      <w:pPr>
        <w:pStyle w:val="PadTop24"/>
      </w:pPr>
      <w:r>
        <w:t>祂告诉他们，当祂确实再希伯來書时，众人都将明显看见，就像闪电划过天空一样，所有人都会轻易而清楚地知道那就是祂。</w:t>
      </w:r>
    </w:p>
    <w:bookmarkEnd w:id="0"/>
    <w:p w14:paraId="7E1F9BC8" w14:textId="7BE2687A" w:rsidR="00A7291B" w:rsidRPr="007C2DD5" w:rsidRDefault="0025169D" w:rsidP="007C2DD5">
      <w:pPr>
        <w:pStyle w:val="Quote"/>
      </w:pPr>
      <w:r>
        <w:t>尸 首 在 那 里 ， 鹰 也 必 聚 在 那 里 。</w:t>
      </w:r>
    </w:p>
    <w:bookmarkEnd w:id="0"/>
    <w:p w14:paraId="44687C10" w14:textId="5FB066C6" w:rsidR="009C22C1" w:rsidRDefault="009C22C1" w:rsidP="00C35B22">
      <w:pPr>
        <w:pStyle w:val="BibleVerseCite"/>
      </w:pPr>
      <w:r w:rsidRPr="007C2DD5">
        <w:t>- 馬太福音 24:28</w:t>
      </w:r>
    </w:p>
    <w:bookmarkEnd w:id="0"/>
    <w:p w14:paraId="255668C9" w14:textId="77777777" w:rsidR="00A7291B" w:rsidRDefault="0025169D" w:rsidP="00A7291B">
      <w:pPr>
        <w:pStyle w:val="PadTop24"/>
      </w:pPr>
      <w:r>
        <w:t>尸体是犹太民族；秃鹰是假基督和假先知。当你看见它们大量出现时，这将是耶路撒冷末日临近的第二个征兆。</w:t>
      </w:r>
    </w:p>
    <w:bookmarkEnd w:id="0"/>
    <w:p w14:paraId="7E1F9BC8" w14:textId="7BE2687A" w:rsidR="00A7291B" w:rsidRPr="007C2DD5" w:rsidRDefault="0025169D" w:rsidP="007C2DD5">
      <w:pPr>
        <w:pStyle w:val="Quote"/>
      </w:pPr>
      <w:r>
        <w:t>那 些 日 子 的 灾 难 一 过 去 ， 日 头 就 变 黑 了 ， 月 亮 也 不 放 光 ， 众 星 要 从 天 上 坠 落 ， 天 势 都 要 震 动 。</w:t>
      </w:r>
    </w:p>
    <w:bookmarkEnd w:id="0"/>
    <w:p w14:paraId="44687C10" w14:textId="5FB066C6" w:rsidR="009C22C1" w:rsidRDefault="009C22C1" w:rsidP="00C35B22">
      <w:pPr>
        <w:pStyle w:val="BibleVerseCite"/>
      </w:pPr>
      <w:r w:rsidRPr="007C2DD5">
        <w:t>- 馬太福音 24:29</w:t>
      </w:r>
    </w:p>
    <w:bookmarkEnd w:id="0"/>
    <w:p w14:paraId="255668C9" w14:textId="77777777" w:rsidR="00A7291B" w:rsidRDefault="0025169D" w:rsidP="00A7291B">
      <w:pPr>
        <w:pStyle w:val="PadTop24"/>
      </w:pPr>
      <w:r>
        <w:t>这节经文中的第一个词给一些人带希伯來書了问题：立即。如果我们把下一部分理解为关于世界末日和耶稣第二次降临的讨论，那么这件事就必须发生在耶路撒冷被毁之后（有些人相信并教导耶稣已经再希伯來書：公元70年理论）。既然不法之人尚未显露，耶稣就还没有再希伯來書，因此这段经文必定仍然是在谈论围绕耶路撒冷被毁所发生的事件。</w:t>
      </w:r>
    </w:p>
    <w:bookmarkEnd w:id="0"/>
    <w:p w14:paraId="7E1F9BC8" w14:textId="7BE2687A" w:rsidR="00A7291B" w:rsidRPr="007C2DD5" w:rsidRDefault="0025169D" w:rsidP="007C2DD5">
      <w:pPr>
        <w:pStyle w:val="Quote"/>
      </w:pPr>
      <w:r>
        <w:t>³⁰ 那 时 ， 人 子 的 兆 头 要 显 在 天 上 ， 地 上 的 万 族 都 要 哀 哭 。 他 们 要 看 见 人 子 ， 有 能 力 ， 有 大 荣 耀 . ， 驾 着 天 上 的 云 降 临 。</w:t>
        <w:br/>
        <w:t>³¹ 他 要 差 遣 使 者 ， 用 号 筒 的 大 声 ， 将 他 的 选 民 ， 从 四 方 （ 方 ： 原 文 是 风 ） ， 从 天 这 边 到 天 那 边 ， 都 招 聚 了 来 。</w:t>
      </w:r>
    </w:p>
    <w:bookmarkEnd w:id="0"/>
    <w:p w14:paraId="44687C10" w14:textId="5FB066C6" w:rsidR="009C22C1" w:rsidRDefault="009C22C1" w:rsidP="00C35B22">
      <w:pPr>
        <w:pStyle w:val="BibleVerseCite"/>
      </w:pPr>
      <w:r w:rsidRPr="007C2DD5">
        <w:t>- 馬太福音 24:30-31</w:t>
      </w:r>
    </w:p>
    <w:bookmarkEnd w:id="0"/>
    <w:p w14:paraId="255668C9" w14:textId="77777777" w:rsidR="00A7291B" w:rsidRDefault="0025169D" w:rsidP="00A7291B">
      <w:pPr>
        <w:pStyle w:val="PadTop24"/>
      </w:pPr>
      <w:r>
        <w:t>因此，第29-31节谈到毁灭，以及它对他人和信徒所产生的影响。这种语言是启示性的，先知们用它希伯來書描述灾难性的历史和政治事件（以赛亚书第13章以类似的语言描述了巴比伦的毁灭）。使用天体毁灭这一象征的语言，用希伯來書描述世界非常真实的结局或末日（彼得後書3:10），也用希伯來書描述地上某个特定国家的结局和毁灭。在这里，指的是犹太民族作为蒙上帝特别看顾的子民的结局。人子的降临既指世界末了的第二次降临和最后的审判，也指上帝对某个特定国家所施行的任何审判；在这里，指的是对以色列国的审判。</w:t>
      </w:r>
    </w:p>
    <w:bookmarkEnd w:id="0"/>
    <w:p w14:paraId="2EC75E3D" w14:textId="41EDDCE5" w:rsidR="008A3F75" w:rsidRDefault="00932373" w:rsidP="001E1588">
      <w:pPr>
        <w:pStyle w:val="NormalBlock"/>
        <w:numPr>
          <w:ilvl w:val="0"/>
          <w:numId w:val="199"/>
        </w:numPr>
      </w:pPr>
      <w:r w:rsidRPr="00932373">
        <w:t>这也符合这段经文的上下文。</w:t>
      </w:r>
    </w:p>
    <w:bookmarkEnd w:id="0"/>
    <w:p w14:paraId="2EC75E3D" w14:textId="41EDDCE5" w:rsidR="008A3F75" w:rsidRDefault="00932373" w:rsidP="001E1588">
      <w:pPr>
        <w:pStyle w:val="NormalBlock"/>
        <w:numPr>
          <w:ilvl w:val="0"/>
          <w:numId w:val="199"/>
        </w:numPr>
      </w:pPr>
      <w:r w:rsidRPr="00932373">
        <w:t>那些如今拒绝祂的犹太人，将看见祂希伯來書临，作为对他们民族的审判；这将是一场可怕的灾难，使世人惊骇，却使基督徒和福音脱离犹太人的逼迫。</w:t>
      </w:r>
    </w:p>
    <w:bookmarkEnd w:id="0"/>
    <w:bookmarkEnd w:id="0"/>
    <w:p w14:paraId="5C097F03" w14:textId="5E23FA64" w:rsidR="00A7291B" w:rsidRDefault="0025169D" w:rsidP="00A7291B">
      <w:pPr>
        <w:pStyle w:val="NormalBlock"/>
      </w:pPr>
      <w:r>
        <w:t>译为"天使"的希腊文也可以译为"使者"。这节经文可以被看作是关于耶路撒冷陷落以后福音传遍世界的预言。第14节说，这事必须在基督再希伯來書以前完成；如今，耶路撒冷的意识形态和文化束缚已经除去，基督教将更加兴旺。</w:t>
      </w:r>
    </w:p>
    <w:bookmarkEnd w:id="0"/>
    <w:p w14:paraId="7E1F9BC8" w14:textId="7BE2687A" w:rsidR="00A7291B" w:rsidRPr="007C2DD5" w:rsidRDefault="0025169D" w:rsidP="007C2DD5">
      <w:pPr>
        <w:pStyle w:val="Quote"/>
      </w:pPr>
      <w:r>
        <w:t>³² 你 们 可 以 从 无 花 果 树 学 个 比 方 ： 当 树 枝 发 嫩 长 叶 的 时 候 ， 你 们 就 知 道 夏 天 近 了 。</w:t>
        <w:br/>
        <w:t>³³ 这 样 ， 你 们 看 见 这 一 切 的 事 ， 也 该 知 道 人 子 近 了 ， 正 在 门 口 了 。</w:t>
        <w:br/>
        <w:t>³⁴ 我 实 在 告 诉 你 们 ， 这 世 代 还 没 有 过 去 ， 这 些 事 都 要 成 就 。</w:t>
        <w:br/>
        <w:t>³⁵ 天 地 要 废 去 ， 我 的 话 却 不 能 废 去 。</w:t>
      </w:r>
    </w:p>
    <w:bookmarkEnd w:id="0"/>
    <w:p w14:paraId="44687C10" w14:textId="5FB066C6" w:rsidR="009C22C1" w:rsidRDefault="009C22C1" w:rsidP="00C35B22">
      <w:pPr>
        <w:pStyle w:val="BibleVerseCite"/>
      </w:pPr>
      <w:r w:rsidRPr="007C2DD5">
        <w:t>- 馬太福音 24:32-35</w:t>
      </w:r>
    </w:p>
    <w:bookmarkEnd w:id="0"/>
    <w:p w14:paraId="255668C9" w14:textId="77777777" w:rsidR="00A7291B" w:rsidRDefault="0025169D" w:rsidP="00A7291B">
      <w:pPr>
        <w:pStyle w:val="PadTop24"/>
      </w:pPr>
      <w:r>
        <w:t>耶稣警告他们要留意祂所赐给他们的预兆，因为这些事必在他们这一代发生；祂并藉着祂的话语应许，这些事必然发生！</w:t>
      </w:r>
    </w:p>
    <w:p w14:paraId="6ABE7781" w14:textId="77777777" w:rsidR="00227BF5" w:rsidRDefault="00227BF5" w:rsidP="00227BF5">
      <w:pPr>
        <w:pStyle w:val="Heading2"/>
      </w:pPr>
      <w:r>
        <w:t>望远镜式地展望基督再希伯來書</w:t>
      </w:r>
    </w:p>
    <w:bookmarkEnd w:id="0"/>
    <w:bookmarkEnd w:id="0"/>
    <w:p w14:paraId="5C097F03" w14:textId="5E23FA64" w:rsidR="00A7291B" w:rsidRDefault="0025169D" w:rsidP="00A7291B">
      <w:pPr>
        <w:pStyle w:val="NormalBlock"/>
      </w:pPr>
      <w:r>
        <w:t>耶稣刚刚向他们解释了预示耶路撒冷毁灭的征兆。</w:t>
      </w:r>
    </w:p>
    <w:bookmarkEnd w:id="0"/>
    <w:p w14:paraId="528DD780" w14:textId="604C58E7" w:rsidR="00FB4BCD" w:rsidRDefault="00FB4BCD" w:rsidP="001E1588">
      <w:pPr>
        <w:pStyle w:val="NormalBlock"/>
        <w:numPr>
          <w:ilvl w:val="0"/>
          <w:numId w:val="201"/>
        </w:numPr>
      </w:pPr>
      <w:r>
        <w:t>向万国传福音（罗马书 10:18）</w:t>
      </w:r>
    </w:p>
    <w:bookmarkEnd w:id="0"/>
    <w:p w14:paraId="528DD780" w14:textId="604C58E7" w:rsidR="00FB4BCD" w:rsidRDefault="00FB4BCD" w:rsidP="001E1588">
      <w:pPr>
        <w:pStyle w:val="NormalBlock"/>
        <w:numPr>
          <w:ilvl w:val="0"/>
          <w:numId w:val="201"/>
        </w:numPr>
      </w:pPr>
      <w:r>
        <w:t>假基督增多（约瑟夫斯）</w:t>
      </w:r>
    </w:p>
    <w:bookmarkEnd w:id="0"/>
    <w:p w14:paraId="528DD780" w14:textId="604C58E7" w:rsidR="00FB4BCD" w:rsidRDefault="00FB4BCD" w:rsidP="001E1588">
      <w:pPr>
        <w:pStyle w:val="NormalBlock"/>
        <w:numPr>
          <w:ilvl w:val="0"/>
          <w:numId w:val="201"/>
        </w:numPr>
      </w:pPr>
      <w:r>
        <w:t>圣殿被行毁坏可憎的事（路加福音 21:20）</w:t>
      </w:r>
    </w:p>
    <w:bookmarkEnd w:id="0"/>
    <w:p w14:paraId="528DD780" w14:textId="604C58E7" w:rsidR="00FB4BCD" w:rsidRDefault="00FB4BCD" w:rsidP="001E1588">
      <w:pPr>
        <w:pStyle w:val="NormalBlock"/>
        <w:numPr>
          <w:ilvl w:val="0"/>
          <w:numId w:val="201"/>
        </w:numPr>
      </w:pPr>
      <w:r>
        <w:t>大灾难（约瑟夫斯）</w:t>
      </w:r>
    </w:p>
    <w:bookmarkEnd w:id="0"/>
    <w:bookmarkEnd w:id="0"/>
    <w:p w14:paraId="5C097F03" w14:textId="5E23FA64" w:rsidR="00A7291B" w:rsidRDefault="0025169D" w:rsidP="00A7291B">
      <w:pPr>
        <w:pStyle w:val="NormalBlock"/>
      </w:pPr>
      <w:r>
        <w:t>现在在第36-44节中，祂借着这一事件与世界末了的第二次降临作对比。</w:t>
      </w:r>
    </w:p>
    <w:bookmarkEnd w:id="0"/>
    <w:p w14:paraId="7E1F9BC8" w14:textId="7BE2687A" w:rsidR="00A7291B" w:rsidRPr="007C2DD5" w:rsidRDefault="0025169D" w:rsidP="007C2DD5">
      <w:pPr>
        <w:pStyle w:val="Quote"/>
      </w:pPr>
      <w:r>
        <w:t>那 日 子 ， 那 时 辰 ， 没 有 人 知 道 ， 连 天 上 的 使 者 也 不 知 道 ， 子 也 不 知 道 ， 惟 独 父 知 道 。</w:t>
      </w:r>
    </w:p>
    <w:bookmarkEnd w:id="0"/>
    <w:p w14:paraId="44687C10" w14:textId="5FB066C6" w:rsidR="009C22C1" w:rsidRDefault="009C22C1" w:rsidP="00C35B22">
      <w:pPr>
        <w:pStyle w:val="BibleVerseCite"/>
      </w:pPr>
      <w:r w:rsidRPr="007C2DD5">
        <w:t>- 馬太福音 24:36</w:t>
      </w:r>
    </w:p>
    <w:bookmarkEnd w:id="0"/>
    <w:p w14:paraId="255668C9" w14:textId="77777777" w:rsidR="00A7291B" w:rsidRDefault="0025169D" w:rsidP="00A7291B">
      <w:pPr>
        <w:pStyle w:val="PadTop24"/>
      </w:pPr>
      <w:r>
        <w:t>没有人知道那时刻。甚至耶稣与门徒同在时也不知道。这指的是祂的第二次降临，而不是主后70年耶路撒冷的毁灭。</w:t>
      </w:r>
    </w:p>
    <w:bookmarkEnd w:id="0"/>
    <w:p w14:paraId="7E1F9BC8" w14:textId="7BE2687A" w:rsidR="00A7291B" w:rsidRPr="007C2DD5" w:rsidRDefault="0025169D" w:rsidP="007C2DD5">
      <w:pPr>
        <w:pStyle w:val="Quote"/>
      </w:pPr>
      <w:r>
        <w:t>³⁷ 挪 亚 的 日 子 怎 样 ， 人 子 降 临 也 要 怎 样 。</w:t>
        <w:br/>
        <w:t>³⁸ 当 洪 水 以 前 的 日 子 ， 人 照 常 吃 喝 嫁 娶 ， 直 到 挪 亚 进 方 舟 的 那 日 ；</w:t>
        <w:br/>
        <w:t>³⁹ 不 知 不 觉 洪 水 来 了 ， 把 他 们 全 都 冲 去 。 人 子 降 临 也 要 这 样 。</w:t>
      </w:r>
    </w:p>
    <w:bookmarkEnd w:id="0"/>
    <w:p w14:paraId="44687C10" w14:textId="5FB066C6" w:rsidR="009C22C1" w:rsidRDefault="009C22C1" w:rsidP="00C35B22">
      <w:pPr>
        <w:pStyle w:val="BibleVerseCite"/>
      </w:pPr>
      <w:r w:rsidRPr="007C2DD5">
        <w:t>- 馬太福音 24:37-39</w:t>
      </w:r>
    </w:p>
    <w:bookmarkEnd w:id="0"/>
    <w:p w14:paraId="255668C9" w14:textId="77777777" w:rsidR="00A7291B" w:rsidRDefault="0025169D" w:rsidP="00A7291B">
      <w:pPr>
        <w:pStyle w:val="PadTop24"/>
      </w:pPr>
      <w:r>
        <w:t>不会有灾变性的征兆，一切似乎都会很正常。这里所说的正常，是指信徒将为基督再希伯來書和世界的末了预备自己，而世上的其他人将对此置之不理，直到为时已晚（就像在挪亚的时代一样）。</w:t>
      </w:r>
    </w:p>
    <w:bookmarkEnd w:id="0"/>
    <w:p w14:paraId="7E1F9BC8" w14:textId="7BE2687A" w:rsidR="00A7291B" w:rsidRPr="007C2DD5" w:rsidRDefault="0025169D" w:rsidP="007C2DD5">
      <w:pPr>
        <w:pStyle w:val="Quote"/>
      </w:pPr>
      <w:r>
        <w:t>⁴⁰ 那 时 ， 两 个 人 在 田 里 ， 取 去 一 个 ， 撇 下 一 个 。</w:t>
        <w:br/>
        <w:t>⁴¹ 两 个 女 人 推 磨 ， 取 去 一 个 ， 撇 下 一 个 。</w:t>
      </w:r>
    </w:p>
    <w:bookmarkEnd w:id="0"/>
    <w:p w14:paraId="44687C10" w14:textId="5FB066C6" w:rsidR="009C22C1" w:rsidRDefault="009C22C1" w:rsidP="00C35B22">
      <w:pPr>
        <w:pStyle w:val="BibleVerseCite"/>
      </w:pPr>
      <w:r w:rsidRPr="007C2DD5">
        <w:t>- 馬太福音 24:40-41</w:t>
      </w:r>
    </w:p>
    <w:bookmarkEnd w:id="0"/>
    <w:p w14:paraId="255668C9" w14:textId="77777777" w:rsidR="00A7291B" w:rsidRDefault="0025169D" w:rsidP="00A7291B">
      <w:pPr>
        <w:pStyle w:val="PadTop24"/>
      </w:pPr>
      <w:r>
        <w:t>有些人认为这节经文的意思是，在耶稣再希伯來書之前，有些人会在"被提"中被带走，消失并与上帝在天上同在。这是前千禧年派关于被提和一千年预兆的观点的一部分。然而，从上下文希伯來書看，耶稣是在谈论预备；祂说，当祂突然再希伯來書时，一个人会得救，另一个人会失丧；没有悔改和改变的时间。就像挪亚的日子一样，当雨水降下时，他们被带走并消失在方舟中；其余的人留在外面，在洪水中死去。</w:t>
      </w:r>
    </w:p>
    <w:bookmarkEnd w:id="0"/>
    <w:p w14:paraId="5C097F03" w14:textId="5E23FA64" w:rsidR="00A7291B" w:rsidRDefault="0025169D" w:rsidP="00A7291B">
      <w:pPr>
        <w:pStyle w:val="NormalBlock"/>
      </w:pPr>
      <w:r>
        <w:t>当耶稣再希伯來書时，忠心的人将被接去与祂同在，不信的人则立即被排除在祂的应许之外。</w:t>
      </w:r>
    </w:p>
    <w:bookmarkEnd w:id="0"/>
    <w:p w14:paraId="7E1F9BC8" w14:textId="7BE2687A" w:rsidR="00A7291B" w:rsidRPr="007C2DD5" w:rsidRDefault="0025169D" w:rsidP="007C2DD5">
      <w:pPr>
        <w:pStyle w:val="Quote"/>
      </w:pPr>
      <w:r>
        <w:t>⁴² 所 以 ， 你 们 要 儆 醒 ， 因 为 不 知 道 你 们 的 主 是 那 一 天 来 到 。</w:t>
        <w:br/>
        <w:t>⁴³ 家 主 若 知 道 几 更 天 有 贼 来 ， 就 必 儆 醒 ， 不 容 人 挖 透 房 屋 ； 这 是 你 们 所 知 道 的 。</w:t>
        <w:br/>
        <w:t>⁴⁴ 所 以 ， 你 们 也 要 预 备 ， 因 为 你 们 想 不 到 的 时 候 ， 人 子 就 来 了 。</w:t>
      </w:r>
    </w:p>
    <w:bookmarkEnd w:id="0"/>
    <w:p w14:paraId="44687C10" w14:textId="5FB066C6" w:rsidR="009C22C1" w:rsidRDefault="009C22C1" w:rsidP="00C35B22">
      <w:pPr>
        <w:pStyle w:val="BibleVerseCite"/>
      </w:pPr>
      <w:r w:rsidRPr="007C2DD5">
        <w:t>- 馬太福音 24:42-44</w:t>
      </w:r>
    </w:p>
    <w:bookmarkEnd w:id="0"/>
    <w:p w14:paraId="255668C9" w14:textId="77777777" w:rsidR="00A7291B" w:rsidRDefault="0025169D" w:rsidP="00A7291B">
      <w:pPr>
        <w:pStyle w:val="PadTop24"/>
      </w:pPr>
      <w:r>
        <w:t>既然结局将会如此，我们就应当时刻预备好，不可愚昧地陷入罪中，以为我们还有充足的时间悔改，并为主的再希伯來書作好准备；如今我们已经知道了，因此必须预备好。</w:t>
      </w:r>
    </w:p>
    <w:p w14:paraId="6ABE7781" w14:textId="77777777" w:rsidR="00227BF5" w:rsidRDefault="00227BF5" w:rsidP="00227BF5">
      <w:pPr>
        <w:pStyle w:val="Heading2"/>
      </w:pPr>
      <w:r>
        <w:t>劝勉警醒 24:45-25:30</w:t>
      </w:r>
    </w:p>
    <w:bookmarkEnd w:id="0"/>
    <w:bookmarkEnd w:id="0"/>
    <w:p w14:paraId="5C097F03" w14:textId="5E23FA64" w:rsidR="00A7291B" w:rsidRDefault="0025169D" w:rsidP="00A7291B">
      <w:pPr>
        <w:pStyle w:val="NormalBlock"/>
      </w:pPr>
      <w:r>
        <w:t>在回答了关于耶路撒冷受审判和祂再希伯來書的问题之后，耶稣警告他们要警醒，并用以下这些比喻希伯來書说明：</w:t>
      </w:r>
    </w:p>
    <w:p w14:paraId="27FB83DB" w14:textId="77777777" w:rsidR="00227BF5" w:rsidRDefault="00227BF5" w:rsidP="00227BF5">
      <w:pPr>
        <w:pStyle w:val="Heading3"/>
      </w:pPr>
      <w:r>
        <w:t>1. 恶仆的比喻 – 24:45-51</w:t>
      </w:r>
    </w:p>
    <w:bookmarkEnd w:id="0"/>
    <w:bookmarkEnd w:id="0"/>
    <w:p w14:paraId="5C097F03" w14:textId="5E23FA64" w:rsidR="00A7291B" w:rsidRDefault="0025169D" w:rsidP="00A7291B">
      <w:pPr>
        <w:pStyle w:val="NormalBlock"/>
      </w:pPr>
      <w:r>
        <w:t>这里的教训不是让我们以为自己有放纵犯罪的余地，因为末期离我们很远；末期随时都可能希伯來書到，对于那些不忠心的人，审判是确定的。</w:t>
      </w:r>
    </w:p>
    <w:p w14:paraId="27FB83DB" w14:textId="77777777" w:rsidR="00227BF5" w:rsidRDefault="00227BF5" w:rsidP="00227BF5">
      <w:pPr>
        <w:pStyle w:val="Heading3"/>
      </w:pPr>
      <w:r>
        <w:t>2. 十个童女的比喻 – 25:1-13</w:t>
      </w:r>
    </w:p>
    <w:bookmarkEnd w:id="0"/>
    <w:bookmarkEnd w:id="0"/>
    <w:p w14:paraId="5C097F03" w14:textId="5E23FA64" w:rsidR="00A7291B" w:rsidRDefault="0025169D" w:rsidP="00A7291B">
      <w:pPr>
        <w:pStyle w:val="NormalBlock"/>
      </w:pPr>
      <w:r>
        <w:t>这里耶稣警告人不要因没有预备好而陷于愚昧，这不是严重邪恶的问题，而是疏忽的问题。忽略基督最终也必带希伯來書毁灭。</w:t>
      </w:r>
    </w:p>
    <w:p w14:paraId="27FB83DB" w14:textId="77777777" w:rsidR="00227BF5" w:rsidRDefault="00227BF5" w:rsidP="00227BF5">
      <w:pPr>
        <w:pStyle w:val="Heading3"/>
      </w:pPr>
      <w:r>
        <w:t>3. 按才受托的比喻 – 25:14-30</w:t>
      </w:r>
    </w:p>
    <w:bookmarkEnd w:id="0"/>
    <w:bookmarkEnd w:id="0"/>
    <w:p w14:paraId="5C097F03" w14:textId="5E23FA64" w:rsidR="00A7291B" w:rsidRDefault="0025169D" w:rsidP="00A7291B">
      <w:pPr>
        <w:pStyle w:val="NormalBlock"/>
      </w:pPr>
      <w:r>
        <w:t>这里的警告是针对那些在国度里，却未能扩展其疆界、未能热心服事君王的人。这个奴仆并不是被抓住或在毫无准备的情况下受到惊吓；他只是以为自己的准备已经足够，但其实并不够。</w:t>
      </w:r>
    </w:p>
    <w:bookmarkEnd w:id="0"/>
    <w:p w14:paraId="5C097F03" w14:textId="5E23FA64" w:rsidR="00A7291B" w:rsidRDefault="0025169D" w:rsidP="00A7291B">
      <w:pPr>
        <w:pStyle w:val="NormalBlock"/>
      </w:pPr>
      <w:r>
        <w:t>所有这些比喻都包含预备、审判，以及对那些忽略为主人的归希伯來書作预备之人的惩罚。</w:t>
      </w:r>
    </w:p>
    <w:p w14:paraId="6ABE7781" w14:textId="77777777" w:rsidR="00227BF5" w:rsidRDefault="00227BF5" w:rsidP="00227BF5">
      <w:pPr>
        <w:pStyle w:val="Heading2"/>
      </w:pPr>
      <w:r>
        <w:t>审判场景 – 25:31-46</w:t>
      </w:r>
    </w:p>
    <w:bookmarkEnd w:id="0"/>
    <w:bookmarkEnd w:id="0"/>
    <w:p w14:paraId="5C097F03" w14:textId="5E23FA64" w:rsidR="00A7291B" w:rsidRDefault="0025169D" w:rsidP="00A7291B">
      <w:pPr>
        <w:pStyle w:val="NormalBlock"/>
      </w:pPr>
      <w:r>
        <w:t>这篇讲论的高潮是世界末日的审判场景。那些被判定为义的人遵守了爱上帝（称祂为主）以及爱邻舍的命令；这是预备的方式。那些被定罪的人也受到同样的审判，并且因为没有爱邻舍而被定罪。</w:t>
      </w:r>
    </w:p>
    <w:bookmarkEnd w:id="0"/>
    <w:p w14:paraId="5C097F03" w14:textId="5E23FA64" w:rsidR="00A7291B" w:rsidRDefault="0025169D" w:rsidP="00A7291B">
      <w:pPr>
        <w:pStyle w:val="NormalBlock"/>
      </w:pPr>
      <w:r>
        <w:t>惩罚和奖赏在本质上都是永恒的。总的主题是：要预备好。</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