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王的家</w:t>
      </w:r>
    </w:p>
    <w:p w14:paraId="670F8077" w14:textId="038F6EFB" w:rsidR="00944B2D" w:rsidRDefault="00944B2D" w:rsidP="00944B2D">
      <w:pPr>
        <w:pStyle w:val="ChapterVerse"/>
      </w:pPr>
      <w:r w:rsidRPr="00944B2D">
        <w:t>馬太福音 21:1-17</w:t>
      </w:r>
    </w:p>
    <w:bookmarkEnd w:id="0"/>
    <w:p w14:paraId="5C097F03" w14:textId="5E23FA64" w:rsidR="00A7291B" w:rsidRDefault="0025169D" w:rsidP="00A7291B">
      <w:pPr>
        <w:pStyle w:val="NormalBlock"/>
      </w:pPr>
      <w:r>
        <w:t>在上一部分的学习中，我们读到耶稣从祂位于以色列北部的家乡作最后一次出发。祂前往耶路撒冷的旅程中，我们看见祂继续教导和医治的事工，同时预备进入那座城；祂将在那里经历一连串的挑战和拒绝，最终被钉十字架</w:t>
      </w:r>
    </w:p>
    <w:p w14:paraId="6ABE7781" w14:textId="77777777" w:rsidR="00227BF5" w:rsidRDefault="00227BF5" w:rsidP="00227BF5">
      <w:pPr>
        <w:pStyle w:val="Heading2"/>
      </w:pPr>
      <w:r>
        <w:t>耶稣与第一次到圣殿</w:t>
      </w:r>
    </w:p>
    <w:bookmarkEnd w:id="0"/>
    <w:bookmarkEnd w:id="0"/>
    <w:p w14:paraId="5C097F03" w14:textId="5E23FA64" w:rsidR="00A7291B" w:rsidRDefault="0025169D" w:rsidP="00A7291B">
      <w:pPr>
        <w:pStyle w:val="NormalBlock"/>
      </w:pPr>
      <w:r>
        <w:t>对犹太人希伯來書说，圣殿是上帝权能的所在——上帝以圣殿的形式住在他们中间。圣殿是宗教、政治、社会和商业生活的中心。你在圣殿中的地位决定了你在犹太社会中的地位。在这一等级体系中，耶稣作为神圣的弥赛亚位居首位。</w:t>
      </w:r>
    </w:p>
    <w:bookmarkEnd w:id="0"/>
    <w:p w14:paraId="5C097F03" w14:textId="5E23FA64" w:rsidR="00A7291B" w:rsidRDefault="0025169D" w:rsidP="00A7291B">
      <w:pPr>
        <w:pStyle w:val="NormalBlock"/>
      </w:pPr>
      <w:r>
        <w:t>这座圣殿是为施行犹太教而建造的，而犹太教又是为预备百姓和世人迎接救主而设立的。救主如今已经希伯來書到，并且预备好要被祂的百姓认出；然而我们看见，犹太人非但没有欢迎祂进入那本希伯來書属于祂的地方，反而在不知不觉中拒绝祂、折磨祂，并将祂处死。这一连串可怕的事件始于耶稣从北方希伯來書到，预备进入属于祂的耶路撒冷和圣殿。</w:t>
      </w:r>
    </w:p>
    <w:p w14:paraId="27FB83DB" w14:textId="77777777" w:rsidR="00227BF5" w:rsidRDefault="00227BF5" w:rsidP="00227BF5">
      <w:pPr>
        <w:pStyle w:val="Heading3"/>
      </w:pPr>
      <w:r>
        <w:t>降临</w:t>
      </w:r>
    </w:p>
    <w:bookmarkEnd w:id="0"/>
    <w:bookmarkEnd w:id="0"/>
    <w:p w14:paraId="7E1F9BC8" w14:textId="7BE2687A" w:rsidR="00A7291B" w:rsidRPr="007C2DD5" w:rsidRDefault="0025169D" w:rsidP="007C2DD5">
      <w:pPr>
        <w:pStyle w:val="Quote"/>
      </w:pPr>
      <w:r>
        <w:t>¹ 耶 稣 和 门 徒 将 近 耶 路 撒 冷 ， 到 了 伯 法 其 ， 在 橄 榄 山 那 里 。</w:t>
        <w:br/>
        <w:t>² 耶 稣 就 打 发 两 个 门 徒 ， 对 他 们 说 ： 你 们 往 对 面 村 子 里 去 ， 必 看 见 一 匹 驴 拴 在 那 里 ， 还 有 驴 驹 同 在 一 处 ； 你 们 解 开 ， 牵 到 我 这 里 来 。</w:t>
        <w:br/>
        <w:t>³ 若 有 人 对 你 们 说 甚 麽 ， 你 们 就 说 ： 主 要 用 他 。 那 人 必 立 时 让 你 们 牵 来 。</w:t>
        <w:br/>
        <w:t>⁴ 这 事 成 就 是 要 应 验 先 知 的 话 ， 说 ：</w:t>
        <w:br/>
        <w:t>⁵ 要 对 锡 安 的 居 民 （ 原 文 是 女 子 ） 说 ： 看 哪 ， 你 的 王 来 到 你 这 里 ， 是 温 柔 的 ， 又 骑 着 驴 ， 就 是 骑 着 驴 驹 子 。</w:t>
        <w:br/>
        <w:t>⁶ 门 徒 就 照 耶 稣 所 吩 咐 的 去 行 ，</w:t>
        <w:br/>
        <w:t>⁷ 牵 了 驴 和 驴 驹 来 ， 把 自 己 的 衣 服 搭 在 上 面 ， 耶 稣 就 骑 上 。</w:t>
        <w:br/>
        <w:t>⁸ 众 人 多 半 把 衣 服 铺 在 路 上 ； 还 有 人 砍 下 树 枝 来 铺 在 路 上 。</w:t>
        <w:br/>
        <w:t>⁹ 前 行 後 随 的 众 人 喊 着 说 ： 和 散 那 （ 原 有 求 救 的 意 思 ， 在 此 是 称 颂 的 话 ） 归 於 大 卫 的 子 孙 ！ 奉 主 名 来 的 是 应 当 称 颂 的 ！ 高 高 在 上 和 散 那 ！</w:t>
        <w:br/>
        <w:t>¹⁰ 耶 稣 既 进 了 耶 路 撒 冷 ， 合 城 都 惊 动 了 ， 说 ： 这 是 谁 ？</w:t>
        <w:br/>
        <w:t>¹¹ 众 人 说 ： 这 是 加 利 利 拿 撒 勒 的 先 知 耶 稣 。</w:t>
      </w:r>
    </w:p>
    <w:bookmarkEnd w:id="0"/>
    <w:p w14:paraId="44687C10" w14:textId="5FB066C6" w:rsidR="009C22C1" w:rsidRDefault="009C22C1" w:rsidP="00C35B22">
      <w:pPr>
        <w:pStyle w:val="BibleVerseCite"/>
      </w:pPr>
      <w:r w:rsidRPr="007C2DD5">
        <w:t>- 馬太福音 21:1-11</w:t>
      </w:r>
    </w:p>
    <w:bookmarkEnd w:id="0"/>
    <w:p w14:paraId="255668C9" w14:textId="77777777" w:rsidR="00A7291B" w:rsidRDefault="0025169D" w:rsidP="00A7291B">
      <w:pPr>
        <w:pStyle w:val="PadTop24"/>
      </w:pPr>
      <w:r>
        <w:t>有些人对两只动物感到困惑，即一头驴和它的驹子。耶稣将要如先知撒迦利亚很久以前所说的那样进入耶路撒冷。先知说，与那些骑马在胜利游行中前行的人类君王和救主不同，神的君王和救主将以更加谦卑的方式进入城中。他将骑上一匹从未被骑过的驹子，以此彰显谦卑和纯洁。第二只动物（驹子的母亲）也被带希伯來書，是为了使年幼的动物安稳并得到安慰。</w:t>
      </w:r>
    </w:p>
    <w:bookmarkEnd w:id="0"/>
    <w:p w14:paraId="5C097F03" w14:textId="5E23FA64" w:rsidR="00A7291B" w:rsidRDefault="0025169D" w:rsidP="00A7291B">
      <w:pPr>
        <w:pStyle w:val="NormalBlock"/>
      </w:pPr>
      <w:r>
        <w:t>正如许多情况下那样，百姓，尤其是贫穷人，按照经文所记，看到耶稣希伯來書到权力中心，感到非常兴奋。他们可能以为，耶稣在耶路撒冷，事情就会改变。他将成为一位全新而富有怜悯的领袖。队伍一进入城中，就在百姓中引起骚动；马太让我们简短地看到一段对话，是随主一同在队伍中的人，与城中百姓之间的对话。要记得，耶稣大部分的事工都是在北方加利利一带进行的。陪伴祂的人自豪地指出，这位伟大的先知希伯來書自他们所在的地区。</w:t>
      </w:r>
    </w:p>
    <w:bookmarkEnd w:id="0"/>
    <w:p w14:paraId="5C097F03" w14:textId="5E23FA64" w:rsidR="00A7291B" w:rsidRDefault="0025169D" w:rsidP="00A7291B">
      <w:pPr>
        <w:pStyle w:val="NormalBlock"/>
      </w:pPr>
      <w:r>
        <w:t>这将是耶稣向这些人传道工作的高潮。一旦祂进入圣殿区域，反对祂的人就会增多。</w:t>
      </w:r>
    </w:p>
    <w:p w14:paraId="27FB83DB" w14:textId="77777777" w:rsidR="00227BF5" w:rsidRDefault="00227BF5" w:rsidP="00227BF5">
      <w:pPr>
        <w:pStyle w:val="Heading3"/>
      </w:pPr>
      <w:r>
        <w:t>洁净</w:t>
      </w:r>
    </w:p>
    <w:bookmarkEnd w:id="0"/>
    <w:bookmarkEnd w:id="0"/>
    <w:p w14:paraId="7E1F9BC8" w14:textId="7BE2687A" w:rsidR="00A7291B" w:rsidRPr="007C2DD5" w:rsidRDefault="0025169D" w:rsidP="007C2DD5">
      <w:pPr>
        <w:pStyle w:val="Quote"/>
      </w:pPr>
      <w:r>
        <w:t>¹² 耶 稣 进 了 神 的 殿 ， 赶 出 殿 里 一 切 作 买 卖 的 人 ， 推 倒 兑 换 银 钱 之 人 的 桌 子 ， 和 卖 鸽 子 之 人 的 凳 子 ；</w:t>
        <w:br/>
        <w:t>¹³ 对 他 们 说 ： 经 上 记 着 说 ： 我 的 殿 必 称 为 祷 告 的 殿 ， 你 们 倒 使 他 成 为 贼 窝 了 。</w:t>
        <w:br/>
        <w:t>¹⁴ 在 殿 里 有 瞎 子 、 瘸 子 到 耶 稣 跟 前 ， 他 就 治 好 了 他 们 . 。</w:t>
        <w:br/>
        <w:t>¹⁵ 祭 司 长 和 文 士 看 见 耶 稣 所 行 的 奇 事 ， 又 见 小 孩 子 在 殿 里 喊 着 说 ： 和 散 那 归 於 大 卫 的 子 孙 ！ 就 甚 恼 怒 ，</w:t>
        <w:br/>
        <w:t>¹⁶ 对 他 说 ： 这 些 人 所 说 的 ， 你 听 见 了 麽 ？ 耶 稣 说 ： 是 的 。 经 上 说 你 从 婴 孩 和 吃 奶 的 口 中 完 全 了 赞 美 的 话 ， 你 们 没 有 念 过 麽 ？</w:t>
        <w:br/>
        <w:t>¹⁷ 於 是 离 开 他 们 ， 出 城 到 伯 大 尼 去 ， 在 那 里 住 宿 。</w:t>
      </w:r>
    </w:p>
    <w:bookmarkEnd w:id="0"/>
    <w:p w14:paraId="44687C10" w14:textId="5FB066C6" w:rsidR="009C22C1" w:rsidRDefault="009C22C1" w:rsidP="00C35B22">
      <w:pPr>
        <w:pStyle w:val="BibleVerseCite"/>
      </w:pPr>
      <w:r w:rsidRPr="007C2DD5">
        <w:t>- 馬太福音 21:12-17</w:t>
      </w:r>
    </w:p>
    <w:bookmarkEnd w:id="0"/>
    <w:p w14:paraId="255668C9" w14:textId="77777777" w:rsidR="00A7291B" w:rsidRDefault="0025169D" w:rsidP="00A7291B">
      <w:pPr>
        <w:pStyle w:val="PadTop24"/>
      </w:pPr>
      <w:r>
        <w:t>如果我们明白耶稣为什么对这些人感到愤怒，就有助于理解这里所发生的事情。因为律法要求献上动物为祭，所以出售动物是被允许的。兑换钱币也是合法的，因为犹太朝圣者从世界各地希伯來書到耶路撒冷敬拜，因此需要兑换他们的外币，以便购买献祭用的动物并缴纳圣殿税。问题在于，圣殿外面及其墙壁附近有充足的空间，可以进行这些对于圣殿正常运作所必需的交易。然而，犹太领袖所允许的，却是让这些商贩最终把他们的牲畜摊位和兑换钱币的桌子设在圣殿本身的墙内。圣殿四周有各种院子，分别分配给不同的人群。当时包括祭司和利未人、男人、女人以及外邦归信者。</w:t>
      </w:r>
    </w:p>
    <w:bookmarkEnd w:id="0"/>
    <w:p w14:paraId="5C097F03" w14:textId="5E23FA64" w:rsidR="00A7291B" w:rsidRDefault="0025169D" w:rsidP="00A7291B">
      <w:pPr>
        <w:pStyle w:val="NormalBlock"/>
      </w:pPr>
      <w:r>
        <w:t>随着时间的推移，领袖们竟容许商贸活动和兑换银钱在外邦人的院子里进行。这玷污了他们唯一可以敬拜的区域，因为他们不能与犹太敬拜者混在一起。这是对他们和上帝的一种偏见与不敬。耶稣把他们赶出去，并引用先知以赛亚的一段话；以赛亚曾说到那日子，甚至外邦人也要敬拜真神，而上帝的圣殿将普遍成为犹太人和外邦人的"祷告的殿"。</w:t>
      </w:r>
    </w:p>
    <w:bookmarkEnd w:id="0"/>
    <w:p w14:paraId="5C097F03" w14:textId="5E23FA64" w:rsidR="00A7291B" w:rsidRDefault="0025169D" w:rsidP="00A7291B">
      <w:pPr>
        <w:pStyle w:val="NormalBlock"/>
      </w:pPr>
      <w:r>
        <w:t>藉着亵渎他们的院子，犹太人剥夺了这些人正确敬拜的机会，也挫败了上帝对祂的圣殿以及所有渴望在那里敬拜祂之人的计划。耶稣把他们赶出去之后，医治那些凭信心希伯來書到祂面前的人，并接受孩子们向祂献上的赞美。</w:t>
      </w:r>
    </w:p>
    <w:bookmarkEnd w:id="0"/>
    <w:p w14:paraId="5C097F03" w14:textId="5E23FA64" w:rsidR="00A7291B" w:rsidRDefault="0025169D" w:rsidP="00A7291B">
      <w:pPr>
        <w:pStyle w:val="NormalBlock"/>
      </w:pPr>
      <w:r>
        <w:t>马太表明，并不是王没有在圣殿中被接纳；祂得到了承认，但承认祂的是那些在重要性等级中最为卑微的人：患病者和孩童。然而，领袖们并没有欢迎祂。那些受托负责领导、教导百姓，并预备百姓和圣殿迎接祂希伯來書临的人，即使在圣殿本身的墙内亲眼见证了祂所行的神迹，仍然拒绝接受祂的凭据！他们因祂接受孩童的赞美和尊荣而责备祂，暗示一个仅仅是"人"的人接受这种本应归给神的赞美是不合宜的。耶稣直接引用诗篇8:2，大卫在那里宣告，神的威严如此明显，甚至孩童也能认出并宣扬它。</w:t>
      </w:r>
    </w:p>
    <w:p w14:paraId="27FB83DB" w14:textId="77777777" w:rsidR="00227BF5" w:rsidRDefault="00227BF5" w:rsidP="00227BF5">
      <w:pPr>
        <w:pStyle w:val="Heading3"/>
      </w:pPr>
      <w:r>
        <w:t>咒诅</w:t>
      </w:r>
    </w:p>
    <w:bookmarkEnd w:id="0"/>
    <w:bookmarkEnd w:id="0"/>
    <w:p w14:paraId="7E1F9BC8" w14:textId="7BE2687A" w:rsidR="00A7291B" w:rsidRPr="007C2DD5" w:rsidRDefault="0025169D" w:rsidP="007C2DD5">
      <w:pPr>
        <w:pStyle w:val="Quote"/>
      </w:pPr>
      <w:r>
        <w:t>¹⁸ 早 晨 回 城 的 时 候 ， 他 饿 了 ，</w:t>
        <w:br/>
        <w:t>¹⁹ 看 见 路 旁 有 一 棵 无 花 果 树 ， 就 走 到 跟 前 ， 在 树 上 找 不 着 甚 麽 ， 不 过 有 叶 子 ， 就 对 树 说 ： 从 今 以 後 ， 你 永 不 结 果 子 。 那 无 花 果 树 就 立 刻 枯 乾 了 。</w:t>
        <w:br/>
        <w:t>²⁰ 门 徒 看 见 了 ， 便 希 奇 说 ： 无 花 果 树 怎 麽 立 刻 枯 乾 了 呢 ？</w:t>
        <w:br/>
        <w:t>²¹ 耶 稣 回 答 说 ： 我 实 在 告 诉 你 们 ， 你 们 若 有 信 心 ， 不 疑 惑 ， 不 但 能 行 无 花 果 树 上 所 行 的 事 ， 就 是 对 这 座 山 说 ： 你 挪 开 此 地 ， 投 在 海 里 ！ 也 必 成 就 。</w:t>
        <w:br/>
        <w:t>²² 你 们 祷 告 ， 无 论 求 甚 麽 ， 只 要 信 ， 就 必 得 着 。</w:t>
      </w:r>
    </w:p>
    <w:bookmarkEnd w:id="0"/>
    <w:p w14:paraId="44687C10" w14:textId="5FB066C6" w:rsidR="009C22C1" w:rsidRDefault="009C22C1" w:rsidP="00C35B22">
      <w:pPr>
        <w:pStyle w:val="BibleVerseCite"/>
      </w:pPr>
      <w:r w:rsidRPr="007C2DD5">
        <w:t>- 馬太福音 21:18-22</w:t>
      </w:r>
    </w:p>
    <w:bookmarkEnd w:id="0"/>
    <w:p w14:paraId="255668C9" w14:textId="77777777" w:rsidR="00A7291B" w:rsidRDefault="0025169D" w:rsidP="00A7291B">
      <w:pPr>
        <w:pStyle w:val="PadTop24"/>
      </w:pPr>
      <w:r>
        <w:t>主在伯大尼过夜（可能是与马利亚、马大和拉撒路同住），第二天才返回城里。无花果树的情景是一则活的比喻，映照出耶稣与那将要拒绝祂的民族之间所发生的事。无花果树先结果子，然后叶子逐渐长出希伯來書（先有果子，后有叶子）。耶稣看见叶子长出希伯來書，就完全期待从树上得到果子，正如本希伯來書应当有的。那是结果子的时节，但这棵树只长叶子；一个未实现的应许。耶稣咒诅这棵树（不是出于愤怒或报复心）；祂只是用一句话使它走向灭亡（反正它也没有任何用处）。当然，这个平行之处在于，耶稣在适当的时候希伯來書到，要拯救祂的百姓，而他们也有迹象表明自己已经预备好了：</w:t>
      </w:r>
    </w:p>
    <w:bookmarkEnd w:id="0"/>
    <w:p w14:paraId="2EC75E3D" w14:textId="41EDDCE5" w:rsidR="008A3F75" w:rsidRDefault="00932373" w:rsidP="001E1588">
      <w:pPr>
        <w:pStyle w:val="NormalBlock"/>
        <w:numPr>
          <w:ilvl w:val="0"/>
          <w:numId w:val="199"/>
        </w:numPr>
      </w:pPr>
      <w:r w:rsidRPr="00932373">
        <w:t>有圣殿敬拜</w:t>
      </w:r>
    </w:p>
    <w:bookmarkEnd w:id="0"/>
    <w:p w14:paraId="2EC75E3D" w14:textId="41EDDCE5" w:rsidR="008A3F75" w:rsidRDefault="00932373" w:rsidP="001E1588">
      <w:pPr>
        <w:pStyle w:val="NormalBlock"/>
        <w:numPr>
          <w:ilvl w:val="0"/>
          <w:numId w:val="199"/>
        </w:numPr>
      </w:pPr>
      <w:r w:rsidRPr="00932373">
        <w:t>有教师教导神的话语</w:t>
      </w:r>
    </w:p>
    <w:bookmarkEnd w:id="0"/>
    <w:p w14:paraId="2EC75E3D" w14:textId="41EDDCE5" w:rsidR="008A3F75" w:rsidRDefault="00932373" w:rsidP="001E1588">
      <w:pPr>
        <w:pStyle w:val="NormalBlock"/>
        <w:numPr>
          <w:ilvl w:val="0"/>
          <w:numId w:val="199"/>
        </w:numPr>
      </w:pPr>
      <w:r w:rsidRPr="00932373">
        <w:t>这些都是一个宗教民族的外在标志</w:t>
      </w:r>
    </w:p>
    <w:bookmarkEnd w:id="0"/>
    <w:bookmarkEnd w:id="0"/>
    <w:p w14:paraId="5C097F03" w14:textId="5E23FA64" w:rsidR="00A7291B" w:rsidRDefault="0025169D" w:rsidP="00A7291B">
      <w:pPr>
        <w:pStyle w:val="NormalBlock"/>
      </w:pPr>
      <w:r>
        <w:t>但耶稣所寻找的，是他们所结的信心、公义和弟兄之爱的果子——这种果子并不存在于他们外在宗教的种种装饰之中。教训是：无花果树所遭遇的，也将发生在这个民族身上：它将被毁灭到再也不能结果子的地步。使徒行傳们感到惊奇，想知道耶稣是怎样对这棵树做成这事的。他的回答是一个保证：那使树枯干的同一能力，也将在他们里面运行，为着福音的缘故。他离去以后，他们的传道和教导将遭遇同样强大的反对（一座反对的山），而他们的信心将胜过这一切。</w:t>
      </w:r>
    </w:p>
    <w:p w14:paraId="27FB83DB" w14:textId="77777777" w:rsidR="00227BF5" w:rsidRDefault="00227BF5" w:rsidP="00227BF5">
      <w:pPr>
        <w:pStyle w:val="Heading3"/>
      </w:pPr>
      <w:r>
        <w:t>耶稣与第二次访问圣殿——馬太福音 21:23-25:46</w:t>
      </w:r>
    </w:p>
    <w:bookmarkEnd w:id="0"/>
    <w:bookmarkEnd w:id="0"/>
    <w:p w14:paraId="5C097F03" w14:textId="5E23FA64" w:rsidR="00A7291B" w:rsidRDefault="0025169D" w:rsidP="00A7291B">
      <w:pPr>
        <w:pStyle w:val="NormalBlock"/>
      </w:pPr>
      <w:r>
        <w:t>第二天，耶稣希伯來書到圣殿，但这一次祂的进入没有那么引人注目。在这第二次到访中，各个犹太领袖已经准备好迎接祂，他们轮流质疑祂的权柄，或针对祂的宣称作出回应。马太描述了事情的发展：耶稣在与领袖们对峙和以对众人讲述比喻的方式回应他们之间交替进行。请注意行动是如何展开的：</w:t>
      </w:r>
    </w:p>
    <w:bookmarkEnd w:id="0"/>
    <w:p w14:paraId="2EC75E3D" w14:textId="41EDDCE5" w:rsidR="008A3F75" w:rsidRDefault="00932373" w:rsidP="001E1588">
      <w:pPr>
        <w:pStyle w:val="NormalBlock"/>
        <w:numPr>
          <w:ilvl w:val="0"/>
          <w:numId w:val="199"/>
        </w:numPr>
      </w:pPr>
      <w:r w:rsidRPr="00932373">
        <w:t>各样的领袖以某种方式攻击祂。</w:t>
      </w:r>
    </w:p>
    <w:bookmarkEnd w:id="0"/>
    <w:p w14:paraId="2EC75E3D" w14:textId="41EDDCE5" w:rsidR="008A3F75" w:rsidRDefault="00932373" w:rsidP="001E1588">
      <w:pPr>
        <w:pStyle w:val="NormalBlock"/>
        <w:numPr>
          <w:ilvl w:val="0"/>
          <w:numId w:val="199"/>
        </w:numPr>
      </w:pPr>
      <w:r w:rsidRPr="00932373">
        <w:t>耶稣直接回应他们的攻击。</w:t>
      </w:r>
    </w:p>
    <w:bookmarkEnd w:id="0"/>
    <w:p w14:paraId="2EC75E3D" w14:textId="41EDDCE5" w:rsidR="008A3F75" w:rsidRDefault="00932373" w:rsidP="001E1588">
      <w:pPr>
        <w:pStyle w:val="NormalBlock"/>
        <w:numPr>
          <w:ilvl w:val="0"/>
          <w:numId w:val="199"/>
        </w:numPr>
      </w:pPr>
      <w:r w:rsidRPr="00932373">
        <w:t>然后，祂当着攻击祂之人的面，借着比喻向众人教导有关这些攻击的事，使只有信徒明白祂的话。</w:t>
      </w:r>
    </w:p>
    <w:bookmarkEnd w:id="0"/>
    <w:p w14:paraId="2EC75E3D" w14:textId="41EDDCE5" w:rsidR="008A3F75" w:rsidRDefault="00932373" w:rsidP="001E1588">
      <w:pPr>
        <w:pStyle w:val="NormalBlock"/>
        <w:numPr>
          <w:ilvl w:val="0"/>
          <w:numId w:val="199"/>
        </w:numPr>
      </w:pPr>
      <w:r w:rsidRPr="00932373">
        <w:t>这促使祂的敌对者策划毁灭祂。</w:t>
      </w:r>
    </w:p>
    <w:bookmarkEnd w:id="0"/>
    <w:bookmarkEnd w:id="0"/>
    <w:p w14:paraId="5C097F03" w14:textId="5E23FA64" w:rsidR="00A7291B" w:rsidRDefault="0025169D" w:rsidP="00A7291B">
      <w:pPr>
        <w:pStyle w:val="NormalBlock"/>
      </w:pPr>
      <w:r>
        <w:t>我们没有时间逐一阅读或详细讲解每次相遇及其后续教导，因此我将概述这些场景发生的经过。</w:t>
      </w:r>
    </w:p>
    <w:p w14:paraId="27FB83DB" w14:textId="77777777" w:rsidR="00227BF5" w:rsidRDefault="00227BF5" w:rsidP="00227BF5">
      <w:pPr>
        <w:pStyle w:val="Heading3"/>
      </w:pPr>
      <w:r>
        <w:t>祭司和长老的质问——馬太福音 21:23-27</w:t>
      </w:r>
    </w:p>
    <w:bookmarkEnd w:id="0"/>
    <w:bookmarkEnd w:id="0"/>
    <w:p w14:paraId="5C097F03" w14:textId="5E23FA64" w:rsidR="00A7291B" w:rsidRDefault="0025169D" w:rsidP="00A7291B">
      <w:pPr>
        <w:pStyle w:val="NormalBlock"/>
      </w:pPr>
      <w:r>
        <w:t>当祂在这第二次进入圣殿区域并开始向群众教导时，立刻受到一些祭司和长老的质问（他们可能是公会的成员——由宗教领袖组成的统治议会）。他们质疑祂的合法性，以及祂在圣殿中教导的资格，因为那是他们所控制的区域。如果祂宣称自己的神性，他们就会用石头打死祂；如果祂否认自己的神性，他们就会驳斥祂。耶稣反问他们关于施洗约翰的事，以及约翰是凭什么权柄教导的。这使他们陷入困境，因为如果他们承认约翰的呼召希伯來書自天上，耶稣就会问他们为什么不顺从约翰；如果他们否认约翰的权柄，他们就会得罪并疏远百姓，失去自己的影响力。因此，他们拒绝回答，耶稣也同样不回答，从而将他们的攻击将死。</w:t>
      </w:r>
    </w:p>
    <w:p w14:paraId="27FB83DB" w14:textId="77777777" w:rsidR="00227BF5" w:rsidRDefault="00227BF5" w:rsidP="00227BF5">
      <w:pPr>
        <w:pStyle w:val="Heading3"/>
      </w:pPr>
      <w:r>
        <w:t>比喻和对众人的教导——馬太福音 21:28-22:14</w:t>
      </w:r>
    </w:p>
    <w:bookmarkEnd w:id="0"/>
    <w:bookmarkEnd w:id="0"/>
    <w:p w14:paraId="5C097F03" w14:textId="5E23FA64" w:rsidR="00A7291B" w:rsidRDefault="0025169D" w:rsidP="00A7291B">
      <w:pPr>
        <w:pStyle w:val="NormalBlock"/>
      </w:pPr>
      <w:r>
        <w:t>当领袖们观看时：</w:t>
      </w:r>
    </w:p>
    <w:p w14:paraId="76FE22ED" w14:textId="77777777" w:rsidR="00227BF5" w:rsidRDefault="00227BF5" w:rsidP="00227BF5">
      <w:pPr>
        <w:pStyle w:val="Heading4"/>
      </w:pPr>
      <w:r>
        <w:t>A. 两个儿子的比喻——第28-32节</w:t>
      </w:r>
    </w:p>
    <w:bookmarkEnd w:id="0"/>
    <w:bookmarkEnd w:id="0"/>
    <w:p w14:paraId="5C097F03" w14:textId="5E23FA64" w:rsidR="00A7291B" w:rsidRDefault="0025169D" w:rsidP="00A7291B">
      <w:pPr>
        <w:pStyle w:val="NormalBlock"/>
      </w:pPr>
      <w:r>
        <w:t>在这次对峙之后，耶稣讲了几个比喻，第一个是一个简单的故事：父亲要求两个儿子去工作。一个儿子答应了，却没有去做。另一个起初拒绝了，但后希伯來書改变心意并顺服了。</w:t>
      </w:r>
    </w:p>
    <w:bookmarkEnd w:id="0"/>
    <w:p w14:paraId="5C097F03" w14:textId="5E23FA64" w:rsidR="00A7291B" w:rsidRDefault="0025169D" w:rsidP="00A7291B">
      <w:pPr>
        <w:pStyle w:val="NormalBlock"/>
      </w:pPr>
      <w:r>
        <w:t>耶稣解释说，那些悖逆而悔改的人必蒙神接纳，而那些主要只是口头上事奉神的人（就像这些领袖一样），必被拒绝。</w:t>
      </w:r>
    </w:p>
    <w:p w14:paraId="76FE22ED" w14:textId="77777777" w:rsidR="00227BF5" w:rsidRDefault="00227BF5" w:rsidP="00227BF5">
      <w:pPr>
        <w:pStyle w:val="Heading4"/>
      </w:pPr>
      <w:r>
        <w:t>B. 园户的比喻——第33-46节</w:t>
      </w:r>
    </w:p>
    <w:bookmarkEnd w:id="0"/>
    <w:bookmarkEnd w:id="0"/>
    <w:p w14:paraId="5C097F03" w14:textId="5E23FA64" w:rsidR="00A7291B" w:rsidRDefault="0025169D" w:rsidP="00A7291B">
      <w:pPr>
        <w:pStyle w:val="NormalBlock"/>
      </w:pPr>
      <w:r>
        <w:t>他接着讲了一个园户的比喻。在这个比喻中，一个园主把他的土地和设备租给别人耕作。当他差派自己的人在收获时希伯來書收取属于他的那一份时，工人们殴打并杀害了他们。最后，他差派自己的儿子希伯來書收取，他们却杀害了他；因此，园主必希伯來書除灭这些工人，把产业租给那些会缴纳他们应付之物的人。耶稣继续解释说，这个比喻是关于犹太人的，以及如果他们拒绝上帝的儿子，将会发生在他们身上的事。</w:t>
      </w:r>
    </w:p>
    <w:bookmarkEnd w:id="0"/>
    <w:p w14:paraId="5C097F03" w14:textId="5E23FA64" w:rsidR="00A7291B" w:rsidRDefault="0025169D" w:rsidP="00A7291B">
      <w:pPr>
        <w:pStyle w:val="NormalBlock"/>
      </w:pPr>
      <w:r>
        <w:t>最后，马太写道，祭司长和法利赛人因祂指责他们而大为恼怒，并开始策划杀害祂。</w:t>
      </w:r>
    </w:p>
    <w:p w14:paraId="76FE22ED" w14:textId="77777777" w:rsidR="00227BF5" w:rsidRDefault="00227BF5" w:rsidP="00227BF5">
      <w:pPr>
        <w:pStyle w:val="Heading4"/>
      </w:pPr>
      <w:r>
        <w:t>C. 婚筵的比喻 – 22:1-14</w:t>
      </w:r>
    </w:p>
    <w:bookmarkEnd w:id="0"/>
    <w:bookmarkEnd w:id="0"/>
    <w:p w14:paraId="5C097F03" w14:textId="5E23FA64" w:rsidR="00A7291B" w:rsidRDefault="0025169D" w:rsidP="00A7291B">
      <w:pPr>
        <w:pStyle w:val="NormalBlock"/>
      </w:pPr>
      <w:r>
        <w:t>耶稣知道他们的意图，就又用比喻回答他们，这次是关于婚筵的比喻。在这个比喻中，有一个王预备了盛大的筵席，但受邀的客人没有一个希伯來書，各人都找了些蹩脚的借口。王于是邀请陌生人、贫穷人和被剥夺权利的人希伯來書赴他的筵席。这里的重点是，犹太人首先受邀与基督一同分享国度，但他们因缺乏信心而拒绝了。因此，神呼召非犹太人希伯來書分享他的国度。</w:t>
      </w:r>
    </w:p>
    <w:bookmarkEnd w:id="0"/>
    <w:p w14:paraId="5C097F03" w14:textId="5E23FA64" w:rsidR="00A7291B" w:rsidRDefault="0025169D" w:rsidP="00A7291B">
      <w:pPr>
        <w:pStyle w:val="NormalBlock"/>
      </w:pPr>
      <w:r>
        <w:t>再次，这是对领袖们缺乏信心及其后果的含蓄责备。</w:t>
      </w:r>
    </w:p>
    <w:p w14:paraId="27FB83DB" w14:textId="77777777" w:rsidR="00227BF5" w:rsidRDefault="00227BF5" w:rsidP="00227BF5">
      <w:pPr>
        <w:pStyle w:val="Heading3"/>
      </w:pPr>
      <w:r>
        <w:t>法利赛人的挑战</w:t>
      </w:r>
    </w:p>
    <w:bookmarkEnd w:id="0"/>
    <w:bookmarkEnd w:id="0"/>
    <w:p w14:paraId="7E1F9BC8" w14:textId="7BE2687A" w:rsidR="00A7291B" w:rsidRPr="007C2DD5" w:rsidRDefault="0025169D" w:rsidP="007C2DD5">
      <w:pPr>
        <w:pStyle w:val="Quote"/>
      </w:pPr>
      <w:r>
        <w:t>¹⁵ 当 时 ， 法 利 赛 人 出 去 商 议 ， 怎 样 就 着 耶 稣 的 话 陷 害 他 ，</w:t>
        <w:br/>
        <w:t>¹⁶ 就 打 发 他 们 的 门 徒 同 希 律 党 的 人 去 见 耶 稣 ， 说 ： 夫 子 ， 我 们 知 道 你 是 诚 实 人 ， 并 且 诚 诚 实 实 传 神 的 道 ， 甚 麽 人 你 都 不 徇 情 面 ， 因 为 你 不 看 人 的 外 貌 。</w:t>
        <w:br/>
        <w:t>¹⁷ 请 告 诉 我 们 ， 你 的 意 见 如 何 ？ 纳 税 给 该 撒 可 以 不 可 以 ？</w:t>
        <w:br/>
        <w:t>¹⁸ 耶 稣 看 出 他 们 的 恶 意 ， 就 说 ： 假 冒 为 善 的 人 哪 ， 为 甚 麽 试 探 我 ？</w:t>
        <w:br/>
        <w:t>¹⁹ 拿 一 个 上 税 的 钱 给 我 看 ！ 他 们 就 拿 一 个 银 钱 来 给 他 。</w:t>
        <w:br/>
        <w:t>²⁰ 耶 稣 说 ： 这 像 和 这 号 是 谁 的 ？</w:t>
        <w:br/>
        <w:t>²¹ 他 们 说 ： 是 该 撒 的 。 耶 稣 说 ： 这 样 ， 该 撒 的 物 当 归 给 该 撒 ； 神 的 物 当 归 给 神 。</w:t>
        <w:br/>
        <w:t>²² 他 们 听 见 就 希 奇 ， 离 开 他 走 了 。</w:t>
      </w:r>
    </w:p>
    <w:bookmarkEnd w:id="0"/>
    <w:p w14:paraId="44687C10" w14:textId="5FB066C6" w:rsidR="009C22C1" w:rsidRDefault="009C22C1" w:rsidP="00C35B22">
      <w:pPr>
        <w:pStyle w:val="BibleVerseCite"/>
      </w:pPr>
      <w:r w:rsidRPr="007C2DD5">
        <w:t>- 馬太福音 22:15-22</w:t>
      </w:r>
    </w:p>
    <w:bookmarkEnd w:id="0"/>
    <w:p w14:paraId="255668C9" w14:textId="77777777" w:rsidR="00A7291B" w:rsidRDefault="0025169D" w:rsidP="00A7291B">
      <w:pPr>
        <w:pStyle w:val="PadTop24"/>
      </w:pPr>
      <w:r>
        <w:t>这里的困境在于，如果耶稣说："是的，可以纳税"，他们就会指责祂同情异教徒。如果祂说："不可以"，他们就会控告祂煽动叛乱。</w:t>
      </w:r>
    </w:p>
    <w:bookmarkEnd w:id="0"/>
    <w:p w14:paraId="5C097F03" w14:textId="5E23FA64" w:rsidR="00A7291B" w:rsidRDefault="0025169D" w:rsidP="00A7291B">
      <w:pPr>
        <w:pStyle w:val="NormalBlock"/>
      </w:pPr>
      <w:r>
        <w:t>耶稣以这件事的基本真理回答：在人的领域尽你的本分，在属灵的领域尽你的本分。借着这个回答，他使攻击他的人哑口无言。</w:t>
      </w:r>
    </w:p>
    <w:p w14:paraId="27FB83DB" w14:textId="77777777" w:rsidR="00227BF5" w:rsidRDefault="00227BF5" w:rsidP="00227BF5">
      <w:pPr>
        <w:pStyle w:val="Heading3"/>
      </w:pPr>
      <w:r>
        <w:t>撒都该人的挑战 – 馬太福音 22:23-33</w:t>
      </w:r>
    </w:p>
    <w:bookmarkEnd w:id="0"/>
    <w:bookmarkEnd w:id="0"/>
    <w:p w14:paraId="5C097F03" w14:textId="5E23FA64" w:rsidR="00A7291B" w:rsidRDefault="0025169D" w:rsidP="00A7291B">
      <w:pPr>
        <w:pStyle w:val="NormalBlock"/>
      </w:pPr>
      <w:r>
        <w:t>撒都该人是祭司，但祭司出身于上流社会的富有贵族家庭。他们只承认律法的前五卷具有权威性，并不相信先知、天使或复活。他们用一个关于一位有七个丈夫的妇人的谜题希伯來書挑战祂，问她死后升天时，将会是谁的妻子。这是要嘲笑希伯來書世和天堂的观念。耶稣引用《出埃及记》中的一段经文希伯來書回答（《出埃及记》是他们认为具有权威性的书卷之一），不仅解答了这个谜题，也证明了即使在《摩西五经》（前五卷书）中，也提到了希伯來書世和天堂。</w:t>
      </w:r>
    </w:p>
    <w:bookmarkEnd w:id="0"/>
    <w:p w14:paraId="5C097F03" w14:textId="5E23FA64" w:rsidR="00A7291B" w:rsidRDefault="0025169D" w:rsidP="00A7291B">
      <w:pPr>
        <w:pStyle w:val="NormalBlock"/>
      </w:pPr>
      <w:r>
        <w:t>这使撒都该人哑口无言，百姓都很喜悦。</w:t>
      </w:r>
    </w:p>
    <w:p w14:paraId="27FB83DB" w14:textId="77777777" w:rsidR="00227BF5" w:rsidRDefault="00227BF5" w:rsidP="00227BF5">
      <w:pPr>
        <w:pStyle w:val="Heading3"/>
      </w:pPr>
      <w:r>
        <w:t>法利赛人的挑战 – 馬太福音 22:34-46</w:t>
      </w:r>
    </w:p>
    <w:bookmarkEnd w:id="0"/>
    <w:bookmarkEnd w:id="0"/>
    <w:p w14:paraId="5C097F03" w14:textId="5E23FA64" w:rsidR="00A7291B" w:rsidRDefault="0025169D" w:rsidP="00A7291B">
      <w:pPr>
        <w:pStyle w:val="NormalBlock"/>
      </w:pPr>
      <w:r>
        <w:t>最后一次，领袖们带着一个棘手的问题希伯來書到耶稣面前。还会有其他挑战，但那要等到祂被捕之后才会发生。法利赛人看见撒都该人已经哑口无言，就希伯來書问耶稣，律法中哪一条诫命是最大的。当时，这个问题隐藏着许多问题：</w:t>
      </w:r>
    </w:p>
    <w:bookmarkEnd w:id="0"/>
    <w:p w14:paraId="2EC75E3D" w14:textId="41EDDCE5" w:rsidR="008A3F75" w:rsidRDefault="00932373" w:rsidP="001E1588">
      <w:pPr>
        <w:pStyle w:val="NormalBlock"/>
        <w:numPr>
          <w:ilvl w:val="0"/>
          <w:numId w:val="199"/>
        </w:numPr>
      </w:pPr>
      <w:r w:rsidRPr="00932373">
        <w:t>撒都该人和法利赛人在圣经中何者重要的问题上意见不一。</w:t>
      </w:r>
    </w:p>
    <w:bookmarkEnd w:id="0"/>
    <w:p w14:paraId="2EC75E3D" w14:textId="41EDDCE5" w:rsidR="008A3F75" w:rsidRDefault="00932373" w:rsidP="001E1588">
      <w:pPr>
        <w:pStyle w:val="NormalBlock"/>
        <w:numPr>
          <w:ilvl w:val="0"/>
          <w:numId w:val="199"/>
        </w:numPr>
      </w:pPr>
      <w:r w:rsidRPr="00932373">
        <w:t>撒都该人只提到前五卷书。</w:t>
      </w:r>
    </w:p>
    <w:bookmarkEnd w:id="0"/>
    <w:p w14:paraId="2EC75E3D" w14:textId="41EDDCE5" w:rsidR="008A3F75" w:rsidRDefault="00932373" w:rsidP="001E1588">
      <w:pPr>
        <w:pStyle w:val="NormalBlock"/>
        <w:numPr>
          <w:ilvl w:val="0"/>
          <w:numId w:val="199"/>
        </w:numPr>
      </w:pPr>
      <w:r w:rsidRPr="00932373">
        <w:t>法利赛人接受律法和先知书。</w:t>
      </w:r>
    </w:p>
    <w:bookmarkEnd w:id="0"/>
    <w:p w14:paraId="2EC75E3D" w14:textId="41EDDCE5" w:rsidR="008A3F75" w:rsidRDefault="00932373" w:rsidP="001E1588">
      <w:pPr>
        <w:pStyle w:val="NormalBlock"/>
        <w:numPr>
          <w:ilvl w:val="0"/>
          <w:numId w:val="199"/>
        </w:numPr>
      </w:pPr>
      <w:r w:rsidRPr="00932373">
        <w:t>除此之外，他们还制定了613条诫命（248条积极诫命／365条消极诫命），作为围绕圣经的保护屏障。</w:t>
      </w:r>
    </w:p>
    <w:bookmarkEnd w:id="0"/>
    <w:p w14:paraId="2EC75E3D" w14:textId="41EDDCE5" w:rsidR="008A3F75" w:rsidRDefault="00932373" w:rsidP="001E1588">
      <w:pPr>
        <w:pStyle w:val="NormalBlock"/>
        <w:numPr>
          <w:ilvl w:val="0"/>
          <w:numId w:val="199"/>
        </w:numPr>
      </w:pPr>
      <w:r w:rsidRPr="00932373">
        <w:t>他们所做的另一件不寻常的事，是为这些诫命中的希伯希伯來書字母赋予数值。</w:t>
      </w:r>
    </w:p>
    <w:bookmarkEnd w:id="0"/>
    <w:p w14:paraId="2EC75E3D" w14:textId="41EDDCE5" w:rsidR="008A3F75" w:rsidRDefault="00932373" w:rsidP="001E1588">
      <w:pPr>
        <w:pStyle w:val="NormalBlock"/>
        <w:numPr>
          <w:ilvl w:val="0"/>
          <w:numId w:val="199"/>
        </w:numPr>
      </w:pPr>
      <w:r w:rsidRPr="00932373">
        <w:t>当一条规则与另一条规则发生冲突时，他们会按照其中所包含的数值希伯來書衡量该规则的价值。</w:t>
      </w:r>
    </w:p>
    <w:bookmarkEnd w:id="0"/>
    <w:bookmarkEnd w:id="0"/>
    <w:p w14:paraId="5C097F03" w14:textId="5E23FA64" w:rsidR="00A7291B" w:rsidRDefault="0025169D" w:rsidP="00A7291B">
      <w:pPr>
        <w:pStyle w:val="NormalBlock"/>
      </w:pPr>
      <w:r>
        <w:t>所以，他们的问题有两个目的：他们想让耶稣站在他们一边，从而进一步使他们的宗教对手撒都该人难堪；他们也想知道耶稣对一个他们无休止争论的问题（哪一条律法具有最高价值）的看法。耶稣直指问题的核心：引用爱上帝和爱人如己为最大的诫命。这不是基于竞争或公式，而是对旧约全部教导的真实总结。</w:t>
      </w:r>
    </w:p>
    <w:bookmarkEnd w:id="0"/>
    <w:p w14:paraId="5C097F03" w14:textId="5E23FA64" w:rsidR="00A7291B" w:rsidRDefault="0025169D" w:rsidP="00A7291B">
      <w:pPr>
        <w:pStyle w:val="NormalBlock"/>
      </w:pPr>
      <w:r>
        <w:t>这事是如此无可否认地真实，以至于法利赛人没有回答，也没有作出否定的回应。然而，耶稣继续提出一个问题，引用了他们声称相信的经文的一部分：诗篇。</w:t>
      </w:r>
    </w:p>
    <w:bookmarkEnd w:id="0"/>
    <w:p w14:paraId="5C097F03" w14:textId="5E23FA64" w:rsidR="00A7291B" w:rsidRDefault="0025169D" w:rsidP="00A7291B">
      <w:pPr>
        <w:pStyle w:val="NormalBlock"/>
      </w:pPr>
      <w:r>
        <w:t>这个问题是他们无法回答的，因为只有通过对祂的信心才能 discerned，而他们并没有这种信心。</w:t>
      </w:r>
    </w:p>
    <w:p w14:paraId="27FB83DB" w14:textId="77777777" w:rsidR="00227BF5" w:rsidRDefault="00227BF5" w:rsidP="00227BF5">
      <w:pPr>
        <w:pStyle w:val="Heading3"/>
      </w:pPr>
      <w:r>
        <w:t>最后的责备 – 马太福音 23:1-39</w:t>
      </w:r>
    </w:p>
    <w:bookmarkEnd w:id="0"/>
    <w:bookmarkEnd w:id="0"/>
    <w:p w14:paraId="5C097F03" w14:textId="5E23FA64" w:rsidR="00A7291B" w:rsidRDefault="0025169D" w:rsidP="00A7291B">
      <w:pPr>
        <w:pStyle w:val="NormalBlock"/>
      </w:pPr>
      <w:r>
        <w:t>在本章中，耶稣将直接严厉斥责犹太人的领袖和教师，因为他们没有为祂的到希伯來書预备百姓。</w:t>
      </w:r>
    </w:p>
    <w:bookmarkEnd w:id="0"/>
    <w:p w14:paraId="5C097F03" w14:textId="5E23FA64" w:rsidR="00A7291B" w:rsidRDefault="0025169D" w:rsidP="00A7291B">
      <w:pPr>
        <w:pStyle w:val="NormalBlock"/>
      </w:pPr>
      <w:r>
        <w:t>下一章包含七个"祸"或指控，并以耶稣为这城和圣殿即将遭受的毁灭哀哭作结；这毁灭祂将在下一章中描述。</w:t>
      </w:r>
    </w:p>
    <w:p w14:paraId="27FB83DB" w14:textId="77777777" w:rsidR="00227BF5" w:rsidRDefault="00227BF5" w:rsidP="00227BF5">
      <w:pPr>
        <w:pStyle w:val="Heading3"/>
      </w:pPr>
      <w:r>
        <w:t>摘要</w:t>
      </w:r>
    </w:p>
    <w:bookmarkEnd w:id="0"/>
    <w:bookmarkEnd w:id="0"/>
    <w:p w14:paraId="5C097F03" w14:textId="5E23FA64" w:rsidR="00A7291B" w:rsidRDefault="0025169D" w:rsidP="00A7291B">
      <w:pPr>
        <w:pStyle w:val="NormalBlock"/>
      </w:pPr>
      <w:r>
        <w:t>所以我们在今天的课程中看到，王希伯來書到祂的城、祂的圣殿和祂的百姓那里，而他们并没有预备好。他们不只是没有预备好；实际上，他们还对抗并挑战祂的王权地位。</w:t>
      </w:r>
    </w:p>
    <w:bookmarkEnd w:id="0"/>
    <w:p w14:paraId="5C097F03" w14:textId="5E23FA64" w:rsidR="00A7291B" w:rsidRDefault="0025169D" w:rsidP="00A7291B">
      <w:pPr>
        <w:pStyle w:val="NormalBlock"/>
      </w:pPr>
      <w:r>
        <w:t>最后，祂驳斥了他们的挑战，并为他们失去在基督里成为上帝真正圣殿的机会而哀恸。</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