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生涯の友</w:t>
      </w:r>
    </w:p>
    <w:bookmarkEnd w:id="0"/>
    <w:p w14:paraId="5C097F03" w14:textId="5E23FA64" w:rsidR="00A7291B" w:rsidRDefault="0025169D" w:rsidP="00A7291B">
      <w:pPr>
        <w:pStyle w:val="NormalBlock"/>
      </w:pPr>
      <w:r>
        <w:t>人々があなたの友人たちを褒めるなら、あなたは自分の友人たちが特別な存在だと分かります。オクラホマシティー出身の私たちの友人、アランとバーバラ・アーノルドの親切さと寛大さに、多くの人々が気づいたのもそのような場合でした。彼らとその家族は、私たちがオクラホマシティーからカリフォルニア州サンディエゴへ引っ越すのを計画し、実行してくれました。</w:t>
      </w:r>
    </w:p>
    <w:bookmarkEnd w:id="0"/>
    <w:p w14:paraId="5C097F03" w14:textId="5E23FA64" w:rsidR="00A7291B" w:rsidRDefault="0025169D" w:rsidP="00A7291B">
      <w:pPr>
        <w:pStyle w:val="NormalBlock"/>
      </w:pPr>
      <w:r>
        <w:t>26フィートのトラックに荷物を積み、もう一台の車を牽引しながら、10年に一度の最悪の冬の嵐の中を3台の車列で運転することから、何と2階にある教会のアパートで家具を荷下ろしすることまで、彼らはすべてをしてくれました。</w:t>
      </w:r>
    </w:p>
    <w:bookmarkEnd w:id="0"/>
    <w:p w14:paraId="5C097F03" w14:textId="5E23FA64" w:rsidR="00A7291B" w:rsidRDefault="0025169D" w:rsidP="00A7291B">
      <w:pPr>
        <w:pStyle w:val="NormalBlock"/>
      </w:pPr>
      <w:r>
        <w:t>さて、友情にはさまざまな品質保証の試験がありますが、時間という試験に勝るものはありません。ここで私が言っているのは、友情がどれほど長く続いているかということではありません。友情の長さは報いであって、試験ではないからです。そうではなく、あなたが友人と、そして二人に共通する友情のために、どれほど自分の時間を投資するつもりがあるかということです。</w:t>
      </w:r>
    </w:p>
    <w:bookmarkEnd w:id="0"/>
    <w:p w14:paraId="5C097F03" w14:textId="5E23FA64" w:rsidR="00A7291B" w:rsidRDefault="0025169D" w:rsidP="00A7291B">
      <w:pPr>
        <w:pStyle w:val="NormalBlock"/>
      </w:pPr>
      <w:r>
        <w:t>この1か月、アランは間違いなく生涯の友であることを示してくれました。なぜなら、彼は私たちの引っ越しを、自分の時間を最優先に割く事柄としてくれたからです。もちろん、私たちはこのことによって祝福されています。彼が、新しい家と仕事への難しい適応を私たちが成し遂げるのを助けてくれたからです。また、彼の家族が私たちのために犠牲を払ってくれたことによって、私たちの互いへの愛の結びつきが強められたので、私たちは祝福されています。</w:t>
      </w:r>
    </w:p>
    <w:bookmarkEnd w:id="0"/>
    <w:p w14:paraId="5C097F03" w14:textId="5E23FA64" w:rsidR="00A7291B" w:rsidRDefault="0025169D" w:rsidP="00A7291B">
      <w:pPr>
        <w:pStyle w:val="NormalBlock"/>
      </w:pPr>
      <w:r>
        <w:t>私たちの連絡はこれからメールと時折の電話だけになりますが、友情は変わらず、常に大切にしていきます。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