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神と共に歩</w:t>
      </w:r>
    </w:p>
    <w:p w14:paraId="670F8077" w14:textId="038F6EFB" w:rsidR="00944B2D" w:rsidRDefault="00944B2D" w:rsidP="00944B2D">
      <w:pPr>
        <w:pStyle w:val="ChapterVerse"/>
      </w:pPr>
      <w:r w:rsidRPr="00944B2D">
        <w:t>詩篇 5:1-12</w:t>
      </w:r>
    </w:p>
    <w:bookmarkEnd w:id="0"/>
    <w:p w14:paraId="5C097F03" w14:textId="5E23FA64" w:rsidR="00A7291B" w:rsidRDefault="0025169D" w:rsidP="00A7291B">
      <w:pPr>
        <w:pStyle w:val="NormalBlock"/>
      </w:pPr>
      <w:r>
        <w:t>少し一緒に練習をしたいと思います。もし思い出せるなら、あなたの初恋を思い返してみてください。胸がドキドキしたあの特別な誰かのことを思い出してください。その人とデートや外出の後に家まで送ったら、すぐに家に帰って電話をかけたくてたまらなかったあの時のことを。電話で「おやすみ」と言い合い、「じゃあ切ってね」「いや、あなたが切って」「いや、あなたが先に切って」「愛してる」「私も愛してる」「でも本当に愛してる」「でも私も本当に本当に愛してる」と言い合ったあの初恋、なんて素晴らしいのでしょう。</w:t>
      </w:r>
    </w:p>
    <w:bookmarkEnd w:id="0"/>
    <w:p w14:paraId="5C097F03" w14:textId="5E23FA64" w:rsidR="00A7291B" w:rsidRDefault="0025169D" w:rsidP="00A7291B">
      <w:pPr>
        <w:pStyle w:val="NormalBlock"/>
      </w:pPr>
      <w:r>
        <w:t>今、あなたはあらゆる種類の言葉を使ってその経験を表現することができます：わくわくする、興奮する、怖い、激しい、混乱する、傷つく、喜ばしい、至福の。あなたの人生のこの経験を説明するために多くの言葉が使えます。しかし、使われる言葉に関わらず、一つのことは変わりません：それは経験でした。あなたは他の人との最初の真剣な関係を始めたときに何かを感じました。さて、私は同じことが私たちの神との関係についても言えると信じています。</w:t>
      </w:r>
    </w:p>
    <w:bookmarkEnd w:id="0"/>
    <w:p w14:paraId="5C097F03" w14:textId="5E23FA64" w:rsidR="00A7291B" w:rsidRDefault="0025169D" w:rsidP="00A7291B">
      <w:pPr>
        <w:pStyle w:val="NormalBlock"/>
      </w:pPr>
      <w:r>
        <w:t>生ける神と関わることは軽いことではありません。何しろ、神はご自身と私たちとの関係を可能にするために、ご自身の御子を犠牲にされました。神はその関係に多くを注ぎ込みました。神は歴史をそのように秩序立てて、私たちが神と出会い、知り、愛し、親密で深い関係を築くための状況を整えられました。神はご自身の言葉と聖霊の内住を通して、私たちの人生に絶えずご自身の臨在を与え、ご自身と私たちとの間に親密な霊的結びつきを創り出されました。</w:t>
      </w:r>
    </w:p>
    <w:bookmarkEnd w:id="0"/>
    <w:p w14:paraId="5C097F03" w14:textId="5E23FA64" w:rsidR="00A7291B" w:rsidRDefault="0025169D" w:rsidP="00A7291B">
      <w:pPr>
        <w:pStyle w:val="NormalBlock"/>
      </w:pPr>
      <w:r>
        <w:t>神との関係を持つことは、実際の経験です。それは単なる理論的なものではありません。説教者が説教壇から話すだけのことではありません。それは深く個人的で感動的な経験です。それは強烈であるべきです。感じられる経験であるべきです。私たちはそれを、初恋や現在の愛について語ることができるのと同じように説明できるはずです。</w:t>
      </w:r>
    </w:p>
    <w:bookmarkEnd w:id="0"/>
    <w:p w14:paraId="5C097F03" w14:textId="5E23FA64" w:rsidR="00A7291B" w:rsidRDefault="0025169D" w:rsidP="00A7291B">
      <w:pPr>
        <w:pStyle w:val="NormalBlock"/>
      </w:pPr>
      <w:r>
        <w:t>多くの詩篇の著者であるダビデは、この分野で特に才能がありました。彼は感受性が強く感情豊かな人であっただけでなく、神が彼の神との関係に関する感情を表現するために用いることができた創造的な人でもありました。私たちは、神との深い体験を持ち、それについて書いた人の例を持っています。私たち全員がダビデのように神との体験について書く技術を持っているわけではありません。</w:t>
      </w:r>
    </w:p>
    <w:bookmarkEnd w:id="0"/>
    <w:p w14:paraId="5C097F03" w14:textId="5E23FA64" w:rsidR="00A7291B" w:rsidRDefault="0025169D" w:rsidP="00A7291B">
      <w:pPr>
        <w:pStyle w:val="NormalBlock"/>
      </w:pPr>
      <w:r>
        <w:t>神はダビデを友と呼び、その関係がどれほど深まったかを示されました。ダビデは神との関係がどのような感覚であるかを表現することができました。このため、私はあなたに詩篇5篇を指し示します。詩篇5篇では、神と共に歩むこと、神との関係がどのようなものであるかを言葉にしています。これがこのレッスンであなたと共に考えたい詩篇です。では、神と共に歩む経験とはどのようなものでしょうか。</w:t>
      </w:r>
    </w:p>
    <w:p w14:paraId="27FB83DB" w14:textId="77777777" w:rsidR="00227BF5" w:rsidRDefault="00227BF5" w:rsidP="00227BF5">
      <w:pPr>
        <w:pStyle w:val="Heading3"/>
      </w:pPr>
      <w:r>
        <w:t>1. 神との関係は排他的に感じられる</w:t>
      </w:r>
    </w:p>
    <w:bookmarkEnd w:id="0"/>
    <w:bookmarkEnd w:id="0"/>
    <w:p w14:paraId="7E1F9BC8" w14:textId="7BE2687A" w:rsidR="00A7291B" w:rsidRPr="007C2DD5" w:rsidRDefault="0025169D" w:rsidP="007C2DD5">
      <w:pPr>
        <w:pStyle w:val="Quote"/>
      </w:pPr>
      <w:r>
        <w:t>¹ ああ主よ、この祈りを聞いてください。</w:t>
        <w:br/>
        <w:t>王なる神よ、私の嘆きに耳を傾けてください。</w:t>
        <w:br/>
        <w:t>私はあなた以外のだれにも、決して祈ったりしません。 </w:t>
        <w:br/>
        <w:t>³ 朝ごとに、天におられるあなたを見上げ、 </w:t>
        <w:br/>
        <w:t>御前に願い事を申し上げ、ひたすら祈ります。</w:t>
      </w:r>
    </w:p>
    <w:bookmarkEnd w:id="0"/>
    <w:p w14:paraId="44687C10" w14:textId="5FB066C6" w:rsidR="009C22C1" w:rsidRDefault="009C22C1" w:rsidP="00C35B22">
      <w:pPr>
        <w:pStyle w:val="BibleVerseCite"/>
      </w:pPr>
      <w:r w:rsidRPr="007C2DD5">
        <w:t>- 詩篇 5:1-3</w:t>
      </w:r>
    </w:p>
    <w:bookmarkEnd w:id="0"/>
    <w:p w14:paraId="255668C9" w14:textId="77777777" w:rsidR="00A7291B" w:rsidRDefault="0025169D" w:rsidP="00A7291B">
      <w:pPr>
        <w:pStyle w:val="PadTop24"/>
      </w:pPr>
      <w:r>
        <w:t>この関係は、ダビデに関して言えば、唯一無二のものです。彼は、このような関係が他に存在する余地はないと言います。実際、最初の戒めは、あなたが神と持つことができる唯一の関係は、アブラハム、イサク、ヤコブの神であるエホバの神との関係であると明示しています。イエスが祈り、イエスが具現し、イエスが啓示した父なる神です。私たちの神との関係は、ただの神ではなく、唯一の神であり、その歴史的な神です。ですから、もし霊的存在と関係を持つならば、これが唯一持つことができる関係です。他はすべて偽物です。他はすべて人間が作り出し発展させたものにすぎません。</w:t>
      </w:r>
    </w:p>
    <w:bookmarkEnd w:id="0"/>
    <w:p w14:paraId="5C097F03" w14:textId="5E23FA64" w:rsidR="00A7291B" w:rsidRDefault="0025169D" w:rsidP="00A7291B">
      <w:pPr>
        <w:pStyle w:val="NormalBlock"/>
      </w:pPr>
      <w:r>
        <w:t>したがって、神である父との関係は排他的であり、他のすべての関係を排除します。死んだ親族、殉教した聖徒、天使、霊的存在、神話の神々などです。他のどの神も、他のどの霊も、神である父の前に立つことはできません（出エジプト記21章および22章）。</w:t>
      </w:r>
    </w:p>
    <w:bookmarkEnd w:id="0"/>
    <w:p w14:paraId="5C097F03" w14:textId="5E23FA64" w:rsidR="00A7291B" w:rsidRDefault="0025169D" w:rsidP="00A7291B">
      <w:pPr>
        <w:pStyle w:val="NormalBlock"/>
      </w:pPr>
      <w:r>
        <w:t>どのように感じますか？それは排他的に感じられます。そしてダビデは、その日の最初の祈りで主に向けてこれを示しています。それは彼が毎日認めた最初の関係でした。それは彼が一日中大切にしたものでした。それは彼が実際に認め、彼の書き物の中で認めた唯一の霊的な関係でした。すべての「排他的な関係」と同様に、この関係はかなり要求が厳しいものです。そして最初は怖いですが、それに身を委ね、完全に服従すると、ちょうど結婚において互いに服従するように、その関係は年月とともにより深く、より貴重なものとなります。</w:t>
      </w:r>
    </w:p>
    <w:bookmarkEnd w:id="0"/>
    <w:p w14:paraId="5C097F03" w14:textId="5E23FA64" w:rsidR="00A7291B" w:rsidRDefault="0025169D" w:rsidP="00A7291B">
      <w:pPr>
        <w:pStyle w:val="NormalBlock"/>
      </w:pPr>
      <w:r>
        <w:t>したがって、神との関係は排他的に感じられます。言い換えれば、それは他のどの関係とも似ていないと感じられます。そしてそれは適切です。なぜなら、他のどの関係も私たちが神と持っている関係のようではないからです。では、それはどのように感じられるのでしょうか。それは排他的に感じられます。私たちが神と持っている関係のように感じられるものは他に何もありません。</w:t>
      </w:r>
    </w:p>
    <w:p w14:paraId="27FB83DB" w14:textId="77777777" w:rsidR="00227BF5" w:rsidRDefault="00227BF5" w:rsidP="00227BF5">
      <w:pPr>
        <w:pStyle w:val="Heading3"/>
      </w:pPr>
      <w:r>
        <w:t>2. 神との関係は聖なるものと感じられる</w:t>
      </w:r>
    </w:p>
    <w:bookmarkEnd w:id="0"/>
    <w:bookmarkEnd w:id="0"/>
    <w:p w14:paraId="5C097F03" w14:textId="5E23FA64" w:rsidR="00A7291B" w:rsidRDefault="0025169D" w:rsidP="00A7291B">
      <w:pPr>
        <w:pStyle w:val="NormalBlock"/>
      </w:pPr>
      <w:r>
        <w:t>第二に、ダビデは私たちの神との関係が聖なるもの、特別なものであると感じると言います。</w:t>
      </w:r>
    </w:p>
    <w:bookmarkEnd w:id="0"/>
    <w:p w14:paraId="7E1F9BC8" w14:textId="7BE2687A" w:rsidR="00A7291B" w:rsidRPr="007C2DD5" w:rsidRDefault="0025169D" w:rsidP="007C2DD5">
      <w:pPr>
        <w:pStyle w:val="Quote"/>
      </w:pPr>
      <w:r>
        <w:t>⁴ あなたは、どんな小さな悪も喜んだりなさらず、 </w:t>
        <w:br/>
        <w:t>ささいな罪でも大目に見たりはなさいません。 </w:t>
        <w:br/>
        <w:t>⁵ ですから、おごり高ぶる罪人たちは、 </w:t>
        <w:br/>
        <w:t>あなたの鋭い視線を逃れて</w:t>
        <w:br/>
        <w:t>罪を知られないままでいることはできません。</w:t>
        <w:br/>
        <w:t>あなたは悪事を徹底的に憎まれるからです。 </w:t>
        <w:br/>
        <w:t>⁶ うそはあばかれ、彼らは滅ぼされます。 </w:t>
        <w:br/>
        <w:t>主は、殺人と欺きを</w:t>
        <w:br/>
        <w:t>どんなにお嫌いになることでしょう。</w:t>
      </w:r>
    </w:p>
    <w:bookmarkEnd w:id="0"/>
    <w:p w14:paraId="44687C10" w14:textId="5FB066C6" w:rsidR="009C22C1" w:rsidRDefault="009C22C1" w:rsidP="00C35B22">
      <w:pPr>
        <w:pStyle w:val="BibleVerseCite"/>
      </w:pPr>
      <w:r w:rsidRPr="007C2DD5">
        <w:t>- 詩篇 5:4-6</w:t>
      </w:r>
    </w:p>
    <w:bookmarkEnd w:id="0"/>
    <w:p w14:paraId="255668C9" w14:textId="77777777" w:rsidR="00A7291B" w:rsidRDefault="0025169D" w:rsidP="00A7291B">
      <w:pPr>
        <w:pStyle w:val="PadTop24"/>
      </w:pPr>
      <w:r>
        <w:t>他の人、特に配偶者との深い関係の利点の一つは、それがあなたをより良い人にする傾向があるということを覚えておいてください。何度も男性たちが言うのを聞きました。もし妻と妻への愛がなければ、自分はただ破滅していただろうと。どれほど多くの男性がそう言ったでしょうか？「もし妻がいなかったら。彼女は私を救った。イエスが私を救うようには救わなかったが、彼女は私自身から、孤独から、多くのことから私を救った。彼女は私をより良い人にした。彼女は私により良い人になりたいと思わせた。」どれほど多くの女性が、愛する男性のために自分の能力を超えて犠牲を払ったでしょうか？どれほど多くの女性が根を引き抜き、夫と彼のすることのために国を越えて引っ越したでしょうか？そしてどれほど多くの女性が子供を産み、子供の世話をするなどして自分を犠牲にしたでしょうか？なぜなら、彼女たちはその男性を愛しているからです。神との関係もそれと同じです。それは私たちにより良くあろうと、より努力しようと、私たちの人生の中の悪を取り除くために努力しようと促します。ここでダビデが4節から6節で語っている悪です。</w:t>
      </w:r>
    </w:p>
    <w:bookmarkEnd w:id="0"/>
    <w:p w14:paraId="5C097F03" w14:textId="5E23FA64" w:rsidR="00A7291B" w:rsidRDefault="0025169D" w:rsidP="00A7291B">
      <w:pPr>
        <w:pStyle w:val="NormalBlock"/>
      </w:pPr>
      <w:r>
        <w:t>神は聖く清く、いかなる罪や闇もありません。そして私たちが関係の中で神に触れるとき、私たちもそのようになりたいと願います。キリスト教の難しさの一つは、神を知れば知るほど、その性質を理解し始めることです。神との関係が深まるほど、私たちは罪深さを嫌悪し、自分の肉に見られる罪深さをますます軽蔑するようになります。</w:t>
      </w:r>
    </w:p>
    <w:bookmarkEnd w:id="0"/>
    <w:p w14:paraId="5C097F03" w14:textId="5E23FA64" w:rsidR="00A7291B" w:rsidRDefault="0025169D" w:rsidP="00A7291B">
      <w:pPr>
        <w:pStyle w:val="NormalBlock"/>
      </w:pPr>
      <w:r>
        <w:t>それは常に起こっている恐ろしい二重のことです。私は神を見、御言葉の中で彼の見える部分を見ます。そして、御霊は私にキリストにあって私がなりうるものを示します。そして、そのビジョンを鏡の中の自分と比較すると、そこには違いがあります。そして、私が感じる（クリスチャンが感じる）痛みは、今の自分とキリストによってなりたい自分との間にあり、多くの場合、単に成長します。なぜなら、私たちはより良くなりたいからです。</w:t>
      </w:r>
    </w:p>
    <w:bookmarkEnd w:id="0"/>
    <w:p w14:paraId="5C097F03" w14:textId="5E23FA64" w:rsidR="00A7291B" w:rsidRDefault="0025169D" w:rsidP="00A7291B">
      <w:pPr>
        <w:pStyle w:val="NormalBlock"/>
      </w:pPr>
      <w:r>
        <w:t>人々は言います、「あなたがたクリスチャンは、自分が完全だと思っている」と。私は自分が完全だとは思いませんが、完全になりたいのです。私は心からそれを望んでいます。なぜなら、私は完全な方との関係を持っているからです。だから、どんな関係においても、各パートナーは互いに影響を与えます。神との関係において、私たちの失われた惨めな状態が、神を私たちに手を差し伸べ救うように動かしました。そして、神の聖さと憐れみが、私たちを純潔と憐れみにおいて神のようになるように動かします。</w:t>
      </w:r>
    </w:p>
    <w:bookmarkEnd w:id="0"/>
    <w:p w14:paraId="5C097F03" w14:textId="5E23FA64" w:rsidR="00A7291B" w:rsidRDefault="0025169D" w:rsidP="00A7291B">
      <w:pPr>
        <w:pStyle w:val="NormalBlock"/>
      </w:pPr>
      <w:r>
        <w:t>これまでのところ、ダビデは神との関係において排他性を感じると言っています。聖なる神を見て、自分自身も聖さを求めることで、聖さとは何かを知り理解し始めます。そして次に、神との関係は安全であるとも言っています。7節で彼はこう言います：</w:t>
      </w:r>
    </w:p>
    <w:bookmarkEnd w:id="0"/>
    <w:p w14:paraId="7E1F9BC8" w14:textId="7BE2687A" w:rsidR="00A7291B" w:rsidRPr="007C2DD5" w:rsidRDefault="0025169D" w:rsidP="007C2DD5">
      <w:pPr>
        <w:pStyle w:val="Quote"/>
      </w:pPr>
      <w:r>
        <w:t>しかしこの私は、 </w:t>
        <w:br/>
        <w:t>あわれみと愛に守られて、神殿へまいります。</w:t>
        <w:br/>
        <w:t>心の底から恐れかしこんで神を礼拝します。</w:t>
      </w:r>
    </w:p>
    <w:bookmarkEnd w:id="0"/>
    <w:p w14:paraId="44687C10" w14:textId="5FB066C6" w:rsidR="009C22C1" w:rsidRDefault="009C22C1" w:rsidP="00C35B22">
      <w:pPr>
        <w:pStyle w:val="BibleVerseCite"/>
      </w:pPr>
      <w:r w:rsidRPr="007C2DD5">
        <w:t>- 詩篇 5:7</w:t>
      </w:r>
    </w:p>
    <w:bookmarkEnd w:id="0"/>
    <w:p w14:paraId="255668C9" w14:textId="77777777" w:rsidR="00A7291B" w:rsidRDefault="0025169D" w:rsidP="00A7291B">
      <w:pPr>
        <w:pStyle w:val="PadTop24"/>
      </w:pPr>
      <w:r>
        <w:t>誰かと関係を持っているときに最も不快な感情の一つは嫉妬です。私たちはいつも、彼らの愛を他の誰かに奪われるのではないかと恐れています。時には恐怖を感じることもあります。彼らが死ぬのではないか、私たちを去るのではないか、あるいは私たちの関係が何らかの形で壊れてしまうのではないかという恐怖です。しかし、神との関係においてはそのような感情の余地はありません。神は決して私たちを見捨てることはありません。</w:t>
      </w:r>
    </w:p>
    <w:bookmarkEnd w:id="0"/>
    <w:p w14:paraId="5C097F03" w14:textId="5E23FA64" w:rsidR="00A7291B" w:rsidRDefault="0025169D" w:rsidP="00A7291B">
      <w:pPr>
        <w:pStyle w:val="NormalBlock"/>
      </w:pPr>
      <w:r>
        <w:t>もし私たちがどの聖句も暗記しないなら、少なくともへブル人への手紙13章5節から6節を覚えておくべきです。著者はこう言っています：</w:t>
      </w:r>
    </w:p>
    <w:bookmarkEnd w:id="0"/>
    <w:p w14:paraId="7E1F9BC8" w14:textId="7BE2687A" w:rsidR="00A7291B" w:rsidRPr="007C2DD5" w:rsidRDefault="0025169D" w:rsidP="007C2DD5">
      <w:pPr>
        <w:pStyle w:val="Quote"/>
      </w:pPr>
      <w:r>
        <w:t>⁵ お金を愛する心を捨て、いま与えられているもので満足しなさい。神は、こう約束しておられます。「わたしはどんな場合にもあなたの期待にそむかず、あなたを見捨てない。」（申命31・6） ⁶ ですから、私たちは確信をもって、こう答えることができます。「主は私を助けてくださいます。だから何もこわくありません。人間が、私にどんな手出しができましょう。」（詩篇118・6）</w:t>
      </w:r>
    </w:p>
    <w:bookmarkEnd w:id="0"/>
    <w:p w14:paraId="44687C10" w14:textId="5FB066C6" w:rsidR="009C22C1" w:rsidRDefault="009C22C1" w:rsidP="00C35B22">
      <w:pPr>
        <w:pStyle w:val="BibleVerseCite"/>
      </w:pPr>
      <w:r w:rsidRPr="007C2DD5">
        <w:t>- へブル人への手紙 13:5-6</w:t>
      </w:r>
    </w:p>
    <w:bookmarkEnd w:id="0"/>
    <w:p w14:paraId="255668C9" w14:textId="77777777" w:rsidR="00A7291B" w:rsidRDefault="0025169D" w:rsidP="00A7291B">
      <w:pPr>
        <w:pStyle w:val="PadTop24"/>
      </w:pPr>
      <w:r>
        <w:t>人々が恐れることの一つは、一人で死ぬことです。彼らは死ぬときに一人でいたくないのです。だから、看護師が電話をかけて「もうすぐその時だと思います」と言うと、家族は病院に急ぎます。人々は急いで、その瞬間に立ち会いたいのです。そして、何度もこれを見てきました。彼らは何時間もそこにいますが、トイレ休憩やコーヒーを取りに行って戻ってくると、その人はもういません。ああ、なんてことだ！こんなに努力したのに、手を握っていたかったのに。彼らは一人にしておきたくないのです。あなたは気づいたことがありますか、私たちは一人ではないと？神の聖霊はクリスチャンの中にいます。彼または彼女は決して一人ではありません。特に死の時においては。私たちの神との関係にはそのことで恐れはありません。なぜなら、神は言われたからです、「わたしは決してあなたを離れない、決して。決してあなたを見捨てない」と。良ければ、すべての「t」に線を引き、すべての「i」に点を打ち、あなたの望む通りに生きれば、そして良いことをすれば、もしかしたら...とは言っていません。いいえ、神は「決してあなたを見捨てない」と言われました。そしてローマ人への手紙では、「あなたを愛するのを決してやめない」と言われています。</w:t>
      </w:r>
    </w:p>
    <w:bookmarkEnd w:id="0"/>
    <w:p w14:paraId="7E1F9BC8" w14:textId="7BE2687A" w:rsidR="00A7291B" w:rsidRPr="007C2DD5" w:rsidRDefault="0025169D" w:rsidP="007C2DD5">
      <w:pPr>
        <w:pStyle w:val="Quote"/>
      </w:pPr>
      <w:r>
        <w:t>³⁵ では、いったいだれが、私たちをキリストの愛から引き離すことができるのでしょうか。災難や苦しみ、迫害ですか。飢えや貧乏、あるいは危険や剣ですか。 ³⁶ 聖書にこう書いてあるとおりです。</w:t>
        <w:br/>
        <w:t>「神のためには、いつでも</w:t>
        <w:br/>
        <w:t>死ねる心がまえでいなければならない。</w:t>
        <w:br/>
        <w:t>私たちは殺されるのを待つ羊のようだ。」（詩篇44・22）</w:t>
        <w:br/>
        <w:t>³⁷ しかし、こうした中にあっても私たちは、いのちを投げ出してまで私たちを愛してくださったキリストによって、圧倒的な罪からの勝利を得るのです。 ³⁸ 神の愛から私たちを引き離すことができるものは何一つない、と確信しています。死もいのちも、そんなことはできません。天使にもできません。地獄の全勢力が結集しても、神の愛から私たちを遠ざけることはできません。恐れも、不安も同様です。 ³⁹ あるいは、私たちが空高くのぼっても、海の底深くもぐっても、どこにいようと、神の愛から私たちを引き離すことはできません。</w:t>
      </w:r>
    </w:p>
    <w:bookmarkEnd w:id="0"/>
    <w:p w14:paraId="44687C10" w14:textId="5FB066C6" w:rsidR="009C22C1" w:rsidRDefault="009C22C1" w:rsidP="00C35B22">
      <w:pPr>
        <w:pStyle w:val="BibleVerseCite"/>
      </w:pPr>
      <w:r w:rsidRPr="007C2DD5">
        <w:t>- ローマ人への手紙 8:35-39</w:t>
      </w:r>
    </w:p>
    <w:bookmarkEnd w:id="0"/>
    <w:p w14:paraId="255668C9" w14:textId="77777777" w:rsidR="00A7291B" w:rsidRDefault="0025169D" w:rsidP="00A7291B">
      <w:pPr>
        <w:pStyle w:val="PadTop24"/>
      </w:pPr>
      <w:r>
        <w:t>このレッスンから何かを持ち帰るとしたら、この二つのことを覚えてください。神は私たち、彼の子供たちであるクリスチャンに約束されました。「私は決してあなたを離れず、いつもあなたを愛し続ける」と。これらの箇所を理解するために神学者である必要も、ギリシャ語の専門家である必要もありません。かなり明確です。ダビデはここで言っているように、神の家にいるということは、神との関係を持つことです。ダビデが話しているのはそれです。教会に行くことを話しているのではありません。神との関係を持つことを話しています。良いユダの手紙ヤ人が神殿に行くということは、神との良い関係を持っていることを意味しました。ですから、神の家にいるということは、神との関係を持つことなのです。</w:t>
      </w:r>
    </w:p>
    <w:bookmarkEnd w:id="0"/>
    <w:p w14:paraId="5C097F03" w14:textId="5E23FA64" w:rsidR="00A7291B" w:rsidRDefault="0025169D" w:rsidP="00A7291B">
      <w:pPr>
        <w:pStyle w:val="NormalBlock"/>
      </w:pPr>
      <w:r>
        <w:t>この関係を持ったなら、誰もそれをあなたから奪うことはできず、神は決してあなたを見捨てることはありません。あなたは完全に安全です。あなたは神から離れることができます。はい、あなたは神から歩み去ることができます。そしてそれはあなたがコントロールしています。あなたは神に「いいえ」と言うことができます。あなたは「もうあなたの友達でいたくない。もうあなたを愛していない。あなたから離れる」と言うことができます。もし望むならそうすることができます。しかし、神は決してあなたを見捨てないと言われます。良い日だけでなく、いつもあなたを愛してくださいます。</w:t>
      </w:r>
    </w:p>
    <w:p w14:paraId="27FB83DB" w14:textId="77777777" w:rsidR="00227BF5" w:rsidRDefault="00227BF5" w:rsidP="00227BF5">
      <w:pPr>
        <w:pStyle w:val="Heading3"/>
      </w:pPr>
      <w:r>
        <w:t>3. 神との関係は確かなものと感じられる</w:t>
      </w:r>
    </w:p>
    <w:bookmarkEnd w:id="0"/>
    <w:bookmarkEnd w:id="0"/>
    <w:p w14:paraId="5C097F03" w14:textId="5E23FA64" w:rsidR="00A7291B" w:rsidRDefault="0025169D" w:rsidP="00A7291B">
      <w:pPr>
        <w:pStyle w:val="NormalBlock"/>
      </w:pPr>
      <w:r>
        <w:t>それからダビデは続けて、神との関係は確かなものであると述べて締めくくります。彼は言います：</w:t>
      </w:r>
    </w:p>
    <w:bookmarkEnd w:id="0"/>
    <w:p w14:paraId="7E1F9BC8" w14:textId="7BE2687A" w:rsidR="00A7291B" w:rsidRPr="007C2DD5" w:rsidRDefault="0025169D" w:rsidP="007C2DD5">
      <w:pPr>
        <w:pStyle w:val="Quote"/>
      </w:pPr>
      <w:r>
        <w:t>⁸ 主よ、お約束のとおり、私を導いてください。 </w:t>
        <w:br/>
        <w:t>そうでなければ、敵に踏みにじられてしまいます。</w:t>
        <w:br/>
        <w:t>何をすればよいのか、どちらへ進むべきか、</w:t>
        <w:br/>
        <w:t>はっきりとお教えください。 </w:t>
        <w:br/>
        <w:t>⁹ 彼らはうそばかりつき、心は悪い思いで満ちています。 </w:t>
        <w:br/>
        <w:t>彼らの誘いには罪と死の悪臭がただよいます。</w:t>
        <w:br/>
        <w:t>彼らは甘いことばで人々を欺き、</w:t>
        <w:br/>
        <w:t>邪悪な目的をはたそうとしています。 </w:t>
        <w:br/>
        <w:t>¹⁰ ああ神よ、彼らに責任をとらせてください。 </w:t>
        <w:br/>
        <w:t>自分でしかけた罠にかからせてください。</w:t>
        <w:br/>
        <w:t>自らの罪の重みに耐えかねて、</w:t>
        <w:br/>
        <w:t>その下敷きになりますように。</w:t>
        <w:br/>
        <w:t>彼らは神に背いたのですから。</w:t>
      </w:r>
    </w:p>
    <w:bookmarkEnd w:id="0"/>
    <w:p w14:paraId="44687C10" w14:textId="5FB066C6" w:rsidR="009C22C1" w:rsidRDefault="009C22C1" w:rsidP="00C35B22">
      <w:pPr>
        <w:pStyle w:val="BibleVerseCite"/>
      </w:pPr>
      <w:r w:rsidRPr="007C2DD5">
        <w:t>- 詩篇 5:8-10</w:t>
      </w:r>
    </w:p>
    <w:bookmarkEnd w:id="0"/>
    <w:p w14:paraId="255668C9" w14:textId="77777777" w:rsidR="00A7291B" w:rsidRDefault="0025169D" w:rsidP="00A7291B">
      <w:pPr>
        <w:pStyle w:val="PadTop24"/>
      </w:pPr>
      <w:r>
        <w:t>ダビデはここで他の人々との関係について語っています。彼は神との関係について話しているのではありません。彼は他の人間との関係について話しています。欺く者、不誠実な者たちです。そして彼らの言うことには信頼できるものは何もないと言っています。しかし、神との関係においては、神が言われるすべての言葉が真実であり、正確であり、価値があり、信頼できるものであると信じることができます。</w:t>
      </w:r>
    </w:p>
    <w:bookmarkEnd w:id="0"/>
    <w:p w14:paraId="5C097F03" w14:textId="5E23FA64" w:rsidR="00A7291B" w:rsidRDefault="0025169D" w:rsidP="00A7291B">
      <w:pPr>
        <w:pStyle w:val="NormalBlock"/>
      </w:pPr>
      <w:r>
        <w:t>神の言葉を学ぶ素晴らしいことの一つは、あなたが学んでいるものが真実であり、完全であるということです。それを学ぶとき（知るとき）、それを決して失うことはありません。それは常にそこにあり、常に真実です。</w:t>
      </w:r>
    </w:p>
    <w:bookmarkEnd w:id="0"/>
    <w:p w14:paraId="5C097F03" w14:textId="5E23FA64" w:rsidR="00A7291B" w:rsidRDefault="0025169D" w:rsidP="00A7291B">
      <w:pPr>
        <w:pStyle w:val="NormalBlock"/>
      </w:pPr>
      <w:r>
        <w:t>今から三百年後、このまったく同じテキストを使って、ある説教者が立ち上がり、ある言語でこう言うかもしれません。「一つ確かなことは、神はいつもあなたを愛しておられ、神は決してあなたを見捨てない」ということです。それは変わらず、決して変わりません。</w:t>
      </w:r>
    </w:p>
    <w:bookmarkEnd w:id="0"/>
    <w:p w14:paraId="5C097F03" w14:textId="5E23FA64" w:rsidR="00A7291B" w:rsidRDefault="0025169D" w:rsidP="00A7291B">
      <w:pPr>
        <w:pStyle w:val="NormalBlock"/>
      </w:pPr>
      <w:r>
        <w:t>神との関係を持つ者は、すべての事柄において神がどこに立っているかを知ることができ、神が与える報いと罰について確信を持つことができます。神と共にいると、自分がどこに立っているかがわかります。物事を積み上げて誤った結論に至ることはありません。偉大な約束をすることができる方との関係を持つことは非常に慰めとなります。私はあなたの罪を赦します。私はあなたを支えます。私はあなたを死者の中からよみがえらせます。私はあなたに永遠の命を与えます。そのような約束を裏付ける力を持ち、常に必ずその言葉を守ってきたことを示している方との関係を持つことは素晴らしいことです。それが神を信頼するという感覚です。私は神とその約束に絶対の確信を持っています。そして最後にもう一つ、ダビデによれば、神との関係は喜びに満ちています。</w:t>
      </w:r>
    </w:p>
    <w:bookmarkEnd w:id="0"/>
    <w:p w14:paraId="7E1F9BC8" w14:textId="7BE2687A" w:rsidR="00A7291B" w:rsidRPr="007C2DD5" w:rsidRDefault="0025169D" w:rsidP="007C2DD5">
      <w:pPr>
        <w:pStyle w:val="Quote"/>
      </w:pPr>
      <w:r>
        <w:t>¹¹ しかし、すべて神を信頼する者には、 </w:t>
        <w:br/>
        <w:t>喜びを与えてください。</w:t>
        <w:br/>
        <w:t>神がかばってくださることを知って、</w:t>
        <w:br/>
        <w:t>彼らがいつまでも喜びの声を上げますように。</w:t>
        <w:br/>
        <w:t>神を愛する人たちを、幸福にひたらせてください。 </w:t>
        <w:br/>
        <w:t>¹² 神は心から信じる者を祝福されます。 </w:t>
        <w:br/>
        <w:t>主よ、あなたは愛の盾で彼らを囲まれます。</w:t>
      </w:r>
    </w:p>
    <w:bookmarkEnd w:id="0"/>
    <w:p w14:paraId="44687C10" w14:textId="5FB066C6" w:rsidR="009C22C1" w:rsidRDefault="009C22C1" w:rsidP="00C35B22">
      <w:pPr>
        <w:pStyle w:val="BibleVerseCite"/>
      </w:pPr>
      <w:r w:rsidRPr="007C2DD5">
        <w:t>- 詩篇 5:11-12</w:t>
      </w:r>
    </w:p>
    <w:bookmarkEnd w:id="0"/>
    <w:p w14:paraId="255668C9" w14:textId="77777777" w:rsidR="00A7291B" w:rsidRDefault="0025169D" w:rsidP="00A7291B">
      <w:pPr>
        <w:pStyle w:val="PadTop24"/>
      </w:pPr>
      <w:r>
        <w:t>人間関係は常に死か離婚で終わります。あるカウンセラーがそう言っていたのを覚えています。最初は少しショックでしたが、よく考えてみると、すべての結婚は死か離婚で終わります。他の選択肢はありません。どんなに喜びに満ち、愛情深く、優しくても、遅かれ早かれ必ず苦い涙があります。それが人生です。</w:t>
      </w:r>
    </w:p>
    <w:bookmarkEnd w:id="0"/>
    <w:p w14:paraId="5C097F03" w14:textId="5E23FA64" w:rsidR="00A7291B" w:rsidRDefault="0025169D" w:rsidP="00A7291B">
      <w:pPr>
        <w:pStyle w:val="NormalBlock"/>
      </w:pPr>
      <w:r>
        <w:t>神との関係は、霊的成熟の過程で成長の痛みがあるため、常に容易ではありません。しかし、私たちは常に、神との関係が喜びと幸福にあふれ、天国へと導くまで築き続けられるという喜ばしい確信を持っています。神との関係には終わりがありません。なぜなら、一度始まったら、それは永遠に続くように設計された唯一の関係だからです。そして、永遠に喜びの状態で続くように設計された唯一の関係です。</w:t>
      </w:r>
    </w:p>
    <w:bookmarkEnd w:id="0"/>
    <w:p w14:paraId="5C097F03" w14:textId="5E23FA64" w:rsidR="00A7291B" w:rsidRDefault="0025169D" w:rsidP="00A7291B">
      <w:pPr>
        <w:pStyle w:val="NormalBlock"/>
      </w:pPr>
      <w:r>
        <w:t>私たちの最初の愛とは異なり、もしあなたが最初の愛が生涯を通じてあなたの愛であったという経験に恵まれているならば、誰もがそれを望みますが、誰もがそれを得られるわけではありません。しかし、その素晴らしい経験でさえ、いつか悲しみのうちに終わります。神との関係とは異なり、それは永遠に続きます。実際、それは永遠に続き、私たちにとってより良くなっていきます。</w:t>
      </w:r>
    </w:p>
    <w:bookmarkEnd w:id="0"/>
    <w:p w14:paraId="5C097F03" w14:textId="5E23FA64" w:rsidR="00A7291B" w:rsidRDefault="0025169D" w:rsidP="00A7291B">
      <w:pPr>
        <w:pStyle w:val="NormalBlock"/>
      </w:pPr>
      <w:r>
        <w:t>私の地上で最も重要な関係は、妻のリースと共有しているものでありながら、彼女は私に、彼女の人生で私は常に二番目だと言いました。私は二番目です。主が、彼女の人生で常に一番だと言います。孫たちが生まれてからは、私は11番目ですが、それが人生です。誰かが妊娠を発表するたびに、私は一つ順位が下がります。しかし、それでいいのです。もちろん、これがあるべき姿です。そうでしょう？永遠の関係が最優先でなければなりません。一時的な関係はその次です。無限の可能性を持つものが最初に来ます。そして、罪と死によって制限されるものが二番目です。私たちの関係は素晴らしいです。なぜなら、彼女も私の人生で二番目だからです。私もまた、神との関係とそこから得られる恵みを優先して追求しているからです。</w:t>
      </w:r>
    </w:p>
    <w:bookmarkEnd w:id="0"/>
    <w:p w14:paraId="5C097F03" w14:textId="5E23FA64" w:rsidR="00A7291B" w:rsidRDefault="0025169D" w:rsidP="00A7291B">
      <w:pPr>
        <w:pStyle w:val="NormalBlock"/>
      </w:pPr>
      <w:r>
        <w:t>では、このレッスンの最後に一つ質問をさせてください。もちろん、その質問とは、あなたが神との関係において、私が話してきたことを実際に経験しているかどうかということです。</w:t>
      </w:r>
    </w:p>
    <w:bookmarkEnd w:id="0"/>
    <w:p w14:paraId="5C097F03" w14:textId="5E23FA64" w:rsidR="00A7291B" w:rsidRDefault="0025169D" w:rsidP="00A7291B">
      <w:pPr>
        <w:pStyle w:val="NormalBlock"/>
      </w:pPr>
      <w:r>
        <w:t>その質問をしないままでは、このレッスンの意味は何でしょうか？親密さや排他性、より高い個人的な聖さ、安全と平安の感覚、完全な信頼の感覚、将来の喜びの期待感。これらはすべてあなたが感じるものです。</w:t>
      </w:r>
    </w:p>
    <w:bookmarkEnd w:id="0"/>
    <w:p w14:paraId="2EC75E3D" w14:textId="41EDDCE5" w:rsidR="008A3F75" w:rsidRDefault="00932373" w:rsidP="001E1588">
      <w:pPr>
        <w:pStyle w:val="NormalBlock"/>
        <w:numPr>
          <w:ilvl w:val="0"/>
          <w:numId w:val="199"/>
        </w:numPr>
      </w:pPr>
      <w:r w:rsidRPr="00932373">
        <w:t>もしそうであれば、神との関係において享受している祝福のために神を賛美し感謝しなさい。良いことです。素晴らしいことです。続けてください。</w:t>
      </w:r>
    </w:p>
    <w:bookmarkEnd w:id="0"/>
    <w:p w14:paraId="2EC75E3D" w14:textId="41EDDCE5" w:rsidR="008A3F75" w:rsidRDefault="00932373" w:rsidP="001E1588">
      <w:pPr>
        <w:pStyle w:val="NormalBlock"/>
        <w:numPr>
          <w:ilvl w:val="0"/>
          <w:numId w:val="199"/>
        </w:numPr>
      </w:pPr>
      <w:r w:rsidRPr="00932373">
        <w:t>もしそうでなければ、私が話したことを感じられない明確な理由があるかもしれません。例えば、あなたは神について知っているかもしれませんが、神との関係を持っていないのです。私は元大統領ジョージ・W・ブッシュについて知っています。彼の大統領図書館に行き、彼が書いた本を読みました。私はジョージ・W・ブッシュについて知っていますが、彼と私は関係にありません。私の言いたいことがわかりますか？</w:t>
      </w:r>
    </w:p>
    <w:bookmarkEnd w:id="0"/>
    <w:bookmarkEnd w:id="0"/>
    <w:p w14:paraId="5C097F03" w14:textId="5E23FA64" w:rsidR="00A7291B" w:rsidRDefault="0025169D" w:rsidP="00A7291B">
      <w:pPr>
        <w:pStyle w:val="NormalBlock"/>
      </w:pPr>
      <w:r>
        <w:t>神については学びや教えを通して知ることができますが、神との関係に入るためにはイエス・キリストを通して神に来なければなりません。それは結婚のようなもので、誰かを知ることも愛することもできますが、究極の親密な関係を持つためには結婚によって自分を委ねる必要があります。だから同棲は結婚とは違います。同棲は約束ですか？はい、ある種の約束です。愛はありますか？もちろん、愛はあります。しかし、それは男女間の最も高い形の約束ではありません。そして神は私たちに、男女間の結婚という最も高い形の約束を求めておられます。</w:t>
      </w:r>
    </w:p>
    <w:bookmarkEnd w:id="0"/>
    <w:p w14:paraId="5C097F03" w14:textId="5E23FA64" w:rsidR="00A7291B" w:rsidRDefault="0025169D" w:rsidP="00A7291B">
      <w:pPr>
        <w:pStyle w:val="NormalBlock"/>
      </w:pPr>
      <w:r>
        <w:t>さて、神に関しては、イエス・キリストの名による信仰と悔い改めとバプテスマを通して自分を委ねる必要があります。そうすることで、神との関係に完全に入ることができます。世の中の多くの人々は神のことを知っていますが、福音に従う応答をしていないため、神との関係にありません。たとえば、バプテスマは信者の結婚式のようなもので、彼らを神と親密で永遠の関係に結びつけます。おそらく、それが私が話したことを感じられない理由かもしれません。もしかすると、あなたは神に不誠実であったのかもしれません。</w:t>
      </w:r>
    </w:p>
    <w:bookmarkEnd w:id="0"/>
    <w:p w14:paraId="5C097F03" w14:textId="5E23FA64" w:rsidR="00A7291B" w:rsidRDefault="0025169D" w:rsidP="00A7291B">
      <w:pPr>
        <w:pStyle w:val="NormalBlock"/>
      </w:pPr>
      <w:r>
        <w:t>罪を軽んじているなら、神との真剣な関係を持つことはできません。結婚において他の人と真剣な関係を持つには、不倫をしてはいけないのと同じです。パートナーを裏切ることも友人を裏切ることもできますが、神を裏切ることは絶対にできません。なぜなら、神は常に知っておられ、悔い改めない罪を犯しているときは必ずあなたから離れてしまわれるからです。</w:t>
      </w:r>
    </w:p>
    <w:bookmarkEnd w:id="0"/>
    <w:p w14:paraId="5C097F03" w14:textId="5E23FA64" w:rsidR="00A7291B" w:rsidRDefault="0025169D" w:rsidP="00A7291B">
      <w:pPr>
        <w:pStyle w:val="NormalBlock"/>
      </w:pPr>
      <w:r>
        <w:t>その関係は排他的であり、完璧ではありません。人は弱いのです。人は間違いを犯します。人は罪に陥ります。ですから、神との関係を維持するためには、私たちは誰に仕えたいのか、何を経験したいのかを決めなければなりません。私たちは神との関係を経験したいのか、それとも罪を経験したいのか。なぜなら、罪もまた経験だからです。それも私たちに何かを与えます。ただ、どちらの経験が私たちにとってより重要かを決める必要があるのです。</w:t>
      </w:r>
    </w:p>
    <w:bookmarkEnd w:id="0"/>
    <w:p w14:paraId="5C097F03" w14:textId="5E23FA64" w:rsidR="00A7291B" w:rsidRDefault="0025169D" w:rsidP="00A7291B">
      <w:pPr>
        <w:pStyle w:val="NormalBlock"/>
      </w:pPr>
      <w:r>
        <w:t>そして最後に、おそらく私たちは関係に取り組んでいないのかもしれません。神との関係は、多くの点で他の人間関係に似ています。関係をうまくいかせるためには、時間と努力を投資しなければなりません。関係を続けるためにはコミュニケーションが必要です。では、神はどのように私たちとコミュニケーションを取られるのでしょうか？それはキリストの十字架を通して、私たちの祝福の中で、良心の中で、聖書の中で、聖霊の中で、教会の中でです。そして私たちも神とのコミュニケーションの回線を開いたままにしておく必要があります。どうやってそれをするのでしょうか？祈りと黙想、礼拝、学び、奉仕、そして献げることを通してです。これが神とコミュニケーションを取る方法です。</w:t>
      </w:r>
    </w:p>
    <w:bookmarkEnd w:id="0"/>
    <w:p w14:paraId="5C097F03" w14:textId="5E23FA64" w:rsidR="00A7291B" w:rsidRDefault="0025169D" w:rsidP="00A7291B">
      <w:pPr>
        <w:pStyle w:val="NormalBlock"/>
      </w:pPr>
      <w:r>
        <w:t>関係は双方向で成り立ちます。神は常にご自身の役割を果たされます。時には私たちが忙しすぎたり（あるいは悪すぎたり）して、自分の役割を果たせないこともあります。しかし一つ確かなことは、私たち全員が神との関係を必要としているということです。そして、私たちは皆、今日その関係を持つことができます。</w:t>
      </w:r>
    </w:p>
    <w:bookmarkEnd w:id="0"/>
    <w:p w14:paraId="2EC75E3D" w14:textId="41EDDCE5" w:rsidR="008A3F75" w:rsidRDefault="00932373" w:rsidP="001E1588">
      <w:pPr>
        <w:pStyle w:val="NormalBlock"/>
        <w:numPr>
          <w:ilvl w:val="0"/>
          <w:numId w:val="199"/>
        </w:numPr>
      </w:pPr>
      <w:r w:rsidRPr="00932373">
        <w:t>私たちは悔い改めとバプテスマによって表された信仰でそれを始めます。</w:t>
      </w:r>
    </w:p>
    <w:bookmarkEnd w:id="0"/>
    <w:p w14:paraId="2EC75E3D" w14:textId="41EDDCE5" w:rsidR="008A3F75" w:rsidRDefault="00932373" w:rsidP="001E1588">
      <w:pPr>
        <w:pStyle w:val="NormalBlock"/>
        <w:numPr>
          <w:ilvl w:val="0"/>
          <w:numId w:val="199"/>
        </w:numPr>
      </w:pPr>
      <w:r w:rsidRPr="00932373">
        <w:t>私たちは祈りや長老たちの祈りを通して、適切な状況に応じて日々回復されることによってそれを新たにします。</w:t>
      </w:r>
    </w:p>
    <w:bookmarkEnd w:id="0"/>
    <w:p w14:paraId="2EC75E3D" w14:textId="41EDDCE5" w:rsidR="008A3F75" w:rsidRDefault="00932373" w:rsidP="001E1588">
      <w:pPr>
        <w:pStyle w:val="NormalBlock"/>
        <w:numPr>
          <w:ilvl w:val="0"/>
          <w:numId w:val="199"/>
        </w:numPr>
      </w:pPr>
      <w:r w:rsidRPr="00932373">
        <w:t>そして、礼拝と奉仕と賛美によってそれを新鮮にします。</w:t>
      </w:r>
    </w:p>
    <w:bookmarkEnd w:id="0"/>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