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神の忍耐</w:t>
      </w:r>
    </w:p>
    <w:p w14:paraId="670F8077" w14:textId="038F6EFB" w:rsidR="00944B2D" w:rsidRDefault="00944B2D" w:rsidP="00944B2D">
      <w:pPr>
        <w:pStyle w:val="ChapterVerse"/>
      </w:pPr>
      <w:r w:rsidRPr="00944B2D">
        <w:t>テサロニケ人への手紙Ⅱ 3:3-5</w:t>
      </w:r>
    </w:p>
    <w:bookmarkEnd w:id="0"/>
    <w:p w14:paraId="5C097F03" w14:textId="5E23FA64" w:rsidR="00A7291B" w:rsidRDefault="0025169D" w:rsidP="00A7291B">
      <w:pPr>
        <w:pStyle w:val="NormalBlock"/>
      </w:pPr>
      <w:r>
        <w:t>より興味深い聖書研究の一つは、神の実際のご性質を学ぶものです。私たちクリスチャンは、信者でない者、異教徒、そして懐疑論者とは異なり、神の力と永遠性を目の当たりにして、それを別の何か（すなわち、母なる自然、宇宙、生態系、地上の神々）と呼ぶことしかできないのに対して、これらすべてを創造された力ある神を明らかにするだけでなく、神ご自身についても明らかにする書物を手元に持っているので、祝福されています。</w:t>
      </w:r>
    </w:p>
    <w:bookmarkEnd w:id="0"/>
    <w:p w14:paraId="5C097F03" w14:textId="5E23FA64" w:rsidR="00A7291B" w:rsidRDefault="0025169D" w:rsidP="00A7291B">
      <w:pPr>
        <w:pStyle w:val="NormalBlock"/>
      </w:pPr>
      <w:r>
        <w:t>知識や他の生命体を探し求めることを目的とする『スター・トレック』やそのすべての模倣作品とは異なり、私たちクリスチャンは、星々とあらゆる形態の生命を創造された方についての情報に接することができます。聖書から、神が何を創造されたのか、またいつそれをなされたのか、なぜそれをなされたのか、それがいつ終わるのか、そしてそのすべてが何を意味するのかを知ることができます。さらに、すべてのものを造られた方の思考、性格、そして要求についても知ることができます。</w:t>
      </w:r>
    </w:p>
    <w:bookmarkEnd w:id="0"/>
    <w:p w14:paraId="5C097F03" w14:textId="5E23FA64" w:rsidR="00A7291B" w:rsidRDefault="0025169D" w:rsidP="00A7291B">
      <w:pPr>
        <w:pStyle w:val="NormalBlock"/>
      </w:pPr>
      <w:r>
        <w:t>それが、今夜ここで私が簡潔に取り上げたいことです。神の一つの特性、すなわち私たちとの関係において非常に重要な要素となる特性に焦点を当てたいと思います。</w:t>
      </w:r>
    </w:p>
    <w:bookmarkEnd w:id="0"/>
    <w:p w14:paraId="5C097F03" w14:textId="5E23FA64" w:rsidR="00A7291B" w:rsidRDefault="0025169D" w:rsidP="00A7291B">
      <w:pPr>
        <w:pStyle w:val="NormalBlock"/>
      </w:pPr>
      <w:r>
        <w:t>神のご性質には、実に多くの異なる側面があります。神は聖なる方であり、憐れみ深く、知恵に富み、恵み深く親切な方です。また、公正で義なる方であり、忍耐強い方でもあります。そして今夜、私が語りたいのは、神の忍耐についてです。</w:t>
      </w:r>
    </w:p>
    <w:p w14:paraId="6ABE7781" w14:textId="77777777" w:rsidR="00227BF5" w:rsidRDefault="00227BF5" w:rsidP="00227BF5">
      <w:pPr>
        <w:pStyle w:val="Heading2"/>
      </w:pPr>
      <w:r>
        <w:t>忍耐とは何ですか？</w:t>
      </w:r>
    </w:p>
    <w:bookmarkEnd w:id="0"/>
    <w:bookmarkEnd w:id="0"/>
    <w:p w14:paraId="5C097F03" w14:textId="5E23FA64" w:rsidR="00A7291B" w:rsidRDefault="0025169D" w:rsidP="00A7291B">
      <w:pPr>
        <w:pStyle w:val="NormalBlock"/>
      </w:pPr>
      <w:r>
        <w:t>神の忍耐について話す前に、皆が同じ理解に立てるよう、忍耐とは何かを説明すべきでしょう。辞書では忍耐を次のように定義しています。「障害や困難にもかかわらず、懸命に、そして絶えず努力すること」、または「粘り強くあり続ける性質」。私たちは、ある学生が難しい授業で忍耐している、Survivorの最後の4人が暑さや虫、不快感に耐え抜いた、あの電話勧誘員は電話をかけてくるとき本当にしつこい、と言います。</w:t>
      </w:r>
    </w:p>
    <w:bookmarkEnd w:id="0"/>
    <w:p w14:paraId="5C097F03" w14:textId="5E23FA64" w:rsidR="00A7291B" w:rsidRDefault="0025169D" w:rsidP="00A7291B">
      <w:pPr>
        <w:pStyle w:val="NormalBlock"/>
      </w:pPr>
      <w:r>
        <w:t>聖書では、この語が神を直接表すために用いられることは決してなく、むしろ人々がどのような者であるべきか、またどのように行動すべきかを表すために用いられています。</w:t>
      </w:r>
    </w:p>
    <w:bookmarkEnd w:id="0"/>
    <w:p w14:paraId="2EC75E3D" w14:textId="41EDDCE5" w:rsidR="008A3F75" w:rsidRDefault="00932373" w:rsidP="001E1588">
      <w:pPr>
        <w:pStyle w:val="NormalBlock"/>
        <w:numPr>
          <w:ilvl w:val="0"/>
          <w:numId w:val="199"/>
        </w:numPr>
      </w:pPr>
      <w:r w:rsidRPr="00932373">
        <w:t>原語のギリシャ語は、英語の「忍耐」、「耐え忍ぶこと」、「堅忍」を意味します。</w:t>
      </w:r>
    </w:p>
    <w:bookmarkEnd w:id="0"/>
    <w:p w14:paraId="2EC75E3D" w14:textId="41EDDCE5" w:rsidR="008A3F75" w:rsidRDefault="00932373" w:rsidP="001E1588">
      <w:pPr>
        <w:pStyle w:val="NormalBlock"/>
        <w:numPr>
          <w:ilvl w:val="0"/>
          <w:numId w:val="199"/>
        </w:numPr>
      </w:pPr>
      <w:r w:rsidRPr="00932373">
        <w:t>ローマ人への手紙 13:6でパウロは、人々を治める務めにおいて忍耐する必要のある支配者たちについて語っています。</w:t>
      </w:r>
    </w:p>
    <w:bookmarkEnd w:id="0"/>
    <w:p w14:paraId="2EC75E3D" w14:textId="41EDDCE5" w:rsidR="008A3F75" w:rsidRDefault="00932373" w:rsidP="001E1588">
      <w:pPr>
        <w:pStyle w:val="NormalBlock"/>
        <w:numPr>
          <w:ilvl w:val="0"/>
          <w:numId w:val="199"/>
        </w:numPr>
      </w:pPr>
      <w:r w:rsidRPr="00932373">
        <w:t>エペソ人への手紙 6:18で彼は、教会のために祈りと目を覚ましていることにおいて忍耐するよう、クリスチャンに勧めています。</w:t>
      </w:r>
    </w:p>
    <w:bookmarkEnd w:id="0"/>
    <w:bookmarkEnd w:id="0"/>
    <w:p w14:paraId="5C097F03" w14:textId="5E23FA64" w:rsidR="00A7291B" w:rsidRDefault="0025169D" w:rsidP="00A7291B">
      <w:pPr>
        <w:pStyle w:val="NormalBlock"/>
      </w:pPr>
      <w:r>
        <w:t>これは正確です。なぜなら、人は弱く、物質的な目標であれ霊的な目標であれ、目標に到達するために集中し、絶えず意志を働かせなければならないからです。人間は容易に気を散らされ、罪の犠牲となり、障害や試練のためにしばしばやめてしまいます。ですから、私たちが目標を達成したいなら、忍耐は培い、実践すべき徳なのです。</w:t>
      </w:r>
    </w:p>
    <w:bookmarkEnd w:id="0"/>
    <w:p w14:paraId="5C097F03" w14:textId="5E23FA64" w:rsidR="00A7291B" w:rsidRDefault="0025169D" w:rsidP="00A7291B">
      <w:pPr>
        <w:pStyle w:val="NormalBlock"/>
      </w:pPr>
      <w:r>
        <w:t>神にとって、障害も、弱さも、やめようとする誘惑もありません。したがって、忍耐は神が身につけ、実践しなければならないものではありません。これが、神を描写する際にこの特定の語が用いられない理由の一つです。しかし、これは、神がご自身の生来の性質の一部としてこの特質を示されないという意味ではありません。聖書は、神とその行動を描写するために「忍耐」という語を用いてはいませんが、神がまさにこの性質を示される例で満ちています。</w:t>
      </w:r>
    </w:p>
    <w:p w14:paraId="6ABE7781" w14:textId="77777777" w:rsidR="00227BF5" w:rsidRDefault="00227BF5" w:rsidP="00227BF5">
      <w:pPr>
        <w:pStyle w:val="Heading2"/>
      </w:pPr>
      <w:r>
        <w:t>神の忍耐</w:t>
      </w:r>
    </w:p>
    <w:bookmarkEnd w:id="0"/>
    <w:bookmarkEnd w:id="0"/>
    <w:p w14:paraId="5C097F03" w14:textId="5E23FA64" w:rsidR="00A7291B" w:rsidRDefault="0025169D" w:rsidP="00A7291B">
      <w:pPr>
        <w:pStyle w:val="NormalBlock"/>
      </w:pPr>
      <w:r>
        <w:t>これについて三つの例を挙げましょう。</w:t>
      </w:r>
    </w:p>
    <w:p w14:paraId="27FB83DB" w14:textId="77777777" w:rsidR="00227BF5" w:rsidRDefault="00227BF5" w:rsidP="00227BF5">
      <w:pPr>
        <w:pStyle w:val="Heading3"/>
      </w:pPr>
      <w:r>
        <w:t>神は裁きにおいて忍耐される</w:t>
      </w:r>
    </w:p>
    <w:bookmarkEnd w:id="0"/>
    <w:bookmarkEnd w:id="0"/>
    <w:p w14:paraId="5C097F03" w14:textId="5E23FA64" w:rsidR="00A7291B" w:rsidRDefault="0025169D" w:rsidP="00A7291B">
      <w:pPr>
        <w:pStyle w:val="NormalBlock"/>
      </w:pPr>
      <w:r>
        <w:t>エデンの園からヨハネの黙示録における蛇との戦いに至るまで、神が絶えずご自身の創造物を裁いておられることに気づきましたか。</w:t>
      </w:r>
    </w:p>
    <w:bookmarkEnd w:id="0"/>
    <w:p w14:paraId="5C097F03" w14:textId="5E23FA64" w:rsidR="00A7291B" w:rsidRDefault="0025169D" w:rsidP="00A7291B">
      <w:pPr>
        <w:pStyle w:val="NormalBlock"/>
      </w:pPr>
      <w:r>
        <w:t>あなたが親、教師、あるいは何らかの管理者であるなら、これがどれほど難しいことか分かるでしょう。規則、方針、法律、あるいは何かの品質を守る責任を負っている人なら誰でも、それが難しいことを知っています。辞めたい、妥協したい、変えたい、物事を大目に見たい、誰か他の人に任せたいと思うものです。懲らしめ、裁き、訓戒しなければならないことに疲れてしまいます。これが、家族の中で一番年下の子どもたちがしばしば「甘やかされる」理由です。祖父母として子どもたちに接するのが楽しいのは、裁いたり、懲らしめたり、罰したりする必要がないからです。</w:t>
      </w:r>
    </w:p>
    <w:bookmarkEnd w:id="0"/>
    <w:p w14:paraId="5C097F03" w14:textId="5E23FA64" w:rsidR="00A7291B" w:rsidRDefault="0025169D" w:rsidP="00A7291B">
      <w:pPr>
        <w:pStyle w:val="NormalBlock"/>
      </w:pPr>
      <w:r>
        <w:t>時の初めから、神はすべての男性と女性、すべての家族、すべての指導者、すべての国、霊的世界と物理的世界のすべての者を裁いてこられました。そして、神はこれを完全に、一貫して、正しく行ってこられました。神が裁きを忍耐強く続けておられるのを見るとき、それは私たちに二つのことをもたらすはずです。</w:t>
      </w:r>
    </w:p>
    <w:bookmarkEnd w:id="0"/>
    <w:p w14:paraId="528DD780" w14:textId="604C58E7" w:rsidR="00FB4BCD" w:rsidRDefault="00FB4BCD" w:rsidP="001E1588">
      <w:pPr>
        <w:pStyle w:val="NormalBlock"/>
        <w:numPr>
          <w:ilvl w:val="0"/>
          <w:numId w:val="201"/>
        </w:numPr>
      </w:pPr>
      <w:r>
        <w:t>この世の悪人たちが裁かれることを知って、私たちを慰めてください。神はすべての正義が行われるまで、やめることはありません。</w:t>
      </w:r>
    </w:p>
    <w:bookmarkEnd w:id="0"/>
    <w:p w14:paraId="528DD780" w14:textId="604C58E7" w:rsidR="00FB4BCD" w:rsidRDefault="00FB4BCD" w:rsidP="001E1588">
      <w:pPr>
        <w:pStyle w:val="NormalBlock"/>
        <w:numPr>
          <w:ilvl w:val="0"/>
          <w:numId w:val="201"/>
        </w:numPr>
      </w:pPr>
      <w:r>
        <w:t>私たちも裁かれることを警告してください。ですから、キリストを信じ、従うことによって、その時に備えなければなりません。</w:t>
      </w:r>
    </w:p>
    <w:bookmarkEnd w:id="0"/>
    <w:bookmarkEnd w:id="0"/>
    <w:p w14:paraId="5C097F03" w14:textId="5E23FA64" w:rsidR="00A7291B" w:rsidRDefault="0025169D" w:rsidP="00A7291B">
      <w:pPr>
        <w:pStyle w:val="NormalBlock"/>
      </w:pPr>
      <w:r>
        <w:t>神の裁きの前には、何ものも立ちはだかることはありません。神は最後まで成し遂げられます。私たちがどのように裁かれるかによって、これは私たちを喜ばせることにも、恐れさせることにもなるはずです。</w:t>
      </w:r>
    </w:p>
    <w:p w14:paraId="27FB83DB" w14:textId="77777777" w:rsidR="00227BF5" w:rsidRDefault="00227BF5" w:rsidP="00227BF5">
      <w:pPr>
        <w:pStyle w:val="Heading3"/>
      </w:pPr>
      <w:r>
        <w:t>神は憐れみにおいて忍耐される</w:t>
      </w:r>
    </w:p>
    <w:bookmarkEnd w:id="0"/>
    <w:bookmarkEnd w:id="0"/>
    <w:p w14:paraId="5C097F03" w14:textId="5E23FA64" w:rsidR="00A7291B" w:rsidRDefault="0025169D" w:rsidP="00A7291B">
      <w:pPr>
        <w:pStyle w:val="NormalBlock"/>
      </w:pPr>
      <w:r>
        <w:t>旧約聖書、特にイスラエルのさまざまな王たちの記録を読むとき、私は神の忍耐強い憐れみに驚かされます。聖書ではこれを表す別の言葉も用いられています。例えば、lovingkindness や longsuffering などですが、これらは同じことを指しています。さまざまな指導者たちは恐ろしい罪を犯しました（例えば、異教の神々のために自分の子どもたちを祭壇で焼くなど）。それでも神は、何十年にもわたってその国を敵から守り、食物と住まいを備えられました。さらに、これらの悪い者たちが20年、30年、時には40年にわたって統治することさえ許されました。そして、別の王が現れて赦しを求め、悔い改めようと努めると、神は彼らを赦し、さらに大きな平和と繁栄へと回復してくださいました。</w:t>
      </w:r>
    </w:p>
    <w:bookmarkEnd w:id="0"/>
    <w:p w14:paraId="5C097F03" w14:textId="5E23FA64" w:rsidR="00A7291B" w:rsidRDefault="0025169D" w:rsidP="00A7291B">
      <w:pPr>
        <w:pStyle w:val="NormalBlock"/>
      </w:pPr>
      <w:r>
        <w:t>何度も繰り返し、神が御自分の民を愛し、彼らを祝福することを妨げられないお方であることが分かります。神は、愛するに値しない民を愛し続け、何世紀にもわたって忍耐されました。私はこのことに大きな慰めを受けます。なぜなら、私自身の人生において、愛と憐れみをもって忍耐される神だけが、私が神への愛から離れたり戻ったりする中でも、私を愛し続けることがおできになるからです。それが時には一日のうちにすべて起こることさえあります。私の救いに対する確信は、私が神を愛していることに基づいているのではなく、私に対する神の忍耐深い憐れみに基づいています。正しく歩める日もあります。誘惑や障害、弱い肉を通して、私の愛が忍耐し続ける期間もあります。これは心地よく感じられ、私にとって霊的な高みにある時です。</w:t>
      </w:r>
    </w:p>
    <w:bookmarkEnd w:id="0"/>
    <w:p w14:paraId="5C097F03" w14:textId="5E23FA64" w:rsidR="00A7291B" w:rsidRDefault="0025169D" w:rsidP="00A7291B">
      <w:pPr>
        <w:pStyle w:val="NormalBlock"/>
      </w:pPr>
      <w:r>
        <w:t>しかしパウロはエペソ人への手紙 1:4で、私に対する神の愛と憐れみは世界の創造以前から存在し、私の愛の浮き沈みにかかわらず、神はその愛と憐れみを保ち続け、時の終わりまで、そしてその先までも保たれる、と述べています。</w:t>
      </w:r>
    </w:p>
    <w:p w14:paraId="27FB83DB" w14:textId="77777777" w:rsidR="00227BF5" w:rsidRDefault="00227BF5" w:rsidP="00227BF5">
      <w:pPr>
        <w:pStyle w:val="Heading3"/>
      </w:pPr>
      <w:r>
        <w:t>神は聖化において忍耐される</w:t>
      </w:r>
    </w:p>
    <w:bookmarkEnd w:id="0"/>
    <w:bookmarkEnd w:id="0"/>
    <w:p w14:paraId="5C097F03" w14:textId="5E23FA64" w:rsidR="00A7291B" w:rsidRDefault="0025169D" w:rsidP="00A7291B">
      <w:pPr>
        <w:pStyle w:val="NormalBlock"/>
      </w:pPr>
      <w:r>
        <w:t>聖化の過程とは、ローマ人への手紙のクラスや教理のクラスで学んだ人もいるでしょうが、神が、キリストの十字架を通して、聖霊を通して、神の霊感による御言葉を通して、教会の奉仕を通して、また神の摂理による配慮を通して、これらの手段によって一人ひとりのクリスチャンがキリストにあって成長し、成熟するのを助けてくださる過程です。神はこの過程において容赦なく働かれます。誰一人として例外ではなく、忘れられる者も、誤って扱われる者もいません。すべてのクリスチャンは、神によって成熟させられている（または聖化されている）過程にあります。問題は、私たちが自分の成長を促す活動や訓練（礼拝、学び、奉仕、祈り、交わり）に取り組むことを忘れたり、怠ったりすることですが、神は決してそうなさいません。</w:t>
      </w:r>
    </w:p>
    <w:bookmarkEnd w:id="0"/>
    <w:p w14:paraId="5C097F03" w14:textId="5E23FA64" w:rsidR="00A7291B" w:rsidRDefault="0025169D" w:rsidP="00A7291B">
      <w:pPr>
        <w:pStyle w:val="NormalBlock"/>
      </w:pPr>
      <w:r>
        <w:t>説教者は、私たちが健全な霊的訓練を受けられるよう、建物の中で私たちに語りかけることしかできません。しかし神は、来る日も来る夜も忍耐強く働き続け、私たちに挑み、私たちを吟味し、罪を捨て、御霊において成長し、世を手放し、私たちの人生のより多くの部分をイエス・キリストの支配と力のもとに置くよう励ましてくださいます。ここを去るとき、教会の建物と兄弟姉妹を後にして行くことはできます。しかし神は、あなたがどこへ行っても、あなたを御子のかたちへと造り変えるという御業を忍耐強く続けておられ、そこにおられます。</w:t>
      </w:r>
    </w:p>
    <w:p w14:paraId="6ABE7781" w14:textId="77777777" w:rsidR="00227BF5" w:rsidRDefault="00227BF5" w:rsidP="00227BF5">
      <w:pPr>
        <w:pStyle w:val="Heading2"/>
      </w:pPr>
      <w:r>
        <w:t>要約</w:t>
      </w:r>
    </w:p>
    <w:bookmarkEnd w:id="0"/>
    <w:bookmarkEnd w:id="0"/>
    <w:p w14:paraId="5C097F03" w14:textId="5E23FA64" w:rsidR="00A7291B" w:rsidRDefault="0025169D" w:rsidP="00A7291B">
      <w:pPr>
        <w:pStyle w:val="NormalBlock"/>
      </w:pPr>
      <w:r>
        <w:t>神が忍耐してくださるのは良いことです。もし神がそうしてくださらなければ、私たちは、映画の中で誤って宇宙船から自分を切り離し、果てしない宇宙空間へ漂流していく宇宙飛行士たちのようになってしまうでしょう。私たちは罪と無知と怠慢によって、自分自身にそのようなことをしてしまいます。私たちは愛に満ちた神から自分を切り離し、地獄の暗闇へと漂流していくのです。</w:t>
      </w:r>
    </w:p>
    <w:bookmarkEnd w:id="0"/>
    <w:p w14:paraId="5C097F03" w14:textId="5E23FA64" w:rsidR="00A7291B" w:rsidRDefault="0025169D" w:rsidP="00A7291B">
      <w:pPr>
        <w:pStyle w:val="NormalBlock"/>
      </w:pPr>
      <w:r>
        <w:t>しかし、神は忍耐されます：</w:t>
      </w:r>
    </w:p>
    <w:bookmarkEnd w:id="0"/>
    <w:p w14:paraId="528DD780" w14:textId="604C58E7" w:rsidR="00FB4BCD" w:rsidRDefault="00FB4BCD" w:rsidP="001E1588">
      <w:pPr>
        <w:pStyle w:val="NormalBlock"/>
        <w:numPr>
          <w:ilvl w:val="0"/>
          <w:numId w:val="202"/>
        </w:numPr>
      </w:pPr>
      <w:r>
        <w:t>裁きにおいて：私たちが近くにとどまるよう思い起こさせるため。</w:t>
      </w:r>
    </w:p>
    <w:bookmarkEnd w:id="0"/>
    <w:p w14:paraId="528DD780" w14:textId="604C58E7" w:rsidR="00FB4BCD" w:rsidRDefault="00FB4BCD" w:rsidP="001E1588">
      <w:pPr>
        <w:pStyle w:val="NormalBlock"/>
        <w:numPr>
          <w:ilvl w:val="0"/>
          <w:numId w:val="202"/>
        </w:numPr>
      </w:pPr>
      <w:r>
        <w:t>憐れみにおいて：私たちが離れ始め、救いと安全を求めて手を伸ばすたびに、御自身の愛を通して私たちを御自身に再び結びつけるため。</w:t>
      </w:r>
    </w:p>
    <w:bookmarkEnd w:id="0"/>
    <w:p w14:paraId="528DD780" w14:textId="604C58E7" w:rsidR="00FB4BCD" w:rsidRDefault="00FB4BCD" w:rsidP="001E1588">
      <w:pPr>
        <w:pStyle w:val="NormalBlock"/>
        <w:numPr>
          <w:ilvl w:val="0"/>
          <w:numId w:val="202"/>
        </w:numPr>
      </w:pPr>
      <w:r>
        <w:t>聖化において：私たちを以前のままにとどめるのではなく、キリストを通して天において、御自身とともに永遠の命を生きる備えのできた新しい創造へと、日々私たちを変えてくださるため。</w:t>
      </w:r>
    </w:p>
    <w:bookmarkEnd w:id="0"/>
    <w:bookmarkEnd w:id="0"/>
    <w:p w14:paraId="5C097F03" w14:textId="5E23FA64" w:rsidR="00A7291B" w:rsidRDefault="0025169D" w:rsidP="00A7291B">
      <w:pPr>
        <w:pStyle w:val="NormalBlock"/>
      </w:pPr>
      <w:r>
        <w:t>これは決して止むことはなく、天の神は、すべてが完成するまで、これらのことにおいて常に忍耐されます。</w:t>
      </w:r>
    </w:p>
    <w:bookmarkEnd w:id="0"/>
    <w:p w14:paraId="5C097F03" w14:textId="5E23FA64" w:rsidR="00A7291B" w:rsidRDefault="0025169D" w:rsidP="00A7291B">
      <w:pPr>
        <w:pStyle w:val="NormalBlock"/>
      </w:pPr>
      <w:r>
        <w:t>今夜の問いは、「これらの方法で私たちを追い求めてくださる主に、私たちはどのように応えてきたでしょうか」ということです。イエスを信じ、バプテスマにおいて主とともに死ぬことによって、来るべき裁きに備えてきたでしょうか。主の憐れみに応えて、他の人々に憐れみを示してきたでしょうか。世俗的な習慣や欲望から私たちを解放し、私たちの注意とキリストへの愛に集中させようとする主の働きに、従ってきたでしょうか。もしそうであるなら、勇気を持ちなさい。何があっても、私たちの内にあるすべてが完全にされるまで、神は私たちとともに忍耐してくださるからです。もしそうでないなら、神はこの教えと招きを通して、今、立って歌いながら神のもとに来るよう、再び私たちを呼び続けてくださっていることを知りな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