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神の約束</w:t>
      </w:r>
    </w:p>
    <w:p w14:paraId="670F8077" w14:textId="038F6EFB" w:rsidR="00944B2D" w:rsidRDefault="00944B2D" w:rsidP="00944B2D">
      <w:pPr>
        <w:pStyle w:val="ChapterVerse"/>
      </w:pPr>
      <w:r w:rsidRPr="00944B2D">
        <w:t>マタイの福音書 5:33-37</w:t>
      </w:r>
    </w:p>
    <w:bookmarkEnd w:id="0"/>
    <w:p w14:paraId="5C097F03" w14:textId="5E23FA64" w:rsidR="00A7291B" w:rsidRDefault="0025169D" w:rsidP="00A7291B">
      <w:pPr>
        <w:pStyle w:val="NormalBlock"/>
      </w:pPr>
      <w:r>
        <w:t>私がオンタリオ州ウィンザー（デトロイトの川向こう）で9歳の時、カトリックの学校に通っていました。当時、私と同じ年頃の男女は「堅信」というカトリックの儀式を受けていました。堅信はカトリックが「7つの秘跡」と呼ぶものの一つでした。秘跡（ラテン語の「sacrare」から来ており、「聖別する」という意味です）。7つの秘跡は、カトリックの考えによれば、神が恵みを人に与えるためのカトリックの儀式でした。前述の通り、それは7つありました：</w:t>
      </w:r>
    </w:p>
    <w:bookmarkEnd w:id="0"/>
    <w:p w14:paraId="2EC75E3D" w14:textId="41EDDCE5" w:rsidR="008A3F75" w:rsidRDefault="00932373" w:rsidP="001E1588">
      <w:pPr>
        <w:pStyle w:val="NormalBlock"/>
        <w:numPr>
          <w:ilvl w:val="0"/>
          <w:numId w:val="199"/>
        </w:numPr>
      </w:pPr>
      <w:r w:rsidRPr="00932373">
        <w:t>洗礼 — 赤ちゃんのときに</w:t>
      </w:r>
    </w:p>
    <w:bookmarkEnd w:id="0"/>
    <w:p w14:paraId="2EC75E3D" w14:textId="41EDDCE5" w:rsidR="008A3F75" w:rsidRDefault="00932373" w:rsidP="001E1588">
      <w:pPr>
        <w:pStyle w:val="NormalBlock"/>
        <w:numPr>
          <w:ilvl w:val="0"/>
          <w:numId w:val="199"/>
        </w:numPr>
      </w:pPr>
      <w:r w:rsidRPr="00932373">
        <w:t>告解 — 告白に行くこと</w:t>
      </w:r>
    </w:p>
    <w:bookmarkEnd w:id="0"/>
    <w:p w14:paraId="2EC75E3D" w14:textId="41EDDCE5" w:rsidR="008A3F75" w:rsidRDefault="00932373" w:rsidP="001E1588">
      <w:pPr>
        <w:pStyle w:val="NormalBlock"/>
        <w:numPr>
          <w:ilvl w:val="0"/>
          <w:numId w:val="199"/>
        </w:numPr>
      </w:pPr>
      <w:r w:rsidRPr="00932373">
        <w:t>聖餐 — 主の晩餐</w:t>
      </w:r>
    </w:p>
    <w:bookmarkEnd w:id="0"/>
    <w:p w14:paraId="2EC75E3D" w14:textId="41EDDCE5" w:rsidR="008A3F75" w:rsidRDefault="00932373" w:rsidP="001E1588">
      <w:pPr>
        <w:pStyle w:val="NormalBlock"/>
        <w:numPr>
          <w:ilvl w:val="0"/>
          <w:numId w:val="199"/>
        </w:numPr>
      </w:pPr>
      <w:r w:rsidRPr="00932373">
        <w:t>堅信 — 聖霊を受けること</w:t>
      </w:r>
    </w:p>
    <w:bookmarkEnd w:id="0"/>
    <w:p w14:paraId="2EC75E3D" w14:textId="41EDDCE5" w:rsidR="008A3F75" w:rsidRDefault="00932373" w:rsidP="001E1588">
      <w:pPr>
        <w:pStyle w:val="NormalBlock"/>
        <w:numPr>
          <w:ilvl w:val="0"/>
          <w:numId w:val="199"/>
        </w:numPr>
      </w:pPr>
      <w:r w:rsidRPr="00932373">
        <w:t>結婚 — カトリックの結婚</w:t>
      </w:r>
    </w:p>
    <w:bookmarkEnd w:id="0"/>
    <w:p w14:paraId="2EC75E3D" w14:textId="41EDDCE5" w:rsidR="008A3F75" w:rsidRDefault="00932373" w:rsidP="001E1588">
      <w:pPr>
        <w:pStyle w:val="NormalBlock"/>
        <w:numPr>
          <w:ilvl w:val="0"/>
          <w:numId w:val="199"/>
        </w:numPr>
      </w:pPr>
      <w:r w:rsidRPr="00932373">
        <w:t>聖職 — 司祭になること</w:t>
      </w:r>
    </w:p>
    <w:bookmarkEnd w:id="0"/>
    <w:p w14:paraId="2EC75E3D" w14:textId="41EDDCE5" w:rsidR="008A3F75" w:rsidRDefault="00932373" w:rsidP="001E1588">
      <w:pPr>
        <w:pStyle w:val="NormalBlock"/>
        <w:numPr>
          <w:ilvl w:val="0"/>
          <w:numId w:val="199"/>
        </w:numPr>
      </w:pPr>
      <w:r w:rsidRPr="00932373">
        <w:t>終油 — 最後の秘跡</w:t>
      </w:r>
    </w:p>
    <w:bookmarkEnd w:id="0"/>
    <w:bookmarkEnd w:id="0"/>
    <w:p w14:paraId="5C097F03" w14:textId="5E23FA64" w:rsidR="00A7291B" w:rsidRDefault="0025169D" w:rsidP="00A7291B">
      <w:pPr>
        <w:pStyle w:val="NormalBlock"/>
      </w:pPr>
      <w:r>
        <w:t>カトリックの考えでは、恵みは霊的なビタミン剤のようなものでした（霊的に強くなる）。どの秘跡を受けても、恵みの一服を受け取ることになります。私は若いカトリックの少年として、洗礼を受け、告解に行き、聖餐を受け、9歳で堅信の準備ができていました。</w:t>
      </w:r>
    </w:p>
    <w:bookmarkEnd w:id="0"/>
    <w:p w14:paraId="5C097F03" w14:textId="5E23FA64" w:rsidR="00A7291B" w:rsidRDefault="0025169D" w:rsidP="00A7291B">
      <w:pPr>
        <w:pStyle w:val="NormalBlock"/>
      </w:pPr>
      <w:r>
        <w:t>地元の司教によって行われたこの儀式は、若者たちが自分たちの親や教会から与えられた信仰を信じ受け入れたことを「堅信」する時でした。通常、司教はあなたの顔や頭に手を置き、その瞬間に聖霊を受けると教えられていました。（原罪の汚れを取り除くために親の信仰に基づいて幼児洗礼を受け、9歳で聖霊を受ける信仰の表明として堅信を受けました。）</w:t>
      </w:r>
    </w:p>
    <w:bookmarkEnd w:id="0"/>
    <w:p w14:paraId="5C097F03" w14:textId="5E23FA64" w:rsidR="00A7291B" w:rsidRDefault="0025169D" w:rsidP="00A7291B">
      <w:pPr>
        <w:pStyle w:val="NormalBlock"/>
      </w:pPr>
      <w:r>
        <w:t>さて、この儀式の特徴の一つは、各子供が神に対して立てる約束でした。アルコールやニコチンを使用しないこと、また不純な性的行為に関わらないことを誓うのです。これは9歳の時のことでした！もちろん、私が19歳になる頃には、これらすべての約束を破っていました。29歳になる頃には、これまで誰に対しても何に対しても立てたすべての約束を破っていました！9歳の時に、マタイの福音書5章33節から37節にある新約聖書の誓いと約束について教えられていたら、私にとって役立ったでしょう。</w:t>
      </w:r>
    </w:p>
    <w:bookmarkEnd w:id="0"/>
    <w:p w14:paraId="7E1F9BC8" w14:textId="7BE2687A" w:rsidR="00A7291B" w:rsidRPr="007C2DD5" w:rsidRDefault="0025169D" w:rsidP="007C2DD5">
      <w:pPr>
        <w:pStyle w:val="Quote"/>
      </w:pPr>
      <w:r>
        <w:t>³³ さらにあなたがたの教えでは、『いったん神に立てた誓いは、破ってはならない。どんなことがあっても、みな実行しなければならない』とあります。 ³⁴ しかし、わたしは言いましょう。どんな誓いも立ててはいけません。たとえ『天にかけて』と言っても、神に誓うのと同じです。天は神の王座だからです。 ³⁵ 『地にかけて』と言ってもいけません。地は神の足台だからです。また『エルサレムにかけて』と言って誓ってもいけません。エルサレムは偉大な王である神の都だからです。 ³⁶ 『私の頭にかけて』と言って誓ってもいけません。あなたがたは髪の毛一本さえ白くも黒くもできないからです。 ³⁷ だから、『はい、そうします』か、『いいえ、そうしません』とだけ言いなさい。それで十分です。誓いを立てることで約束を信じてもらおうとするのは、悪いことです。</w:t>
      </w:r>
    </w:p>
    <w:bookmarkEnd w:id="0"/>
    <w:p w14:paraId="44687C10" w14:textId="5FB066C6" w:rsidR="009C22C1" w:rsidRDefault="009C22C1" w:rsidP="00C35B22">
      <w:pPr>
        <w:pStyle w:val="BibleVerseCite"/>
      </w:pPr>
      <w:r w:rsidRPr="007C2DD5">
        <w:t>- マタイの福音書 5:33-37</w:t>
      </w:r>
    </w:p>
    <w:bookmarkEnd w:id="0"/>
    <w:p w14:paraId="255668C9" w14:textId="77777777" w:rsidR="00A7291B" w:rsidRDefault="0025169D" w:rsidP="00A7291B">
      <w:pPr>
        <w:pStyle w:val="PadTop24"/>
      </w:pPr>
      <w:r>
        <w:t>私の人生は、私たちが軽率に神に約束をしてはならないという証拠でした。なぜなら、私たちにはそれを守る力がないからです。私が教えられるべきだったのは、神が私たちにされる約束と、その約束を守る力を神が持っておられるために、その約束が確かなものであるということでした。</w:t>
      </w:r>
    </w:p>
    <w:bookmarkEnd w:id="0"/>
    <w:p w14:paraId="5C097F03" w14:textId="5E23FA64" w:rsidR="00A7291B" w:rsidRDefault="0025169D" w:rsidP="00A7291B">
      <w:pPr>
        <w:pStyle w:val="NormalBlock"/>
      </w:pPr>
      <w:r>
        <w:t>時間を巻き戻すことはできませんが、失った時間を取り戻すことはできます。ですから、今日の学びでは、神があなたと私に約束された約束を見ていきます。神がされた約束なので、決して破られることはありません。</w:t>
      </w:r>
    </w:p>
    <w:p w14:paraId="6ABE7781" w14:textId="77777777" w:rsidR="00227BF5" w:rsidRDefault="00227BF5" w:rsidP="00227BF5">
      <w:pPr>
        <w:pStyle w:val="Heading2"/>
      </w:pPr>
      <w:r>
        <w:t>神の約束</w:t>
      </w:r>
    </w:p>
    <w:bookmarkEnd w:id="0"/>
    <w:bookmarkEnd w:id="0"/>
    <w:p w14:paraId="5C097F03" w14:textId="5E23FA64" w:rsidR="00A7291B" w:rsidRDefault="0025169D" w:rsidP="00A7291B">
      <w:pPr>
        <w:pStyle w:val="NormalBlock"/>
      </w:pPr>
      <w:r>
        <w:t>聖書には、神がさまざまな時にさまざまな人々に対してなさる多くの約束がありますが、誰であってもどこに住んでいても影響を受ける特定の誓いがあります：</w:t>
      </w:r>
    </w:p>
    <w:p w14:paraId="27FB83DB" w14:textId="77777777" w:rsidR="00227BF5" w:rsidRDefault="00227BF5" w:rsidP="00227BF5">
      <w:pPr>
        <w:pStyle w:val="Heading3"/>
      </w:pPr>
      <w:r>
        <w:t>約束 #1 — 地を支える約束</w:t>
      </w:r>
    </w:p>
    <w:bookmarkEnd w:id="0"/>
    <w:bookmarkEnd w:id="0"/>
    <w:p w14:paraId="7E1F9BC8" w14:textId="7BE2687A" w:rsidR="00A7291B" w:rsidRPr="007C2DD5" w:rsidRDefault="0025169D" w:rsidP="007C2DD5">
      <w:pPr>
        <w:pStyle w:val="Quote"/>
      </w:pPr>
      <w:r>
        <w:t>²⁰ ノアはそこに主への祭壇を築き、神から指定された動物や鳥をささげ物としてささげました。 ²¹ 神はそれを喜び、こう心に誓われました。「もう二度とこのようなことはしない。人間は子どもの時から悪い性質を持っていて、悪い考えを抱くものだ。わたしはもう、大地をのろって生き物を滅ぼすようなことは絶対にしない。 ²² 大地がある限り、春の種まきと秋の収穫、暑さと寒さ、冬と夏、昼と夜とが、年ごとにくり返されるだろう。」</w:t>
      </w:r>
    </w:p>
    <w:bookmarkEnd w:id="0"/>
    <w:p w14:paraId="44687C10" w14:textId="5FB066C6" w:rsidR="009C22C1" w:rsidRDefault="009C22C1" w:rsidP="00C35B22">
      <w:pPr>
        <w:pStyle w:val="BibleVerseCite"/>
      </w:pPr>
      <w:r w:rsidRPr="007C2DD5">
        <w:t>- 創世記 8:20-22</w:t>
      </w:r>
    </w:p>
    <w:bookmarkEnd w:id="0"/>
    <w:p w14:paraId="255668C9" w14:textId="77777777" w:rsidR="00A7291B" w:rsidRDefault="0025169D" w:rsidP="00A7291B">
      <w:pPr>
        <w:pStyle w:val="PadTop24"/>
      </w:pPr>
      <w:r>
        <w:t>この約束は、人類の歴史上最も破滅的な自然災害である洪水の後に語られました。この洪水は、八人を除くすべての生き物を滅ぼしました。今日、環境に関する憂慮すべき傾向が起きていることは私たちも知っており、創造物のより良い管理者となるために関心を持つべきです。しかし、今日起きていることは、当時地上で起きたことと比べものになりません。</w:t>
      </w:r>
    </w:p>
    <w:bookmarkEnd w:id="0"/>
    <w:p w14:paraId="2EC75E3D" w14:textId="41EDDCE5" w:rsidR="008A3F75" w:rsidRDefault="00932373" w:rsidP="001E1588">
      <w:pPr>
        <w:pStyle w:val="NormalBlock"/>
        <w:numPr>
          <w:ilvl w:val="0"/>
          <w:numId w:val="199"/>
        </w:numPr>
      </w:pPr>
      <w:r w:rsidRPr="00932373">
        <w:t>すべての生き物が殺された</w:t>
      </w:r>
    </w:p>
    <w:bookmarkEnd w:id="0"/>
    <w:p w14:paraId="2EC75E3D" w14:textId="41EDDCE5" w:rsidR="008A3F75" w:rsidRDefault="00932373" w:rsidP="001E1588">
      <w:pPr>
        <w:pStyle w:val="NormalBlock"/>
        <w:numPr>
          <w:ilvl w:val="0"/>
          <w:numId w:val="199"/>
        </w:numPr>
      </w:pPr>
      <w:r w:rsidRPr="00932373">
        <w:t>生態系が破壊された</w:t>
      </w:r>
    </w:p>
    <w:bookmarkEnd w:id="0"/>
    <w:p w14:paraId="2EC75E3D" w14:textId="41EDDCE5" w:rsidR="008A3F75" w:rsidRDefault="00932373" w:rsidP="001E1588">
      <w:pPr>
        <w:pStyle w:val="NormalBlock"/>
        <w:numPr>
          <w:ilvl w:val="0"/>
          <w:numId w:val="199"/>
        </w:numPr>
      </w:pPr>
      <w:r w:rsidRPr="00932373">
        <w:t>社会が破壊された</w:t>
      </w:r>
    </w:p>
    <w:bookmarkEnd w:id="0"/>
    <w:p w14:paraId="2EC75E3D" w14:textId="41EDDCE5" w:rsidR="008A3F75" w:rsidRDefault="00932373" w:rsidP="001E1588">
      <w:pPr>
        <w:pStyle w:val="NormalBlock"/>
        <w:numPr>
          <w:ilvl w:val="0"/>
          <w:numId w:val="199"/>
        </w:numPr>
      </w:pPr>
      <w:r w:rsidRPr="00932373">
        <w:t>ノアがいなければ、それは生命の終わりであっただろう</w:t>
      </w:r>
    </w:p>
    <w:bookmarkEnd w:id="0"/>
    <w:bookmarkEnd w:id="0"/>
    <w:p w14:paraId="5C097F03" w14:textId="5E23FA64" w:rsidR="00A7291B" w:rsidRDefault="0025169D" w:rsidP="00A7291B">
      <w:pPr>
        <w:pStyle w:val="NormalBlock"/>
      </w:pPr>
      <w:r>
        <w:t>神はこの災いを罪ある人間にもたらされたが、その後、地がある限り季節の巡りが続き、人がここで生きていくのに十分なものが備えられることを約束された。神はこの破壊からさえ地を新たにされることを約束された。</w:t>
      </w:r>
    </w:p>
    <w:bookmarkEnd w:id="0"/>
    <w:p w14:paraId="5C097F03" w14:textId="5E23FA64" w:rsidR="00A7291B" w:rsidRDefault="0025169D" w:rsidP="00A7291B">
      <w:pPr>
        <w:pStyle w:val="NormalBlock"/>
      </w:pPr>
      <w:r>
        <w:t>私たちはペテロの手紙Ⅱ3章7節から10節で、地はいつか滅ぼされることを知りますが、それは洪水や人によるものではなく、激しい熱と神の命令によるものです。</w:t>
      </w:r>
    </w:p>
    <w:bookmarkEnd w:id="0"/>
    <w:p w14:paraId="7E1F9BC8" w14:textId="7BE2687A" w:rsidR="00A7291B" w:rsidRPr="007C2DD5" w:rsidRDefault="0025169D" w:rsidP="007C2DD5">
      <w:pPr>
        <w:pStyle w:val="Quote"/>
      </w:pPr>
      <w:r>
        <w:t>⁷ しかし神は、今の天と地を、不敬虔な者たちのさばきの日に火で焼き滅ぼすため、そのまま残しておくようにされたのです。</w:t>
        <w:br/>
        <w:t>⁸ 愛する皆さん。主にとって一日は千年のようであり、千年は一日のようです。 ⁹ 再び主がおいでになるという約束がなかなか実現しないので、いったいどうなっているのかと思うかもしれません。しかし主は、いたずらに日を延ばしておられるのではありません。一人でも滅びないように、すべての人が悔い改めるために必要な時間を与えようと、忍耐して待っておられるのです。 ¹⁰ しかし主の日は、盗人のように、思いがけない時にやって来ます。その時、天は恐ろしいとどろきと共に消えうせ、天体は焼けて崩れ落ち、地と地上のすべてのものは跡形もなく焼き滅ぼされてしまいます。</w:t>
      </w:r>
    </w:p>
    <w:bookmarkEnd w:id="0"/>
    <w:p w14:paraId="44687C10" w14:textId="5FB066C6" w:rsidR="009C22C1" w:rsidRDefault="009C22C1" w:rsidP="00C35B22">
      <w:pPr>
        <w:pStyle w:val="BibleVerseCite"/>
      </w:pPr>
      <w:r w:rsidRPr="007C2DD5">
        <w:t>- ペテロの手紙Ⅱ 3:7-10</w:t>
      </w:r>
    </w:p>
    <w:bookmarkEnd w:id="0"/>
    <w:p w14:paraId="255668C9" w14:textId="77777777" w:rsidR="00A7291B" w:rsidRDefault="0025169D" w:rsidP="00A7291B">
      <w:pPr>
        <w:pStyle w:val="PadTop24"/>
      </w:pPr>
      <w:r>
        <w:t>その間、私たちは神の約束に基づいてここに生きており、これは毎日、地球が50年後には住めなくなると伝えるニュースや映画に押しつぶされそうになるときに、私たちに慰めと励ましの源となるべきです。神の約束は、環境破壊にもかかわらず私たちの地球が続くことを示しています。例えば、</w:t>
      </w:r>
    </w:p>
    <w:bookmarkEnd w:id="0"/>
    <w:p w14:paraId="2EC75E3D" w14:textId="41EDDCE5" w:rsidR="008A3F75" w:rsidRDefault="00932373" w:rsidP="001E1588">
      <w:pPr>
        <w:pStyle w:val="NormalBlock"/>
        <w:numPr>
          <w:ilvl w:val="0"/>
          <w:numId w:val="199"/>
        </w:numPr>
      </w:pPr>
      <w:r w:rsidRPr="00932373">
        <w:t>いくつかの国では、記録的な作物、記録された歴史の中で最大の収穫量を報告し続けています。</w:t>
      </w:r>
    </w:p>
    <w:bookmarkEnd w:id="0"/>
    <w:p w14:paraId="2EC75E3D" w14:textId="41EDDCE5" w:rsidR="008A3F75" w:rsidRDefault="00932373" w:rsidP="001E1588">
      <w:pPr>
        <w:pStyle w:val="NormalBlock"/>
        <w:numPr>
          <w:ilvl w:val="0"/>
          <w:numId w:val="199"/>
        </w:numPr>
      </w:pPr>
      <w:r w:rsidRPr="00932373">
        <w:t>私たちは廃棄物を有用な製品や燃料にリサイクルする新しい方法を絶えず見つけています。</w:t>
      </w:r>
    </w:p>
    <w:bookmarkEnd w:id="0"/>
    <w:bookmarkEnd w:id="0"/>
    <w:p w14:paraId="5C097F03" w14:textId="5E23FA64" w:rsidR="00A7291B" w:rsidRDefault="0025169D" w:rsidP="00A7291B">
      <w:pPr>
        <w:pStyle w:val="NormalBlock"/>
      </w:pPr>
      <w:r>
        <w:t>これの良い例は、リサイクルされたゴミから建築ブロックを作る最近の傾向です。</w:t>
      </w:r>
    </w:p>
    <w:bookmarkEnd w:id="0"/>
    <w:p w14:paraId="5C097F03" w14:textId="5E23FA64" w:rsidR="00A7291B" w:rsidRDefault="0025169D" w:rsidP="00A7291B">
      <w:pPr>
        <w:pStyle w:val="NormalBlock"/>
      </w:pPr>
      <w:r>
        <w:t>かつて、私たちは古いゴミ捨て場の上に都市を建設していました。技術者たちは、将来、私たちがそのゴミ捨て場のゴミから都市を建設するだろうと言います。</w:t>
      </w:r>
    </w:p>
    <w:bookmarkEnd w:id="0"/>
    <w:p w14:paraId="5C097F03" w14:textId="5E23FA64" w:rsidR="00A7291B" w:rsidRDefault="0025169D" w:rsidP="00A7291B">
      <w:pPr>
        <w:pStyle w:val="NormalBlock"/>
      </w:pPr>
      <w:r>
        <w:t>神の摂理の導きによる技術の進歩と発見を通して、地球はイエスが再臨されるまで生きるにふさわしい場所であり続けるでしょう。良い管理者として、私たちは環境の保全に関心を持ち、関わることが求められますが、信仰は恐れや心配を禁じます。神は命を支えることのできる地球を約束され、その約束を守ってこられ、これからも守り続けられます。</w:t>
      </w:r>
    </w:p>
    <w:p w14:paraId="27FB83DB" w14:textId="77777777" w:rsidR="00227BF5" w:rsidRDefault="00227BF5" w:rsidP="00227BF5">
      <w:pPr>
        <w:pStyle w:val="Heading3"/>
      </w:pPr>
      <w:r>
        <w:t>約束 #2 — 私たちの必要を満たす約束</w:t>
      </w:r>
    </w:p>
    <w:bookmarkEnd w:id="0"/>
    <w:bookmarkEnd w:id="0"/>
    <w:p w14:paraId="7E1F9BC8" w14:textId="7BE2687A" w:rsidR="00A7291B" w:rsidRPr="007C2DD5" w:rsidRDefault="0025169D" w:rsidP="007C2DD5">
      <w:pPr>
        <w:pStyle w:val="Quote"/>
      </w:pPr>
      <w:r>
        <w:t>²⁴ だれも、神とお金の両方に仕えることはできません。必ずどちらか一方を憎んで、他方を愛するからです。</w:t>
        <w:br/>
        <w:t>²⁵ ですから、食べ物や飲み物、着る物のことで心配してはいけません。いのちのほうが、何を食べ、何を着るかということより、ずっと大事です。 ²⁶ 空の鳥を見なさい。食べ物の心配をしていますか。種をまいたり、刈り取ったり、倉庫にため込んだりしていますか。そんなことをしなくても、天の父は鳥を養っておられるでしょう。まして、あなたがたは天の父にとって鳥よりはるかに価値があるのです。</w:t>
        <w:br/>
        <w:t>²⁷ だいたい、どんなに心配したところで、自分のいのちを一瞬でも延ばすことができますか。</w:t>
        <w:br/>
        <w:t>²⁸ また、なぜ着る物の心配をするのですか。野に咲いているゆりの花を見なさい。着る物の心配などしていないでしょう。 ²⁹ それなのに、栄華をきわめたソロモンでさえ、この花ほど美しくは着飾っていませんでした。 ³⁰ 今日は咲いていても、明日は枯れてしまう草花でさえ、神はこれほど心にかけてくださるのです。だとしたら、あなたがたのことは、なおさらよくしてくださらないでしょうか。ああ、信仰の薄い人たち。</w:t>
        <w:br/>
        <w:t>³¹ ですから、食べ物や着物のことは、何も心配しなくていいのです。 ³² ほんとうの神を信じない人たちのまねをしてはいけません。彼らは、それらがたくさんあることを鼻にかけ、そうした物に心を奪われています。しかし天の父は、それらがあなたがたに必要なことをよくご存じです。 ³³ 神を第一とし、神が望まれるとおりの生活をしなさい。そうすれば、必要なものは、神が与えてくださいます。</w:t>
        <w:br/>
        <w:t>³⁴ 明日のことを心配するのはやめなさい。神は明日のことも心にかけてくださるのですから、一日一日を力いっぱい生きなさい。</w:t>
      </w:r>
    </w:p>
    <w:bookmarkEnd w:id="0"/>
    <w:p w14:paraId="44687C10" w14:textId="5FB066C6" w:rsidR="009C22C1" w:rsidRDefault="009C22C1" w:rsidP="00C35B22">
      <w:pPr>
        <w:pStyle w:val="BibleVerseCite"/>
      </w:pPr>
      <w:r w:rsidRPr="007C2DD5">
        <w:t>- マタイの福音書 6:24-34</w:t>
      </w:r>
    </w:p>
    <w:bookmarkEnd w:id="0"/>
    <w:p w14:paraId="255668C9" w14:textId="77777777" w:rsidR="00A7291B" w:rsidRDefault="0025169D" w:rsidP="00A7291B">
      <w:pPr>
        <w:pStyle w:val="PadTop24"/>
      </w:pPr>
      <w:r>
        <w:t>この箇所で、イエスは個人の必要を満たすことに関する神の約束を説明しています。私たちは皆、何かを必要としており、神はこれを知っておられます。神は私たちを自給自足ではないように創造されました。罪のないアダムでさえ食べる必要があり、伴侶を必要とし、意味のある働きを求めていました。彼は依存する存在でした。</w:t>
      </w:r>
    </w:p>
    <w:bookmarkEnd w:id="0"/>
    <w:p w14:paraId="5C097F03" w14:textId="5E23FA64" w:rsidR="00A7291B" w:rsidRDefault="0025169D" w:rsidP="00A7291B">
      <w:pPr>
        <w:pStyle w:val="NormalBlock"/>
      </w:pPr>
      <w:r>
        <w:t>イエスがここで言っているのは、次のことです：</w:t>
      </w:r>
    </w:p>
    <w:bookmarkEnd w:id="0"/>
    <w:p w14:paraId="2EC75E3D" w14:textId="41EDDCE5" w:rsidR="008A3F75" w:rsidRDefault="00932373" w:rsidP="001E1588">
      <w:pPr>
        <w:pStyle w:val="NormalBlock"/>
        <w:numPr>
          <w:ilvl w:val="0"/>
          <w:numId w:val="199"/>
        </w:numPr>
      </w:pPr>
      <w:r w:rsidRPr="00932373">
        <w:t>神は私たちに必要なものがあることをご存知です。</w:t>
      </w:r>
    </w:p>
    <w:bookmarkEnd w:id="0"/>
    <w:p w14:paraId="2EC75E3D" w14:textId="41EDDCE5" w:rsidR="008A3F75" w:rsidRDefault="00932373" w:rsidP="001E1588">
      <w:pPr>
        <w:pStyle w:val="NormalBlock"/>
        <w:numPr>
          <w:ilvl w:val="0"/>
          <w:numId w:val="199"/>
        </w:numPr>
      </w:pPr>
      <w:r w:rsidRPr="00932373">
        <w:t>神はあなたの必要（単なる欲求ではなく）をも知っておられます。</w:t>
      </w:r>
    </w:p>
    <w:bookmarkEnd w:id="0"/>
    <w:p w14:paraId="2EC75E3D" w14:textId="41EDDCE5" w:rsidR="008A3F75" w:rsidRDefault="00932373" w:rsidP="001E1588">
      <w:pPr>
        <w:pStyle w:val="NormalBlock"/>
        <w:numPr>
          <w:ilvl w:val="0"/>
          <w:numId w:val="199"/>
        </w:numPr>
      </w:pPr>
      <w:r w:rsidRPr="00932373">
        <w:t>もし私たちが神の御心を第一の優先事項とするなら、神は私たちに必要なすべてを備えてくださいます。</w:t>
      </w:r>
    </w:p>
    <w:bookmarkEnd w:id="0"/>
    <w:bookmarkEnd w:id="0"/>
    <w:p w14:paraId="5C097F03" w14:textId="5E23FA64" w:rsidR="00A7291B" w:rsidRDefault="0025169D" w:rsidP="00A7291B">
      <w:pPr>
        <w:pStyle w:val="NormalBlock"/>
      </w:pPr>
      <w:r>
        <w:t>とても簡単な概念ですが、実行するのは非常に難しいです。通常起こることは、私たちの必要や欲求の充足を第一の優先事項とし、その後でできるだけ神の御心を行おうとしますが、それは直接的に必要や欲求の充足に関わる活動を妨げない範囲で行います。言い換えれば、私たちは霊的な生活をおろそかにして、必要を満たすことにより多くの時間と努力を投資してしまうのです。</w:t>
      </w:r>
    </w:p>
    <w:bookmarkEnd w:id="0"/>
    <w:p w14:paraId="5C097F03" w14:textId="5E23FA64" w:rsidR="00A7291B" w:rsidRDefault="0025169D" w:rsidP="00A7291B">
      <w:pPr>
        <w:pStyle w:val="NormalBlock"/>
      </w:pPr>
      <w:r>
        <w:t>これを行うとき、私たちが気づかないのは、望むものを手に入れられるかどうかはわかりませんが、最も必要なもの、すなわち王国を失う危険があるということです。</w:t>
      </w:r>
    </w:p>
    <w:bookmarkEnd w:id="0"/>
    <w:p w14:paraId="5C097F03" w14:textId="5E23FA64" w:rsidR="00A7291B" w:rsidRDefault="0025169D" w:rsidP="00A7291B">
      <w:pPr>
        <w:pStyle w:val="NormalBlock"/>
      </w:pPr>
      <w:r>
        <w:t>一方で、私たちが王国を妥協せず、不便であっても（キャリア／計画／財政／家族）より主の御心を第一に置るならば、神は何らかの方法で私たちの必要を満たしてくださり、私たちは王国の中で成長し続けるでしょう。神は地が終わりまで続くことを約束しており、もし私たちが御心を行うことを最優先にすれば、この地上で生きるために必要なすべてを備えてくださいます。</w:t>
      </w:r>
    </w:p>
    <w:bookmarkEnd w:id="0"/>
    <w:p w14:paraId="5C097F03" w14:textId="5E23FA64" w:rsidR="00A7291B" w:rsidRDefault="0025169D" w:rsidP="00A7291B">
      <w:pPr>
        <w:pStyle w:val="NormalBlock"/>
      </w:pPr>
      <w:r>
        <w:t>彼は私たちの努力の結果を倍増させるか、私たちがこれまで考えもしなかった源から供給してくださいます。すなわち、オクラホマシティのキッキングバードアパートで、お金を惜しみなく献げた話と、クーポンから食料が来た話です。</w:t>
      </w:r>
    </w:p>
    <w:p w14:paraId="27FB83DB" w14:textId="77777777" w:rsidR="00227BF5" w:rsidRDefault="00227BF5" w:rsidP="00227BF5">
      <w:pPr>
        <w:pStyle w:val="Heading3"/>
      </w:pPr>
      <w:r>
        <w:t>約束 #3 — 私たちを決して一人にしない約束</w:t>
      </w:r>
    </w:p>
    <w:bookmarkEnd w:id="0"/>
    <w:bookmarkEnd w:id="0"/>
    <w:p w14:paraId="7E1F9BC8" w14:textId="7BE2687A" w:rsidR="00A7291B" w:rsidRPr="007C2DD5" w:rsidRDefault="0025169D" w:rsidP="007C2DD5">
      <w:pPr>
        <w:pStyle w:val="Quote"/>
      </w:pPr>
      <w:r>
        <w:t>また、弟子となった者たちには、あなたがたに命じておいたすべての戒めを守るように教えなさい。わたしは世界の終わりまで、いつもあなたがたと共にいます。」</w:t>
      </w:r>
    </w:p>
    <w:bookmarkEnd w:id="0"/>
    <w:p w14:paraId="44687C10" w14:textId="5FB066C6" w:rsidR="009C22C1" w:rsidRDefault="009C22C1" w:rsidP="00C35B22">
      <w:pPr>
        <w:pStyle w:val="BibleVerseCite"/>
      </w:pPr>
      <w:r w:rsidRPr="007C2DD5">
        <w:t>- マタイの福音書 28:20</w:t>
      </w:r>
    </w:p>
    <w:bookmarkEnd w:id="0"/>
    <w:p w14:paraId="255668C9" w14:textId="77777777" w:rsidR="00A7291B" w:rsidRDefault="0025169D" w:rsidP="00A7291B">
      <w:pPr>
        <w:pStyle w:val="PadTop24"/>
      </w:pPr>
      <w:r>
        <w:t>この言葉はもともとイエスがご自分の使徒の働きたちに語られたものでしたが、その約束はすべての時代のすべての弟子たちのためのものです。この箇所の「時代」を意味する言葉は「エオン」であり、それは単に彼らの生涯の終わりまでではなく、時の終わりまでを指しています。</w:t>
      </w:r>
    </w:p>
    <w:bookmarkEnd w:id="0"/>
    <w:p w14:paraId="5C097F03" w14:textId="5E23FA64" w:rsidR="00A7291B" w:rsidRDefault="0025169D" w:rsidP="00A7291B">
      <w:pPr>
        <w:pStyle w:val="NormalBlock"/>
      </w:pPr>
      <w:r>
        <w:t>この暴力的で一時的な、はかない世界において、いつも私たちの話を聞き、慰め、力づけ、導いてくださる方がいることを知るのは大きな慰めです。もちろん、これは新しい考えではありません。神のしもべたちは常に主との交わりの甘美な経験を知っていました。ダビデは詩篇139篇でこれについて語っています：</w:t>
      </w:r>
    </w:p>
    <w:bookmarkEnd w:id="0"/>
    <w:p w14:paraId="7E1F9BC8" w14:textId="7BE2687A" w:rsidR="00A7291B" w:rsidRPr="007C2DD5" w:rsidRDefault="0025169D" w:rsidP="007C2DD5">
      <w:pPr>
        <w:pStyle w:val="Quote"/>
      </w:pPr>
      <w:r>
        <w:t>¹ 主よ。あなたは私の心の奥底まで探り、</w:t>
        <w:br/>
        <w:t>どんなささいなことも見のがされません。 </w:t>
        <w:br/>
        <w:t>² 私の立つのも座るのも、すべてご存じです。 </w:t>
        <w:br/>
        <w:t>遠くからでも、私の心をすべて読み取られます。 </w:t>
        <w:br/>
        <w:t>³ あなたは、私の進む道もご存じで、 </w:t>
        <w:br/>
        <w:t>どこで休息をとるべきかも教えてくださいます。</w:t>
        <w:br/>
        <w:t>どんなときも、私の居場所もご存じです。 </w:t>
        <w:br/>
        <w:t>⁴ そして、口を開く前から、 </w:t>
        <w:br/>
        <w:t>私が何を言いたいかも見抜いておられます。 </w:t>
        <w:br/>
        <w:t>⁵ あなたは私の前を行き、後ろからも来られます。 </w:t>
        <w:br/>
        <w:t>あなたは私に、祝福の御手を置いてくださいます。 </w:t>
        <w:br/>
        <w:t>⁶ このようなことはあまりにも栄光にあふれ、 </w:t>
        <w:br/>
        <w:t>すばらしい話なので、</w:t>
        <w:br/>
        <w:t>ほんとうだとは信じがたいほどです。 </w:t>
        <w:br/>
        <w:t>⁷ あなたの視界から逃れることは決してできません。 </w:t>
        <w:br/>
        <w:t>身を隠すことも不可能です。 </w:t>
        <w:br/>
        <w:t>⁸ 天まで昇ろうと、あなたはそこにおられ、 </w:t>
        <w:br/>
        <w:t>死者の世界まで降りて行っても、</w:t>
        <w:br/>
        <w:t>あなたはそこで待っておられるのです。 </w:t>
        <w:br/>
        <w:t>⁹ 朝風に乗って、地の果てまで飛んで行っても、 </w:t>
        <w:br/>
        <w:t>¹⁰ あなたの力強い腕は、私を導き、支えてくださいます。 </w:t>
        <w:br/>
        <w:t>¹¹ 私が暗闇にまぎれ込もうとしても、 </w:t>
        <w:br/>
        <w:t>夜は私を照らし出す光となるのです。 </w:t>
        <w:br/>
        <w:t>¹² 暗闇も、神から隠れることはできません。 </w:t>
        <w:br/>
        <w:t>神から見れば、暗闇も光も同じようなものなのです。</w:t>
        <w:br/>
        <w:t>¹³ 神は、精巧に私の体のすべての器官を造り、 </w:t>
        <w:br/>
        <w:t>母の胎内で組み立ててくださいました。 </w:t>
        <w:br/>
        <w:t>¹⁴ こんなにも複雑かつ緻密に </w:t>
        <w:br/>
        <w:t>仕上げてくださったことを感謝します。</w:t>
        <w:br/>
        <w:t>想像することもできないくらい、すばらしいことです。</w:t>
        <w:br/>
        <w:t>あなたのわざは驚くべきもので、</w:t>
        <w:br/>
        <w:t>私にはとうてい、理解することはできません。 </w:t>
        <w:br/>
        <w:t>¹⁵ だれも立ち入ることのできない場所で </w:t>
        <w:br/>
        <w:t>私が組み立てられた時、あなたはそこにおられました。 </w:t>
        <w:br/>
        <w:t>¹⁶ 生まれる前から、まだ呼吸を始める前から、 </w:t>
        <w:br/>
        <w:t>あなたの目は私に注がれ、</w:t>
        <w:br/>
        <w:t>私の生涯にわたるご計画も、</w:t>
        <w:br/>
        <w:t>練り上げられていたのです。</w:t>
        <w:br/>
        <w:t>¹⁷¹⁸ 主よ。 </w:t>
        <w:br/>
        <w:t>¹⁷ あなたが私をかた時も忘れずにいてくださることは、</w:t>
        <w:br/>
        <w:t>ほんとうにたいせつな事実です。</w:t>
        <w:br/>
        <w:t>あなたは一日に、数えきれないほど何度も、</w:t>
        <w:br/>
        <w:t>私のことを思い起こしてくださいます。</w:t>
        <w:br/>
        <w:t>眠っているときも、朝までずっと、</w:t>
        <w:br/>
        <w:t>私のことを考えていてくださるのです。</w:t>
      </w:r>
    </w:p>
    <w:bookmarkEnd w:id="0"/>
    <w:p w14:paraId="44687C10" w14:textId="5FB066C6" w:rsidR="009C22C1" w:rsidRDefault="009C22C1" w:rsidP="00C35B22">
      <w:pPr>
        <w:pStyle w:val="BibleVerseCite"/>
      </w:pPr>
      <w:r w:rsidRPr="007C2DD5">
        <w:t>- 詩篇 139:1-18</w:t>
      </w:r>
    </w:p>
    <w:bookmarkEnd w:id="0"/>
    <w:p w14:paraId="255668C9" w14:textId="77777777" w:rsidR="00A7291B" w:rsidRDefault="0025169D" w:rsidP="00A7291B">
      <w:pPr>
        <w:pStyle w:val="PadTop24"/>
      </w:pPr>
      <w:r>
        <w:t>この素晴らしい約束、すなわち私たちの人生における彼の絶え間ない臨在は、私たちに三つの非常に重要なものを与えます：</w:t>
      </w:r>
    </w:p>
    <w:bookmarkEnd w:id="0"/>
    <w:p w14:paraId="2EC75E3D" w14:textId="41EDDCE5" w:rsidR="008A3F75" w:rsidRDefault="00932373" w:rsidP="001E1588">
      <w:pPr>
        <w:pStyle w:val="NormalBlock"/>
        <w:numPr>
          <w:ilvl w:val="0"/>
          <w:numId w:val="199"/>
        </w:numPr>
      </w:pPr>
      <w:r w:rsidRPr="00932373">
        <w:t>動機 — 祈り、絶えず祈る動機。なぜなら、神は常にそこにいて支えてくださるからです。</w:t>
      </w:r>
    </w:p>
    <w:bookmarkEnd w:id="0"/>
    <w:p w14:paraId="2EC75E3D" w14:textId="41EDDCE5" w:rsidR="008A3F75" w:rsidRDefault="00932373" w:rsidP="001E1588">
      <w:pPr>
        <w:pStyle w:val="NormalBlock"/>
        <w:numPr>
          <w:ilvl w:val="0"/>
          <w:numId w:val="199"/>
        </w:numPr>
      </w:pPr>
      <w:r w:rsidRPr="00932373">
        <w:t>勇気 — どんなに罪が重くても告白し、捨て去る勇気。なぜなら、神の犠牲は常に私たちのためにあり、私たちを清め、癒し、再び神との交わりに回復させてくださるからです。</w:t>
      </w:r>
    </w:p>
    <w:bookmarkEnd w:id="0"/>
    <w:p w14:paraId="2EC75E3D" w14:textId="41EDDCE5" w:rsidR="008A3F75" w:rsidRDefault="00932373" w:rsidP="001E1588">
      <w:pPr>
        <w:pStyle w:val="NormalBlock"/>
        <w:numPr>
          <w:ilvl w:val="0"/>
          <w:numId w:val="199"/>
        </w:numPr>
      </w:pPr>
      <w:r w:rsidRPr="00932373">
        <w:t>慰め — 最も暗い時にも慰め。頼る者がいなくなり、すべての希望が失われたように見えるときでさえ、イエスは私たちの必要に応えて働き続けてくださいます。</w:t>
      </w:r>
    </w:p>
    <w:bookmarkEnd w:id="0"/>
    <w:bookmarkEnd w:id="0"/>
    <w:p w14:paraId="5C097F03" w14:textId="5E23FA64" w:rsidR="00A7291B" w:rsidRDefault="0025169D" w:rsidP="00A7291B">
      <w:pPr>
        <w:pStyle w:val="NormalBlock"/>
      </w:pPr>
      <w:r>
        <w:t>キリストに属する者は決して一人ではありません。たとえ知っているすべての人や愛する人がいなくなっても、死の中にあっても、イエスは私たちを導いてくださいます。それは約束です！</w:t>
      </w:r>
    </w:p>
    <w:p w14:paraId="27FB83DB" w14:textId="77777777" w:rsidR="00227BF5" w:rsidRDefault="00227BF5" w:rsidP="00227BF5">
      <w:pPr>
        <w:pStyle w:val="Heading3"/>
      </w:pPr>
      <w:r>
        <w:t>概要</w:t>
      </w:r>
    </w:p>
    <w:bookmarkEnd w:id="0"/>
    <w:bookmarkEnd w:id="0"/>
    <w:p w14:paraId="5C097F03" w14:textId="5E23FA64" w:rsidR="00A7291B" w:rsidRDefault="0025169D" w:rsidP="00A7291B">
      <w:pPr>
        <w:pStyle w:val="NormalBlock"/>
      </w:pPr>
      <w:r>
        <w:t>この約束が破られる世界の中で、誰かがすべての約束を立て、それを守ることができると知ることは慰めではありませんか。地は今もここにあり、私たちは一生の証人として、季節が互いに続き、収穫が続いてきたことを見ています。そして、私たちは今日皆食べていませんか。私たちは衣服を着ていますか。すべての困難にもかかわらず、私たちの中で誰かが貧しい状態にありますか。神は私たちの必要を備えてくださいませんでしたか。そして主はあなた個人のためにそこにいてくださいませんでしたか。あなたが祈りの中で主を探したとき、主を見つけませんでしたか。私たちのうち誰が「私は主を呼び求めたが、主は答えなかった。私は赦しと安心を必要としたが、主はそれを拒んだ」と言うことができますか。神は確かにその約束を守っておられ、地、私たちの必要、そして決して私たちを一人にしないという約束についてこれからも守り続けられます。私たちはこれについて彼の言葉を持っています。私たちが皆家に向かうとき、これらの約束を必ず持って行きましょう。</w:t>
      </w:r>
    </w:p>
    <w:bookmarkEnd w:id="0"/>
    <w:p w14:paraId="5C097F03" w14:textId="5E23FA64" w:rsidR="00A7291B" w:rsidRDefault="0025169D" w:rsidP="00A7291B">
      <w:pPr>
        <w:pStyle w:val="NormalBlock"/>
      </w:pPr>
      <w:r>
        <w:t>もし今日誰かに「聖書の授業から何を得ましたか？」と尋ねられたら、「今日は神の約束を受け取りました」と答えなさい。それらを心の最も安全な場所に大切にしまい、絶えず振り返りなさい。それらをあなたの秘密の宝として、喜びと感謝と忍耐をもって新しい一日を始め、あらゆる試練を乗り越える自信を与えるものとしなさい。そして、あなたの富を数え、それを子や孫に分け与える準備ができたとき、今日この場所で神があなたに与えられた素晴らしい約束を彼らに伝えることを忘れないでください。</w:t>
      </w:r>
    </w:p>
    <w:bookmarkEnd w:id="0"/>
    <w:p w14:paraId="5C097F03" w14:textId="5E23FA64" w:rsidR="00A7291B" w:rsidRDefault="0025169D" w:rsidP="00A7291B">
      <w:pPr>
        <w:pStyle w:val="NormalBlock"/>
      </w:pPr>
      <w:r>
        <w:t>福音が宣べ伝えられるたびに絶えず与えられる約束の一つは、赦しの約束です。もしあなたが罪の罪悪感と死と裁きの恐れに苦しんでいるなら、神はあなたのすべての罪を赦し、何ものも壊すことのできない心の平安を与えることを約束されます。</w:t>
      </w:r>
    </w:p>
    <w:bookmarkEnd w:id="0"/>
    <w:p w14:paraId="5C097F03" w14:textId="5E23FA64" w:rsidR="00A7291B" w:rsidRDefault="0025169D" w:rsidP="00A7291B">
      <w:pPr>
        <w:pStyle w:val="NormalBlock"/>
      </w:pPr>
      <w:r>
        <w:t>この約束を信じ、悔い改めとバプテスマ、または回復の祈りによって今すぐ受け取るために前に出てくることを招きます。どちらが必要であっても、今すぐ来てください。</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