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第三次显现</w:t>
      </w:r>
    </w:p>
    <w:p w14:paraId="670F8077" w14:textId="038F6EFB" w:rsidR="00944B2D" w:rsidRDefault="00944B2D" w:rsidP="00944B2D">
      <w:pPr>
        <w:pStyle w:val="ChapterVerse"/>
      </w:pPr>
      <w:r w:rsidRPr="00944B2D">
        <w:t>約翰福音 21:14</w:t>
      </w:r>
    </w:p>
    <w:bookmarkEnd w:id="0"/>
    <w:p w14:paraId="5C097F03" w14:textId="5E23FA64" w:rsidR="00A7291B" w:rsidRDefault="0025169D" w:rsidP="00A7291B">
      <w:pPr>
        <w:pStyle w:val="NormalBlock"/>
      </w:pPr>
      <w:r>
        <w:t>约翰以一句简单却深刻的话结束了他的福音书：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耶 稣 从 死 里 复 活 以 後 ， 向 门 徒 显 现 ， 这 是 第 三 次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約翰福音 21:14</w:t>
      </w:r>
    </w:p>
    <w:bookmarkEnd w:id="0"/>
    <w:p w14:paraId="255668C9" w14:textId="77777777" w:rsidR="00A7291B" w:rsidRDefault="0025169D" w:rsidP="00A7291B">
      <w:pPr>
        <w:pStyle w:val="PadTop24"/>
      </w:pPr>
      <w:r>
        <w:t>藉此，他将复活显现的线索串联起希伯來書，表明耶稣并不是秘密地复活，而是有目的地将自己显明出希伯來書。每一次显现都有其自身的意义，并且每一次都给今天的门徒留下持久的教训。</w:t>
      </w:r>
    </w:p>
    <w:p w14:paraId="27FB83DB" w14:textId="77777777" w:rsidR="00227BF5" w:rsidRDefault="00227BF5" w:rsidP="00227BF5">
      <w:pPr>
        <w:pStyle w:val="Heading3"/>
      </w:pPr>
      <w:r>
        <w:t>第一次显现——在恐惧中的安慰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第一次显现发生在复活的那天晚上，当时门徒因惧怕犹太人而关在屋里（约翰福音 20:19-23）。耶稣希伯來書到他们中间，向他们问安，说："愿你们平安。"他把手和肋旁指给他们看，毫无疑问地证明他就是那位被钉十字架并且复活的主。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这次显现的原因很简单：平息他们的恐惧，以盼望取代绝望，并将圣灵的同在吹入他们里面，扶持他们直到五旬节。</w:t>
      </w:r>
    </w:p>
    <w:bookmarkEnd w:id="0"/>
    <w:p w14:paraId="5C097F03" w14:textId="5E23FA64" w:rsidR="00A7291B" w:rsidRDefault="0025169D" w:rsidP="00A7291B">
      <w:pPr>
        <w:pStyle w:val="NormalBlock"/>
      </w:pPr>
      <w:r>
        <w:t>今日課程：復活的基督在我們的恐懼、疑惑和緊閉的門後與我們相遇。他的第一句話仍然是「願你們平安」。無論那一刻多麼令人癱瘓，他的同在都恢復勇氣。</w:t>
      </w:r>
    </w:p>
    <w:p w14:paraId="27FB83DB" w14:textId="77777777" w:rsidR="00227BF5" w:rsidRDefault="00227BF5" w:rsidP="00227BF5">
      <w:pPr>
        <w:pStyle w:val="Heading3"/>
      </w:pPr>
      <w:r>
        <w:t>第二次显现——坚固软弱的信心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第二次显现是在一周以后，这一次多马也在场（约翰福音 20:24-29）。多马拒绝相信，除非他看见并摸到主的伤痕。耶稣体恤他的软弱，邀请他把手伸进祂的肋旁。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这次显现的目的是坚固正在挣扎的信心，而不是击垮它。耶稣既纠正了多马，也赐福给他："那没有看见就信的有福了。"</w:t>
      </w:r>
    </w:p>
    <w:bookmarkEnd w:id="0"/>
    <w:p w14:paraId="5C097F03" w14:textId="5E23FA64" w:rsidR="00A7291B" w:rsidRDefault="0025169D" w:rsidP="00A7291B">
      <w:pPr>
        <w:pStyle w:val="NormalBlock"/>
      </w:pPr>
      <w:r>
        <w:t>今日課程：主對我們的疑惑滿有忍耐。他在誠實尋求他的人所在之處與他們相遇，並溫柔地引導他們走向更大的信心。今天的基督徒受到提醒，信心並不是沒有疑問，而是願意信靠上帝所提供的證據。</w:t>
      </w:r>
    </w:p>
    <w:p w14:paraId="27FB83DB" w14:textId="77777777" w:rsidR="00227BF5" w:rsidRDefault="00227BF5" w:rsidP="00227BF5">
      <w:pPr>
        <w:pStyle w:val="Heading3"/>
      </w:pPr>
      <w:r>
        <w:t>第三次显现——恢复与差遣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第三次显现是在加利利海边（約翰福音 21:1-14）。门徒回去打鱼，却一无所获，直到耶稣指示他们把网撒在船的右边。结果是奇妙的丰收，随后耶稣亲自预备了一顿饭。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这次显现的原因有两个：恢复门徒的使命感，并特别预备彼得承担牧者的职分（随后在约翰福音 21:15-19中展开的对话）。丰盛的神迹提醒他们，他们蒙召所取得的成功始终取决于顺服祂的话。</w:t>
      </w:r>
    </w:p>
    <w:bookmarkEnd w:id="0"/>
    <w:p w14:paraId="5C097F03" w14:textId="5E23FA64" w:rsidR="00A7291B" w:rsidRDefault="0025169D" w:rsidP="00A7291B">
      <w:pPr>
        <w:pStyle w:val="NormalBlock"/>
      </w:pPr>
      <w:r>
        <w:t>今日課程：復活的主不僅拯救，也扶持我們。我們的勞苦只有在祂的引導下才有果效。正如祂為門徒預備魚，當祂的跟隨者順服時，祂也為他們預備力量、機會和成果。</w:t>
      </w:r>
    </w:p>
    <w:p w14:paraId="27FB83DB" w14:textId="77777777" w:rsidR="00227BF5" w:rsidRDefault="00227BF5" w:rsidP="00227BF5">
      <w:pPr>
        <w:pStyle w:val="Heading3"/>
      </w:pPr>
      <w:r>
        <w:t>结语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约翰对复活显现的三重记载不只是事件的记录——更是确据的逐步加深。首先，耶稣赐平安给忧愁的心。然后，祂坚固信心软弱的人。最后，祂恢复门徒的使命，并差遣他们去传道。</w:t>
      </w:r>
    </w:p>
    <w:bookmarkEnd w:id="0"/>
    <w:p w14:paraId="5C097F03" w14:textId="5E23FA64" w:rsidR="00A7291B" w:rsidRDefault="0025169D" w:rsidP="00A7291B">
      <w:pPr>
        <w:pStyle w:val="NormalBlock"/>
      </w:pPr>
      <w:r>
        <w:t>对于今天的基督徒希伯來書说，次序也是一样的：耶稣首先以祂同在的应许平静我们的恐惧；然后，当我们在信靠中成长时，祂坚固我们的信心；最后，祂赐给我们一个超越自我的使命——作得人的渔夫。</w:t>
      </w:r>
    </w:p>
    <w:bookmarkEnd w:id="0"/>
    <w:p w14:paraId="5C097F03" w14:textId="5E23FA64" w:rsidR="00A7291B" w:rsidRDefault="0025169D" w:rsidP="00A7291B">
      <w:pPr>
        <w:pStyle w:val="NormalBlock"/>
      </w:pPr>
      <w:r>
        <w:t>约翰以这段总结结束他的福音书，提醒信徒，耶稣的故事并没有随着祂的复活而结束。它继续在每一位从复活的主领受平安、信心和使命的门徒身上展开。这也是我们蒙召要走的道路，直到我们与祂面对面相见。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