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節制と禁欲</w:t>
      </w:r>
    </w:p>
    <w:bookmarkEnd w:id="0"/>
    <w:p w14:paraId="5C097F03" w14:textId="5E23FA64" w:rsidR="00A7291B" w:rsidRDefault="0025169D" w:rsidP="00A7291B">
      <w:pPr>
        <w:pStyle w:val="NormalBlock"/>
      </w:pPr>
      <w:r>
        <w:t>そして、今日、私たちの社会に広まっている最も危険な嘘の一つは、節度を美徳として推奨する嘘です。節度のある人は徳のある人です。「何事においても節度を」という古い格言があります。聞いたことがありますか。「何事においても節度を」という言葉は、何かをやり過ぎさえしなければ、それでよいということを示唆しています。</w:t>
      </w:r>
    </w:p>
    <w:bookmarkEnd w:id="0"/>
    <w:p w14:paraId="5C097F03" w14:textId="5E23FA64" w:rsidR="00A7291B" w:rsidRDefault="0025169D" w:rsidP="00A7291B">
      <w:pPr>
        <w:pStyle w:val="NormalBlock"/>
      </w:pPr>
      <w:r>
        <w:t>それはあなたに害を及ぼすことはありません。もちろん、この嘘は通常、肉体的または霊的にあなたに害を及ぼすことを試してほしい人々によって勧められますが、彼らは節度という外套でその危険を覆い隠そうとします。言い換えれば、それを行うにしても、取るにしても、飲み込むにしても、節度を守っているなら大丈夫だ、ということです。実際のところ、どれほど節度を守っても正しいものにはならないことがあります。例えば、姦淫において、ほんの少しだけ節度を守るというのはどうでしょうか。</w:t>
      </w:r>
    </w:p>
    <w:bookmarkEnd w:id="0"/>
    <w:p w14:paraId="5C097F03" w14:textId="5E23FA64" w:rsidR="00A7291B" w:rsidRDefault="0025169D" w:rsidP="00A7291B">
      <w:pPr>
        <w:pStyle w:val="NormalBlock"/>
      </w:pPr>
      <w:r>
        <w:t>ほんの少しだけ。たまにするだけ。不倫において節制は機能するでしょうか。ここにいる私たちの誰も、そうは言わないと思います。不倫における節制は、いついかなる時も、たった一度でさえも機能しません。</w:t>
      </w:r>
    </w:p>
    <w:bookmarkEnd w:id="0"/>
    <w:p w14:paraId="5C097F03" w14:textId="5E23FA64" w:rsidR="00A7291B" w:rsidRDefault="0025169D" w:rsidP="00A7291B">
      <w:pPr>
        <w:pStyle w:val="NormalBlock"/>
      </w:pPr>
      <w:r>
        <w:t>偶像礼拝における節度についてはどうでしょうか。小さな像だけです。ひざまずいて、その前にひれ伏して拝むような大きな像ではありません。小さな像をいくつか手に入れて、それをするだけです。繰り返しますが、私の言いたいことを明確にするために、ここではばかげたことを言っているのです。しかし、「それはよくない」と言う人はいないでしょう。</w:t>
      </w:r>
    </w:p>
    <w:bookmarkEnd w:id="0"/>
    <w:p w14:paraId="5C097F03" w14:textId="5E23FA64" w:rsidR="00A7291B" w:rsidRDefault="0025169D" w:rsidP="00A7291B">
      <w:pPr>
        <w:pStyle w:val="NormalBlock"/>
      </w:pPr>
      <w:r>
        <w:t>ですから、節制は身につけるべき重要な習慣です。私は、節度ある人であることに反対しているのではありません。しかし、私たちのモットーは、「良いこと、受け入れられることすべてにおいて節制する」であるべきだと思います。そのほうが少しうまくいくと思います。良いこと、受け入れられることすべてにおいて節制するのです。</w:t>
      </w:r>
    </w:p>
    <w:bookmarkEnd w:id="0"/>
    <w:p w14:paraId="5C097F03" w14:textId="5E23FA64" w:rsidR="00A7291B" w:rsidRDefault="0025169D" w:rsidP="00A7291B">
      <w:pPr>
        <w:pStyle w:val="NormalBlock"/>
      </w:pPr>
      <w:r>
        <w:t>さて、その理由は、良いことや受け入れられることにおいて節度を保つなら、それらは十分な楽しみと生産的な価値を保つからです。だから、すべての良いことや受け入れられることにおいて節度を保つのです。私たちは、良いことや受け入れられることのすべてにおいて、やり過ぎないようにします。なぜなら、やり過ぎるなら、それらは私たちを害するからです。言い換えれば、悪いことをすると、それらは私たちを害します。</w:t>
      </w:r>
    </w:p>
    <w:bookmarkEnd w:id="0"/>
    <w:p w14:paraId="5C097F03" w14:textId="5E23FA64" w:rsidR="00A7291B" w:rsidRDefault="0025169D" w:rsidP="00A7291B">
      <w:pPr>
        <w:pStyle w:val="NormalBlock"/>
      </w:pPr>
      <w:r>
        <w:t>良いことでも、やり過ぎると私たちを害します。ですから、良くて受け入れられる事柄においても、節度が必要です。さて、先ほど述べたように、節度ではなく禁 abstinence が求められる時もあります。なぜなら、問題となっている行為や事柄が間違っていて、私たちにとって良くないからです。さて、これらの中には、容易に判断できるものもあります。</w:t>
      </w:r>
    </w:p>
    <w:bookmarkEnd w:id="0"/>
    <w:p w14:paraId="5C097F03" w14:textId="5E23FA64" w:rsidR="00A7291B" w:rsidRDefault="0025169D" w:rsidP="00A7291B">
      <w:pPr>
        <w:pStyle w:val="NormalBlock"/>
      </w:pPr>
      <w:r>
        <w:t>ほら、前に言ったように、私は違法薬物を控えるべきです。ほら、それはかなり賢明なことです。私は違法薬物を完全に控えるべきです。あるいは、不正な活動を完全に控えるべきです。言い換えれば、銀行強盗を減らすべきです。</w:t>
      </w:r>
    </w:p>
    <w:bookmarkEnd w:id="0"/>
    <w:p w14:paraId="5C097F03" w14:textId="5E23FA64" w:rsidR="00A7291B" w:rsidRDefault="0025169D" w:rsidP="00A7291B">
      <w:pPr>
        <w:pStyle w:val="NormalBlock"/>
      </w:pPr>
      <w:r>
        <w:t>そうですね、いえ、それは完全に取り除くべきです。私は雇用主から盗むことをやめるべきです。性的な罪などを避ける必要があることは、理解しやすいものもあります。しかし、もう少し複雑な事柄もあり、節制するべきか、完全に避けるべきかという議論は、かなり難しいものです。その一つが、アルコールの問題です。</w:t>
      </w:r>
    </w:p>
    <w:bookmarkEnd w:id="0"/>
    <w:p w14:paraId="5C097F03" w14:textId="5E23FA64" w:rsidR="00A7291B" w:rsidRDefault="0025169D" w:rsidP="00A7291B">
      <w:pPr>
        <w:pStyle w:val="NormalBlock"/>
      </w:pPr>
      <w:r>
        <w:t>ああ、彼は今日、溶けてしまいそうです。私はただ、まさにそこでそれが聞こえてくるような気がします。クリスチャンはどうすべきでしょうか。さて、世の中で、不信者たちの間では、アルコールに対する圧倒的に人気のある答えは、節度を保つことです。責任を持って飲みなさい。</w:t>
      </w:r>
    </w:p>
    <w:bookmarkEnd w:id="0"/>
    <w:p w14:paraId="5C097F03" w14:textId="5E23FA64" w:rsidR="00A7291B" w:rsidRDefault="0025169D" w:rsidP="00A7291B">
      <w:pPr>
        <w:pStyle w:val="NormalBlock"/>
      </w:pPr>
      <w:r>
        <w:t>アルコールの摂取について、成熟した態度を持ち、安全を心がけなさい。つまり、ビール会社でさえ、責任を持つべきだ、責任ある飲酒者であるべきだ、と言って勧めるコマーシャルを流しています。それが、文句なしに最も好まれる答えです。しかし教会には、アルコールに関しては禁酒が進むべき道だという、同等に有力な意見もあります。そして、知っていますか？</w:t>
      </w:r>
    </w:p>
    <w:bookmarkEnd w:id="0"/>
    <w:p w14:paraId="5C097F03" w14:textId="5E23FA64" w:rsidR="00A7291B" w:rsidRDefault="0025169D" w:rsidP="00A7291B">
      <w:pPr>
        <w:pStyle w:val="NormalBlock"/>
      </w:pPr>
      <w:r>
        <w:t>この問題については、クリスチャンの間でも双方に議論があります。ここチョクトーの会衆にいる私たち自身のメンバーの中でも、皆さんの中には、願わくは節度をもって、アルコールを飲む人もいれば、飲酒を控える人もいます。そして、あなたがたはどちらも、自分の立場を擁護するために聖書の箇所を用いています。つまり、私はそれを聞いているので知っているのです。聖書を用いてアルコールの使用を擁護する皆さんの何人かと、私は話し合ったことがありますし、聖書を用いてアルコールの使用を非難する皆さんの何人かとも一緒にいたことがあります。</w:t>
      </w:r>
    </w:p>
    <w:bookmarkEnd w:id="0"/>
    <w:p w14:paraId="5C097F03" w14:textId="5E23FA64" w:rsidR="00A7291B" w:rsidRDefault="0025169D" w:rsidP="00A7291B">
      <w:pPr>
        <w:pStyle w:val="NormalBlock"/>
      </w:pPr>
      <w:r>
        <w:t>あなたはその二人を知っていますか。私たちは皆、同じ教会に通っています。さて、皆さんの多くと同じように、私もアルコールに関しては、節制するか、あるいは禁酒するかというこの問題に向き合わなければなりませんでした。ご存じのように、私はオクラホマ出身ではありません。皆さんもご存じでしょう。社交的に飲酒することが受け入れられないような家庭や家族の中で育ったわけでもありません。</w:t>
      </w:r>
    </w:p>
    <w:bookmarkEnd w:id="0"/>
    <w:p w14:paraId="5C097F03" w14:textId="5E23FA64" w:rsidR="00A7291B" w:rsidRDefault="0025169D" w:rsidP="00A7291B">
      <w:pPr>
        <w:pStyle w:val="NormalBlock"/>
      </w:pPr>
      <w:r>
        <w:t>つまり、実際にはその逆でした。私の家族では、飲酒は受け入れられていました。父も飲み、母も飲み、おじたちも飲み、皆が飲んでいました。そして、パーティーや家族の集まりなどでは、特別に私にも飲ませてくれました。</w:t>
      </w:r>
    </w:p>
    <w:bookmarkEnd w:id="0"/>
    <w:p w14:paraId="5C097F03" w14:textId="5E23FA64" w:rsidR="00A7291B" w:rsidRDefault="0025169D" w:rsidP="00A7291B">
      <w:pPr>
        <w:pStyle w:val="NormalBlock"/>
      </w:pPr>
      <w:r>
        <w:t>それは大人がすることのようでした。すると母は、「さあ、気をつけなさい。少しだけにしてあげなさい、トニー。ほら、ビール一杯だけ」と言いました。また、結婚式では、私はすっかり大人になったように感じ、両親と一緒にワインを一杯飲むことができました。つまり、モントリオールのイタリア人の結婚式に行ったことがあるなら、あれこそ結婚式でした。</w:t>
      </w:r>
    </w:p>
    <w:bookmarkEnd w:id="0"/>
    <w:p w14:paraId="5C097F03" w14:textId="5E23FA64" w:rsidR="00A7291B" w:rsidRDefault="0025169D" w:rsidP="00A7291B">
      <w:pPr>
        <w:pStyle w:val="NormalBlock"/>
      </w:pPr>
      <w:r>
        <w:t>それは延々と続き、あなたは食べ続け、食べ続け、食べ続け、そして飲み続け、飲み続け、飲み続けることになります。そして譲歩として、ほら、私の両親は「まあ、あの子たちにワインを一杯飲ませてもいいでしょう」と言うのです。私は、食事と一緒にワインを飲むことが普通だと考えられていた文化の出身です。ですから、これは私個人にとって非常に現実的な問題でした。それは、単に両親から受け継いだものというだけではありませんでした。</w:t>
      </w:r>
    </w:p>
    <w:bookmarkEnd w:id="0"/>
    <w:p w14:paraId="5C097F03" w14:textId="5E23FA64" w:rsidR="00A7291B" w:rsidRDefault="0025169D" w:rsidP="00A7291B">
      <w:pPr>
        <w:pStyle w:val="NormalBlock"/>
      </w:pPr>
      <w:r>
        <w:t>私は、皆さんの多くがそうであったように、飲酒がしてはいけないことと考えられていたバイブル・ベルトで育ったわけではありません。私は、飲酒が大した問題ではない家庭と社会の中で育ちました。しかし最終的に、クリスチャンとして、私はどのような形であれ飲酒を控えることを選びました。それにはいくつかの理由がありました。誰かにそう言われたからではありません。私はそれについて学び、考え、祈り、自分自身で決断したのです。</w:t>
      </w:r>
    </w:p>
    <w:bookmarkEnd w:id="0"/>
    <w:p w14:paraId="5C097F03" w14:textId="5E23FA64" w:rsidR="00A7291B" w:rsidRDefault="0025169D" w:rsidP="00A7291B">
      <w:pPr>
        <w:pStyle w:val="NormalBlock"/>
      </w:pPr>
      <w:r>
        <w:t>そして、私はその決断を皆さんと分かち合いたいと思います。私が飲酒を控えることを選んだ理由を、いくつかお話しします。まず、4つの社会的な理由を挙げます。第一に、アルコールは健康を損ないます。それが第一の理由でした。</w:t>
      </w:r>
    </w:p>
    <w:bookmarkEnd w:id="0"/>
    <w:p w14:paraId="5C097F03" w14:textId="5E23FA64" w:rsidR="00A7291B" w:rsidRDefault="0025169D" w:rsidP="00A7291B">
      <w:pPr>
        <w:pStyle w:val="NormalBlock"/>
      </w:pPr>
      <w:r>
        <w:t>率直に言えば、アルコールは毒です。それがアルコールの正体です。食品医薬品局はアルコールを毒と見なしています。短時間に多量に摂取すれば、最近、若い大学生がそうなったように、アルコール中毒で死ぬことになります。そのことを新聞で読みました。</w:t>
      </w:r>
    </w:p>
    <w:bookmarkEnd w:id="0"/>
    <w:p w14:paraId="5C097F03" w14:textId="5E23FA64" w:rsidR="00A7291B" w:rsidRDefault="0025169D" w:rsidP="00A7291B">
      <w:pPr>
        <w:pStyle w:val="NormalBlock"/>
      </w:pPr>
      <w:r>
        <w:t>彼らはただ大きなパーティーや、度を越した飲酒パーティーをしていただけでした。私は大学の環境で働いたことがあります。ですから、あの件が報告されたことをお伝えできます。それは大きなニュースになりましたが、大学で働いたことのある人にとっては、何のニュースでもありません。大学に通ったことのある人なら誰でも、毎年、男性たちがアルコール中毒で死にかけ、中には実際に亡くなる人もいることは、何のニュースでもありません。しかし、大学の評判に良くないので、彼らはそれを隠し、事を静かに収めます。</w:t>
      </w:r>
    </w:p>
    <w:bookmarkEnd w:id="0"/>
    <w:p w14:paraId="5C097F03" w14:textId="5E23FA64" w:rsidR="00A7291B" w:rsidRDefault="0025169D" w:rsidP="00A7291B">
      <w:pPr>
        <w:pStyle w:val="NormalBlock"/>
      </w:pPr>
      <w:r>
        <w:t>アルコールに関する節制の議論の理由は、アルコールが人体にとって危険な物質だからです。適量を守って摂取しなければ、病気になったり、場合によっては死んだりすることさえあります。現在では、巧みな広告によって魅力的に見せられています。さまざまな風味や色で覆い隠すことによって、口にしやすく、消化しやすいものにされています。しゃれた包装によって、無害なもの、あるいは楽しいものにさえ見えるようにされています。</w:t>
      </w:r>
    </w:p>
    <w:bookmarkEnd w:id="0"/>
    <w:p w14:paraId="5C097F03" w14:textId="5E23FA64" w:rsidR="00A7291B" w:rsidRDefault="0025169D" w:rsidP="00A7291B">
      <w:pPr>
        <w:pStyle w:val="NormalBlock"/>
      </w:pPr>
      <w:r>
        <w:t>しかし結局のところ、それは単なる有毒物質です。神は、アルコールを特定の事柄のために、控えめに用いる薬として設計されました。人体における用途はありますが、娯楽目的で摂取することは身体にとって危険です。それが、私が飲まないことに決めた第一の社会的な理由でした。もう一つの理由、別の社会的な理由は、アルコールが依存症につながることです。</w:t>
      </w:r>
    </w:p>
    <w:bookmarkEnd w:id="0"/>
    <w:p w14:paraId="5C097F03" w14:textId="5E23FA64" w:rsidR="00A7291B" w:rsidRDefault="0025169D" w:rsidP="00A7291B">
      <w:pPr>
        <w:pStyle w:val="NormalBlock"/>
      </w:pPr>
      <w:r>
        <w:t>お分かりのように、アルコールの力、つまりそれが非常に魅力的である理由は、その味ではなく、見た目でもありません。アルコールの魅力は、それが脳に及ぼす影響です。それだけです。アルコールは肝臓や腎臓、心臓に悪影響を及ぼすだけでなく、脳内の化学的バランスを変化させます。もちろん、起こる大規模で複雑な科学的変化について詳しく説明することもできますが、私は科学者ではありませんし、ここはそのための場ではないと思います。</w:t>
      </w:r>
    </w:p>
    <w:bookmarkEnd w:id="0"/>
    <w:p w14:paraId="5C097F03" w14:textId="5E23FA64" w:rsidR="00A7291B" w:rsidRDefault="0025169D" w:rsidP="00A7291B">
      <w:pPr>
        <w:pStyle w:val="NormalBlock"/>
      </w:pPr>
      <w:r>
        <w:t>基本的に、アルコールを摂取した結果は次のとおりです。まず第一に、アルコールは抑制剤として働き、抑制や不安を和らげます。そして、偽りの幸福感を与えます。ご存じのように、人々が飲むのは心地よいからです。つまり、もし心地よくなければ、飲まないでしょう。酔って、泥酔して、べろべろになって、何と呼んでもよいですが、いろいろな言い方があります。</w:t>
      </w:r>
    </w:p>
    <w:bookmarkEnd w:id="0"/>
    <w:p w14:paraId="5C097F03" w14:textId="5E23FA64" w:rsidR="00A7291B" w:rsidRDefault="0025169D" w:rsidP="00A7291B">
      <w:pPr>
        <w:pStyle w:val="NormalBlock"/>
      </w:pPr>
      <w:r>
        <w:t>酔いつぶれるのは素晴らしいことです。素晴らしいことです。気分が良くなります。そうでなければ、なぜ人々はそれをするのでしょうか。それはまた、理性と適切な判断を下す能力を損ないます。</w:t>
      </w:r>
    </w:p>
    <w:bookmarkEnd w:id="0"/>
    <w:p w14:paraId="5C097F03" w14:textId="5E23FA64" w:rsidR="00A7291B" w:rsidRDefault="0025169D" w:rsidP="00A7291B">
      <w:pPr>
        <w:pStyle w:val="NormalBlock"/>
      </w:pPr>
      <w:r>
        <w:t>だから、酔っているときのあなたはライオンです。トラです。ただのトラです。そしてそれは運動能力と反応時間も低下させます。私たちはこれを笑ってしまいますね。</w:t>
      </w:r>
    </w:p>
    <w:bookmarkEnd w:id="0"/>
    <w:p w14:paraId="5C097F03" w14:textId="5E23FA64" w:rsidR="00A7291B" w:rsidRDefault="0025169D" w:rsidP="00A7291B">
      <w:pPr>
        <w:pStyle w:val="NormalBlock"/>
      </w:pPr>
      <w:r>
        <w:t>これは、酔っ払ったときの話が全部出てくるということです。ああ、本当に私は祝福されています。私が何をしたか、ぜひ見てください。服を忘れてしまいました。さて、これらが組み合わさった効果は、最初はかなり心地よく感じられます。</w:t>
      </w:r>
    </w:p>
    <w:bookmarkEnd w:id="0"/>
    <w:p w14:paraId="5C097F03" w14:textId="5E23FA64" w:rsidR="00A7291B" w:rsidRDefault="0025169D" w:rsidP="00A7291B">
      <w:pPr>
        <w:pStyle w:val="NormalBlock"/>
      </w:pPr>
      <w:r>
        <w:t>聖書には、「罪の楽しみは、しばらくの間」とあります。初めは、それは素晴らしいものです。そして、このように感じる人々は、その経験を何度も繰り返したいと思います。なぜいけないのでしょうか。つまり、何度か吸引すれば、気分が高揚し、素晴らしい気分になります。体が輝くように感じ、気分がよく、何の問題もありません。</w:t>
      </w:r>
    </w:p>
    <w:bookmarkEnd w:id="0"/>
    <w:p w14:paraId="5C097F03" w14:textId="5E23FA64" w:rsidR="00A7291B" w:rsidRDefault="0025169D" w:rsidP="00A7291B">
      <w:pPr>
        <w:pStyle w:val="NormalBlock"/>
      </w:pPr>
      <w:r>
        <w:t>しかし、しばらくすると、その経験を繰り返したいという欲求はますます強くなり、支配的な必要、つまり私たちが依存症と呼ぶものになります。アルコール依存症が完全に進行すると、アルコールなしで生きることはあまりにも苦痛で耐え難くなり、人生の第一の目標はアルコールを飲むことになります。他のどのような依存症でも同じように、快楽はなくなり、それは苦痛に置き換えられ、その苦痛を取り除く唯一のものは、さらに多くを得ることです。アルコールの場合もそのように作用し、薬物の場合もそのように作用します。ご存じのように、アルコール依存症になりたいと思ってアルコール依存症を始めた人に、私は一度も会ったことがありません。</w:t>
      </w:r>
    </w:p>
    <w:bookmarkEnd w:id="0"/>
    <w:p w14:paraId="5C097F03" w14:textId="5E23FA64" w:rsidR="00A7291B" w:rsidRDefault="0025169D" w:rsidP="00A7291B">
      <w:pPr>
        <w:pStyle w:val="NormalBlock"/>
      </w:pPr>
      <w:r>
        <w:t>立ってくださいとは言いませんが、私たちの会衆にはアルコール依存症の人たちがいます。もし彼らに立つよう求めたなら、この時点で私にアーメンと言うでしょう。すべてのアルコール依存症者は、適度に飲む人として始まりました。だからこそ、私は飲まない人でいることを好みます。アルコール依存症者には決してなりたくないからです。第三に、アルコールは稼ぐ力を低下させます。</w:t>
      </w:r>
    </w:p>
    <w:bookmarkEnd w:id="0"/>
    <w:p w14:paraId="5C097F03" w14:textId="5E23FA64" w:rsidR="00A7291B" w:rsidRDefault="0025169D" w:rsidP="00A7291B">
      <w:pPr>
        <w:pStyle w:val="NormalBlock"/>
      </w:pPr>
      <w:r>
        <w:t>アルコール依存症者の中には、「こうなっていたかもしれない」「こうなるべきだった」という人が、どの集団よりも多くいます。ご存じのように、政府によれば、アルコールに関連する職場の問題のために、毎年10億ドルが失われています。ご存じのように、人々はアルコールのために病気になったり、仕事を失ったりします。誰か他の人の依存症のために、その人の仕事が台無しになるのです。こうした数字は、どこか人間味に欠けています。</w:t>
      </w:r>
    </w:p>
    <w:bookmarkEnd w:id="0"/>
    <w:p w14:paraId="5C097F03" w14:textId="5E23FA64" w:rsidR="00A7291B" w:rsidRDefault="0025169D" w:rsidP="00A7291B">
      <w:pPr>
        <w:pStyle w:val="NormalBlock"/>
      </w:pPr>
      <w:r>
        <w:t>彼らは人々に感銘を与えません。話を個人的なものにさせてください。私の叔父についてお話ししましょう。彼の名前はポール、ポール・ヴァイユーで、フランス系カナダ人です。彼は芸術家で、非常に創造的でした。</w:t>
      </w:r>
    </w:p>
    <w:bookmarkEnd w:id="0"/>
    <w:p w14:paraId="5C097F03" w14:textId="5E23FA64" w:rsidR="00A7291B" w:rsidRDefault="0025169D" w:rsidP="00A7291B">
      <w:pPr>
        <w:pStyle w:val="NormalBlock"/>
      </w:pPr>
      <w:r>
        <w:t>そして彼は、大きなデパートのウィンドウディスプレイ担当者として働き始めました。そして、彼はそのデパート全体の店長の地位にまで昇進し、さまざまな場所から、ディスプレイなどを作るために呼ばれました。この人は何でもできました。色紙と絵の具を少し渡すだけで、何でも作ることができました。彼は天才でした。</w:t>
      </w:r>
    </w:p>
    <w:bookmarkEnd w:id="0"/>
    <w:p w14:paraId="5C097F03" w14:textId="5E23FA64" w:rsidR="00A7291B" w:rsidRDefault="0025169D" w:rsidP="00A7291B">
      <w:pPr>
        <w:pStyle w:val="NormalBlock"/>
      </w:pPr>
      <w:r>
        <w:t>そして、彼は私の大好きなおじでした。ポールおじさんは私の大好きなおじでした。なんていい人でしょう。彼は本当に素晴らしい人でした。とても親しみやすくて、誰もが彼を大好きになるのです。</w:t>
      </w:r>
    </w:p>
    <w:bookmarkEnd w:id="0"/>
    <w:p w14:paraId="5C097F03" w14:textId="5E23FA64" w:rsidR="00A7291B" w:rsidRDefault="0025169D" w:rsidP="00A7291B">
      <w:pPr>
        <w:pStyle w:val="NormalBlock"/>
      </w:pPr>
      <w:r>
        <w:t>彼は本当に愛すべき人でした。そして、美しい妻、私の叔母マドレーヌがいました。二人には美しい子どもが二人いて、家も車もありました。彼には大企業での輝かしい将来がありました。そう、彼にはすべてがそろっていたのです。</w:t>
      </w:r>
    </w:p>
    <w:bookmarkEnd w:id="0"/>
    <w:p w14:paraId="5C097F03" w14:textId="5E23FA64" w:rsidR="00A7291B" w:rsidRDefault="0025169D" w:rsidP="00A7291B">
      <w:pPr>
        <w:pStyle w:val="NormalBlock"/>
      </w:pPr>
      <w:r>
        <w:t>しかし、彼には一つ問題がありました。アルコール依存症だったのです。彼は決して飲酒をやめることができませんでした。彼は12歳か13歳のときに飲み始めました。ほとんどのフランス系カナダ人が始めるのと同じように、結婚式やクリスマスのときに、皆が楽しく過ごし、冷蔵庫からこっそりビールを取り出すのです。そして、ほかの皆が始めるのと同じように、彼も始めました。彼は何も持たず、生活保護を受ける人々のための病院で亡くなりました。妻は彼と離婚し、二人の子どものどちらも大学に進学しませんでした。</w:t>
      </w:r>
    </w:p>
    <w:bookmarkEnd w:id="0"/>
    <w:p w14:paraId="5C097F03" w14:textId="5E23FA64" w:rsidR="00A7291B" w:rsidRDefault="0025169D" w:rsidP="00A7291B">
      <w:pPr>
        <w:pStyle w:val="NormalBlock"/>
      </w:pPr>
      <w:r>
        <w:t>彼はすべてを失いました。私は彼に会いに行きました。彼が亡くなる一週間前に、彼に会いに行きました。彼の体重は80ポンドでした。彼は何もないような状態で、骸骨のようで、ひどい姿でした。彼は骨がんを患っていました。そして、ほかにも問題がありました。ご存じのように、彼の病気の原因となっていたアルコール依存に関連する問題です。</w:t>
      </w:r>
    </w:p>
    <w:bookmarkEnd w:id="0"/>
    <w:p w14:paraId="5C097F03" w14:textId="5E23FA64" w:rsidR="00A7291B" w:rsidRDefault="0025169D" w:rsidP="00A7291B">
      <w:pPr>
        <w:pStyle w:val="NormalBlock"/>
      </w:pPr>
      <w:r>
        <w:t>そして私は彼に言いました。「ポールおじさん、もしもう一度すべてをやり直せるとしたら、もしもう一度機会があるとしたら、もしその時、神がいて、私はクリスチャンではなかったけれど、その意味では神を信じていたとしたら。もし神がちょっと奇跡を起こして、あなたをすぐに戻し、元気にしてくださるとしたら、あなたは何をしますか」と。すると彼は言いました。「もしまた元気になったら、外へ出てウイスキーを一本買い、飲み始めるだろう。私は人生よりも酒を愛しているからだ」と。そして彼は翌週、ひとりで、失われたまま亡くなりました。適度に酒を飲むことにはお金がかかります。</w:t>
      </w:r>
    </w:p>
    <w:bookmarkEnd w:id="0"/>
    <w:p w14:paraId="5C097F03" w14:textId="5E23FA64" w:rsidR="00A7291B" w:rsidRDefault="0025169D" w:rsidP="00A7291B">
      <w:pPr>
        <w:pStyle w:val="NormalBlock"/>
      </w:pPr>
      <w:r>
        <w:t>アルコールを過度に飲むと稼ぐ力が損なわれ、アルコール依存症になると人生が破壊されます。そして、4つ目の社会的な理由はこれです。アルコールは法的な問題につながります。ご存じのように、犯された暴力犯罪の半数は、アルコールの影響下で行われたと報告されています。デートレイプのほとんどは、アルコールが使用されている状況で起こります。交通事故による死亡者の50％には、飲酒運転が関係しています。</w:t>
      </w:r>
    </w:p>
    <w:bookmarkEnd w:id="0"/>
    <w:p w14:paraId="5C097F03" w14:textId="5E23FA64" w:rsidR="00A7291B" w:rsidRDefault="0025169D" w:rsidP="00A7291B">
      <w:pPr>
        <w:pStyle w:val="NormalBlock"/>
      </w:pPr>
      <w:r>
        <w:t>暴力や逮捕に至る家庭内の争いには、大きな割合でアルコールが関わっています。女性が殴られるとき、そのほとんどの場合、戸棚にはアルコールがあります。60％です。つまり、これらは私が推測した数字ではなく、調査したものです。今日、刑務所にいる受刑者の60％は、犯罪を犯したときに酒を飲んでいました。</w:t>
      </w:r>
    </w:p>
    <w:bookmarkEnd w:id="0"/>
    <w:p w14:paraId="5C097F03" w14:textId="5E23FA64" w:rsidR="00A7291B" w:rsidRDefault="0025169D" w:rsidP="00A7291B">
      <w:pPr>
        <w:pStyle w:val="NormalBlock"/>
      </w:pPr>
      <w:r>
        <w:t>そして、アルコールの影響下にあると、しらふのときならおそらく決して言わないことや、決してしないことを、言ったりしたりするようになります。初めのうちは、それが人々がお酒を飲むのを好む理由です。お酒は人を打ち解けさせ、リラックスさせ、抑制を乗り越える助けになります。しかし最終的には、自分自身を制御する能力を失い、自分を愚かに見せるだけでなく、自分自身や他の人々を傷つけ始めます。1995年、ここオクラホマ郡では、アルコールが原因で起きた自動車事故により、16人の十代の若者が亡くなりました。</w:t>
      </w:r>
    </w:p>
    <w:bookmarkEnd w:id="0"/>
    <w:p w14:paraId="5C097F03" w14:textId="5E23FA64" w:rsidR="00A7291B" w:rsidRDefault="0025169D" w:rsidP="00A7291B">
      <w:pPr>
        <w:pStyle w:val="NormalBlock"/>
      </w:pPr>
      <w:r>
        <w:t>私たちの郡だけで、10代の若者が16人もいます。1995年には、公共の場での酩酊のために、300人を超える10代の若者が拘置所に入れられました。そして、これは10代の若者だけの話です。ここでは成人については話しておらず、10代の若者だけです。刑事裁判所、家庭裁判所、救急治療室、学校のカウンセリング室、牧師の事務室は、アルコールを使用したために問題を抱えている人々で満ちています。アルコールは彼らを悪い選択へと導きます。さらに悪いことには、自分たちの選択や、その決定がもたらす法的な結果をまったく気にしなくなるのです。さて、私が飲酒しないことを選んだ社会的な理由を4つ挙げました。健康上の理由、依存症に関する理由、経済的な理由、そして法的な理由です。</w:t>
      </w:r>
    </w:p>
    <w:bookmarkEnd w:id="0"/>
    <w:p w14:paraId="5C097F03" w14:textId="5E23FA64" w:rsidR="00A7291B" w:rsidRDefault="0025169D" w:rsidP="00A7291B">
      <w:pPr>
        <w:pStyle w:val="NormalBlock"/>
      </w:pPr>
      <w:r>
        <w:t>今朝のレッスンを、3つの霊的な理由をお伝えして終えたいと思います。さて、それで十分なはずですが、もしあなたにとって十分でないなら、なぜ私が選んだのか、3つの霊的な理由を挙げて締めくくりたいと思います。そして、信じてください、私は自分で選びました。誰かに強制されたのではありません。私はアルコールを摂取することを控えることを選びました。第一に、クリスチャンとして、私はあらゆる悪の外観を避けたいと思います。テサロニケ人への手紙Ⅰ5章22節には、まさにこうあります。「あらゆる悪の外観を避けなさい。」</w:t>
      </w:r>
    </w:p>
    <w:bookmarkEnd w:id="0"/>
    <w:p w14:paraId="5C097F03" w14:textId="5E23FA64" w:rsidR="00A7291B" w:rsidRDefault="0025169D" w:rsidP="00A7291B">
      <w:pPr>
        <w:pStyle w:val="NormalBlock"/>
      </w:pPr>
      <w:r>
        <w:t>さて、世の中で、不信者たちの間にある大きな自由の叫びは、「他の人々がどう思うかなんて気にしない。これは私の人生だ。これは私の身体だ。これは私の選択だ。私が自分の人生で何をしようと、誰にも関係ない」というものです。</w:t>
      </w:r>
    </w:p>
    <w:bookmarkEnd w:id="0"/>
    <w:p w14:paraId="5C097F03" w14:textId="5E23FA64" w:rsidR="00A7291B" w:rsidRDefault="0025169D" w:rsidP="00A7291B">
      <w:pPr>
        <w:pStyle w:val="NormalBlock"/>
      </w:pPr>
      <w:r>
        <w:t>私のものは私のものです。しかし教会では、他の人々が何を見るかを私たちは気にします。私たちについて他の人々がどう考えるかを私たちは気にします。なぜなら、私たちはキリストの大使だからです。私たちは、人々をイエスとその王国のために勝ち取ろうとしているのです。コリント人への手紙第二5章20節。</w:t>
      </w:r>
    </w:p>
    <w:bookmarkEnd w:id="0"/>
    <w:p w14:paraId="5C097F03" w14:textId="5E23FA64" w:rsidR="00A7291B" w:rsidRDefault="0025169D" w:rsidP="00A7291B">
      <w:pPr>
        <w:pStyle w:val="NormalBlock"/>
      </w:pPr>
      <w:r>
        <w:t>つまり、アルコールがいくつかの無害な楽しみと結びついているというのは事実です。そうです、アルコールがいくつかの無害な楽しみと結びついているというのは事実です。おいしい食事と一緒に飲む少量のワイン、それは無害な楽しみです。結婚式での乾杯、それは無害な楽しみです。しかし、ほとんどの場合、アルコールは不道徳な行動と結びついています。</w:t>
      </w:r>
    </w:p>
    <w:bookmarkEnd w:id="0"/>
    <w:p w14:paraId="5C097F03" w14:textId="5E23FA64" w:rsidR="00A7291B" w:rsidRDefault="0025169D" w:rsidP="00A7291B">
      <w:pPr>
        <w:pStyle w:val="NormalBlock"/>
      </w:pPr>
      <w:r>
        <w:t>それは、パーティーやどんちゃん騒ぎと結びついています。それは、苦しみや死と結びついています。それは、違法行為と結びついています。それは、世と結びついています。そういえば、先週でしたか、先週、私が皆さんに、皆さんは酒を飲むかもしれないし、たばこを吸うかもしれないし、かぎたばこを使うかもしれないし、かみたばこをかむかもしれないが、説教者にはそれをしてほしくないでしょう、と言ったとき、ここがとても静かになったのを覚えています。</w:t>
      </w:r>
    </w:p>
    <w:bookmarkEnd w:id="0"/>
    <w:p w14:paraId="5C097F03" w14:textId="5E23FA64" w:rsidR="00A7291B" w:rsidRDefault="0025169D" w:rsidP="00A7291B">
      <w:pPr>
        <w:pStyle w:val="NormalBlock"/>
      </w:pPr>
      <w:r>
        <w:t>そして、その瞬間、ここは本当に静かになりました。まあ、それが真実です。もしあなたが私のオフィスに来て、灰皿がいっぱいで、私の頬が膨らみ、机の上に唾を吐くための缶が置いてあったら、あなたは自分の人生を私に打ち明け、私にあなたのために祈ってもらいたいと思うでしょうか。いいえ、そうは思わないでしょう。では、世界の他の人々に対しても同じ責任が自分にはあるとは思わないのは、なぜですか。</w:t>
      </w:r>
    </w:p>
    <w:bookmarkEnd w:id="0"/>
    <w:p w14:paraId="5C097F03" w14:textId="5E23FA64" w:rsidR="00A7291B" w:rsidRDefault="0025169D" w:rsidP="00A7291B">
      <w:pPr>
        <w:pStyle w:val="NormalBlock"/>
      </w:pPr>
      <w:r>
        <w:t>それをすべて自分の肩に背負わなければならないと、誰が言ったのでしょうか。誰も言っていません。兄弟姉妹の皆さん、泥で満たされた野原に一輪の花があることがあります。しかし、その泥の野原の真ん中から、一輪の美しい花が咲き出すのです。お尋ねします。その一輪の花を摘みに行くためだけに、全身を泥だらけにする価値があるでしょうか。クリスチャンでない人々は、ほどほどに酒を飲むクリスチャンを見ると、キリストに従おうという感銘も動機も受けません。</w:t>
      </w:r>
    </w:p>
    <w:bookmarkEnd w:id="0"/>
    <w:p w14:paraId="5C097F03" w14:textId="5E23FA64" w:rsidR="00A7291B" w:rsidRDefault="0025169D" w:rsidP="00A7291B">
      <w:pPr>
        <w:pStyle w:val="NormalBlock"/>
      </w:pPr>
      <w:r>
        <w:t>彼らの考えでは、ほどほどに飲酒するクリスチャンは、生ぬるいクリスチャンです。彼らは、イエスの弟子たちが、アルコールに関して、自分たちよりも高い水準を目指すことを期待しています。第二に、クリスチャンとして、私は何ものにも奴隷にされることを拒みます。ヘブライ語、失礼しました。コリント人への手紙Ⅰ9章24節で、パウロはこう言っています。「競走では、走る者がみな走っても、賞を受けるのはただ一人であることを、あなたがたは知らないのですか。」</w:t>
      </w:r>
    </w:p>
    <w:bookmarkEnd w:id="0"/>
    <w:p w14:paraId="5C097F03" w14:textId="5E23FA64" w:rsidR="00A7291B" w:rsidRDefault="0025169D" w:rsidP="00A7291B">
      <w:pPr>
        <w:pStyle w:val="NormalBlock"/>
      </w:pPr>
      <w:r>
        <w:t>勝利を得ることができるように、そのように走りなさい。そして、競技に参加する者は皆、あらゆることについて自制します。彼らは朽ちる冠を受けるためにそうしますが、私たちは朽ちない冠を受けます。ですから、私は目標のないように走るのではなく、空を打つように拳闘するのでもありません。むしろ、自分のからだを打ちたたいて、それを奴隷とします。それは、他の人々に宣べ伝えた後で、私自身が失格者になることのないためです。さて、パウロは、クリスチャンにとってさえ、注意していなければ、何かに奴隷にされる危険があると言っています。</w:t>
      </w:r>
    </w:p>
    <w:bookmarkEnd w:id="0"/>
    <w:p w14:paraId="5C097F03" w14:textId="5E23FA64" w:rsidR="00A7291B" w:rsidRDefault="0025169D" w:rsidP="00A7291B">
      <w:pPr>
        <w:pStyle w:val="NormalBlock"/>
      </w:pPr>
      <w:r>
        <w:t>さて、あなたにお伝えしたいことがあります。アルコールが、これまでで最も人を奴隷にする薬物であることが何度も何度も証明されているのなら、なぜ私たちはクリスチャンとして、そのようなものと関わりを持つことによって、自分の魂を危険にさらすのでしょうか。ご存じのように、私は主イエス・キリストに仕えるために最善を尽くしています。その関係を壊す危険な可能性を持つものを、なぜ自分の生活に持ち込むのでしょうか。あなたは、自分の魂と引き換えに、ほどほどの飲酒を選ぶのでしょうか。</w:t>
      </w:r>
    </w:p>
    <w:bookmarkEnd w:id="0"/>
    <w:p w14:paraId="5C097F03" w14:textId="5E23FA64" w:rsidR="00A7291B" w:rsidRDefault="0025169D" w:rsidP="00A7291B">
      <w:pPr>
        <w:pStyle w:val="NormalBlock"/>
      </w:pPr>
      <w:r>
        <w:t>それがあなたが交換したいものですか。そして最後に、クリスチャンとして、私は最善を尽くしたいと思います。キリストのために、できる限り最善を尽くしたいのです。パウロはコロサイ人への手紙第3章でこう言っています。「あなたがたは、キリストとともによみがえらされたのなら、上にあるものを求め続けなさい。そこにはキリストが神の右に座しておられます。上にあるものに心を向けなさい。地上のものにではありません。」</w:t>
      </w:r>
    </w:p>
    <w:bookmarkEnd w:id="0"/>
    <w:p w14:paraId="5C097F03" w14:textId="5E23FA64" w:rsidR="00A7291B" w:rsidRDefault="0025169D" w:rsidP="00A7291B">
      <w:pPr>
        <w:pStyle w:val="NormalBlock"/>
      </w:pPr>
      <w:r>
        <w:t>あなたがたは死んだのであり、あなたがたのいのちは、キリストとともに神のうちに隠されているからです。兄弟姉妹の皆さん、私たちはいつも、どのようにすればよいのか、また何をするのが最善なのかを知っているわけではありません。皆さんもご存じでしょう。私も知っています。状況や制約のために、最善のことを行えないこともあります。</w:t>
      </w:r>
    </w:p>
    <w:bookmarkEnd w:id="0"/>
    <w:p w14:paraId="5C097F03" w14:textId="5E23FA64" w:rsidR="00A7291B" w:rsidRDefault="0025169D" w:rsidP="00A7291B">
      <w:pPr>
        <w:pStyle w:val="NormalBlock"/>
      </w:pPr>
      <w:r>
        <w:t>どれほどそうしたいと願っても、私たちは限界があり、弱いので、最善のことを行うことはできません。しかし、飲酒についてはかなり明確です。それは世のものです。それは肉の習慣です。それは世において、罪と苦しみに結びついています。</w:t>
      </w:r>
    </w:p>
    <w:bookmarkEnd w:id="0"/>
    <w:p w14:paraId="5C097F03" w14:textId="5E23FA64" w:rsidR="00A7291B" w:rsidRDefault="0025169D" w:rsidP="00A7291B">
      <w:pPr>
        <w:pStyle w:val="NormalBlock"/>
      </w:pPr>
      <w:r>
        <w:t>それは霊にとって全く何の益にもなりません。それを控えることは、明らかに上にあるものを求める努力であり、たとえ節度をもってであっても、それに執着することは、下にあるもの、すなわち肉に譲歩することだと私は言います。いいですか。あなたがクリスチャンだからアルコールを控えるのであれば、何の言い訳も、何の説明も、何の正当化も必要ありません。もし誰かが、「私の家族では、何年もそこへ行くたびに、彼らは私たちにアルコールを勧め続けてきました」と言うなら、</w:t>
      </w:r>
    </w:p>
    <w:bookmarkEnd w:id="0"/>
    <w:p w14:paraId="5C097F03" w14:textId="5E23FA64" w:rsidR="00A7291B" w:rsidRDefault="0025169D" w:rsidP="00A7291B">
      <w:pPr>
        <w:pStyle w:val="NormalBlock"/>
      </w:pPr>
      <w:r>
        <w:t>そして私たちは、「いいえ。結構です。どうもありがとうございます。皆さん、どうぞ先に行ってください」と言います。私たちは、「皆さん、どうぞ先に行ってください。私はコーラか、あるいは7アップをいただきます」と言います。</w:t>
      </w:r>
    </w:p>
    <w:bookmarkEnd w:id="0"/>
    <w:p w14:paraId="5C097F03" w14:textId="5E23FA64" w:rsidR="00A7291B" w:rsidRDefault="0025169D" w:rsidP="00A7291B">
      <w:pPr>
        <w:pStyle w:val="NormalBlock"/>
      </w:pPr>
      <w:r>
        <w:t>私たちは言い訳をする必要はありません。彼らは理解しています。彼らはこう言います。「まあ、あなたも分かっているでしょう。私たちは、あなたがたが信仰のゆえにこの選択をしたことを理解していますから」と。そして、彼らはそのことを尊重してくれます。そうです、私たちは何の言い訳もする必要はありません。</w:t>
      </w:r>
    </w:p>
    <w:bookmarkEnd w:id="0"/>
    <w:p w14:paraId="5C097F03" w14:textId="5E23FA64" w:rsidR="00A7291B" w:rsidRDefault="0025169D" w:rsidP="00A7291B">
      <w:pPr>
        <w:pStyle w:val="NormalBlock"/>
      </w:pPr>
      <w:r>
        <w:t>酒を擁護したり、酒について議論したりするクリスチャンは、それを飲む人たちだけです。弁護しなければならないのは、彼らなのです。私はこのことで彼らを非難しているのではありません。あなたを非難しているのでもありません。私があなたに言っているのは、こういうことです。あなたはもっと良い選択ができます。</w:t>
      </w:r>
    </w:p>
    <w:bookmarkEnd w:id="0"/>
    <w:p w14:paraId="5C097F03" w14:textId="5E23FA64" w:rsidR="00A7291B" w:rsidRDefault="0025169D" w:rsidP="00A7291B">
      <w:pPr>
        <w:pStyle w:val="NormalBlock"/>
      </w:pPr>
      <w:r>
        <w:t>あなたはそれよりも良くできるはずです。適度に飲酒する人であることは、キリストのために最善を尽くしていることではありません。私があなたに訴えたいのは、なぜ一歩踏み出さないのか、ということです。あなたを引きずり下ろす可能性のあるものを、なぜ手放さないのですか。地上のものではなく、上にあるものを求め始めてはどうですか。</w:t>
      </w:r>
    </w:p>
    <w:bookmarkEnd w:id="0"/>
    <w:p w14:paraId="5C097F03" w14:textId="5E23FA64" w:rsidR="00A7291B" w:rsidRDefault="0025169D" w:rsidP="00A7291B">
      <w:pPr>
        <w:pStyle w:val="NormalBlock"/>
      </w:pPr>
      <w:r>
        <w:t>さて、このレッスンの後で、こう言う人もいるかもしれません。「神は本当に気にかけておられるのだろうか。まったく、私は今朝、悪天候にもかかわらず勇気を出して出かけたのだろうか。冷え切った車に乗って、アルコールについてのレッスンを聞くためだけにここへ来たのだろうか。神は本当にこの問題を気にかけておられるのだろうか。つまり、話すべきもっと重要なことが、ほかにたくさんあるのではないだろうか。」</w:t>
      </w:r>
    </w:p>
    <w:bookmarkEnd w:id="0"/>
    <w:p w14:paraId="5C097F03" w14:textId="5E23FA64" w:rsidR="00A7291B" w:rsidRDefault="0025169D" w:rsidP="00A7291B">
      <w:pPr>
        <w:pStyle w:val="NormalBlock"/>
      </w:pPr>
      <w:r>
        <w:t>そして、あなたに同意します。話し、議論すべきもっと重要なことがあります。それに、知っていますか。来週また来てください。そうすれば、私はそれらのことについて話します。今夜また来てください。そうすれば、私はそれらのことについて話します。そして、水曜日にも、次の日曜日にも、また神が私に息を与えてくださる限り毎週、それらについて話します。</w:t>
      </w:r>
    </w:p>
    <w:bookmarkEnd w:id="0"/>
    <w:p w14:paraId="5C097F03" w14:textId="5E23FA64" w:rsidR="00A7291B" w:rsidRDefault="0025169D" w:rsidP="00A7291B">
      <w:pPr>
        <w:pStyle w:val="NormalBlock"/>
      </w:pPr>
      <w:r>
        <w:t>しかし、これだけはお伝えします。神はこのことを気にかけておられます。そして、アルコールが歴史を通じて繰り返し示してきたように、私たちの命や家族、そして特に私たちの魂を脅かすすべての問題を、神は気にかけておられます。私は、神が私たちに節度ある飲酒者になってほしいとは望んでおられないと信じます。神は、ご自身のために、私たちが熱心に禁酒する者となることを望んでおられると信じます。もしあなたがアルコールに問題を抱えているなら、また、身体的あるいは霊的にあなたを危険にさらしている何らかの物質に問題を抱えているなら、赦しを得るためにキリストのもとに来てほしいのです。今朝、癒やしの過程を始めてほしいのです。</w:t>
      </w:r>
    </w:p>
    <w:bookmarkEnd w:id="0"/>
    <w:p w14:paraId="5C097F03" w14:textId="5E23FA64" w:rsidR="00A7291B" w:rsidRDefault="0025169D" w:rsidP="00A7291B">
      <w:pPr>
        <w:pStyle w:val="NormalBlock"/>
      </w:pPr>
      <w:r>
        <w:t>そして、あなたがクリスチャンで、適度に飲酒する人であるなら、あなたが聞いたことに基づいて、自分の立場を再考してくださるようお願いします。喜んであなたと話し合いたいと思います。つまり、私に電話をかけて、「あなたの言っていることには異議があります」と言ってください。さあ、そのことについて話し合いましょう。そして、あなたが飲酒しない人であるなら、どうか、決して飲み始めないでください。</w:t>
      </w:r>
    </w:p>
    <w:bookmarkEnd w:id="0"/>
    <w:p w14:paraId="5C097F03" w14:textId="5E23FA64" w:rsidR="00A7291B" w:rsidRDefault="0025169D" w:rsidP="00A7291B">
      <w:pPr>
        <w:pStyle w:val="NormalBlock"/>
      </w:pPr>
      <w:r>
        <w:t>アルコール依存症への道は、最初の一杯から始まります。始めなければ、やめなければならなくなることもありません。何らかの理由でキリストのもとに来る必要があるなら、またこの教会と一つになる必要があるなら、恐れず、誇らずに来てください。ジョニー兄弟が励ましの歌を導いてくださいますので、どうぞお越しください。</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