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行动中的君王</w:t>
      </w:r>
    </w:p>
    <w:p w14:paraId="670F8077" w14:textId="038F6EFB" w:rsidR="00944B2D" w:rsidRDefault="00944B2D" w:rsidP="00944B2D">
      <w:pPr>
        <w:pStyle w:val="ChapterVerse"/>
      </w:pPr>
      <w:r w:rsidRPr="00944B2D">
        <w:t>馬太福音 8:1-9:34</w:t>
      </w:r>
    </w:p>
    <w:bookmarkEnd w:id="0"/>
    <w:p w14:paraId="5C097F03" w14:textId="5E23FA64" w:rsidR="00A7291B" w:rsidRDefault="0025169D" w:rsidP="00A7291B">
      <w:pPr>
        <w:pStyle w:val="NormalBlock"/>
      </w:pPr>
      <w:r>
        <w:t>在上一章中，我们专注于"国度"这一概念。我们探讨了君王所统治的国度。这个国度在本质上并不是属物质的或政治性的。我说过，凡是耶稣的旨意得以成就的地方，国度就存在；凡是耶稣的旨意得以成就的地方，以下这些事也因而存在：</w:t>
      </w:r>
    </w:p>
    <w:bookmarkEnd w:id="0"/>
    <w:p w14:paraId="2EC75E3D" w14:textId="41EDDCE5" w:rsidR="008A3F75" w:rsidRDefault="00932373" w:rsidP="001E1588">
      <w:pPr>
        <w:pStyle w:val="NormalBlock"/>
        <w:numPr>
          <w:ilvl w:val="0"/>
          <w:numId w:val="199"/>
        </w:numPr>
      </w:pPr>
      <w:r w:rsidRPr="00932373">
        <w:t>真正的幸福或蒙福</w:t>
      </w:r>
    </w:p>
    <w:bookmarkEnd w:id="0"/>
    <w:p w14:paraId="2EC75E3D" w14:textId="41EDDCE5" w:rsidR="008A3F75" w:rsidRDefault="00932373" w:rsidP="001E1588">
      <w:pPr>
        <w:pStyle w:val="NormalBlock"/>
        <w:numPr>
          <w:ilvl w:val="0"/>
          <w:numId w:val="199"/>
        </w:numPr>
      </w:pPr>
      <w:r w:rsidRPr="00932373">
        <w:t>在神面前真正的公义</w:t>
      </w:r>
    </w:p>
    <w:bookmarkEnd w:id="0"/>
    <w:p w14:paraId="2EC75E3D" w14:textId="41EDDCE5" w:rsidR="008A3F75" w:rsidRDefault="00932373" w:rsidP="001E1588">
      <w:pPr>
        <w:pStyle w:val="NormalBlock"/>
        <w:numPr>
          <w:ilvl w:val="0"/>
          <w:numId w:val="199"/>
        </w:numPr>
      </w:pPr>
      <w:r w:rsidRPr="00932373">
        <w:t>神与人之间真正的关系</w:t>
      </w:r>
    </w:p>
    <w:bookmarkEnd w:id="0"/>
    <w:p w14:paraId="2EC75E3D" w14:textId="41EDDCE5" w:rsidR="008A3F75" w:rsidRDefault="00932373" w:rsidP="001E1588">
      <w:pPr>
        <w:pStyle w:val="NormalBlock"/>
        <w:numPr>
          <w:ilvl w:val="0"/>
          <w:numId w:val="199"/>
        </w:numPr>
      </w:pPr>
      <w:r w:rsidRPr="00932373">
        <w:t>对祂的话语真正的回应</w:t>
      </w:r>
    </w:p>
    <w:bookmarkEnd w:id="0"/>
    <w:bookmarkEnd w:id="0"/>
    <w:p w14:paraId="5C097F03" w14:textId="5E23FA64" w:rsidR="00A7291B" w:rsidRDefault="0025169D" w:rsidP="00A7291B">
      <w:pPr>
        <w:pStyle w:val="NormalBlock"/>
      </w:pPr>
      <w:r>
        <w:t>在以下部分，马太重新将注意力转向君王自己，并描述君王在执行建立祂国度的事工时令人难以置信的步伐和影响。</w:t>
      </w:r>
    </w:p>
    <w:bookmarkEnd w:id="0"/>
    <w:p w14:paraId="5C097F03" w14:textId="5E23FA64" w:rsidR="00A7291B" w:rsidRDefault="0025169D" w:rsidP="00A7291B">
      <w:pPr>
        <w:pStyle w:val="NormalBlock"/>
      </w:pPr>
      <w:r>
        <w:t>使徒行傳在約翰福音21:25说，若把耶稣所行的一切都记录下希伯來書，世界也容不下所要写的书。这一点在你查考那些关于耶稣及其一生所写的数百万本书时，确实是如此；而这些书所论述的，仅仅是圣经中赐给我们有关祂的少量资料。在馬太福音第8章和第9章中，马太描述了耶稣一生中极其忙碌的三天；这三天充满了旅程、神迹和教训。这一切都作为耶稣非凡事工的一个概览，显明这位王如何在人中间建立祂的国。马太并没有按时间顺序列出这些事件，而是将它们分成神迹和教训的段落：</w:t>
      </w:r>
    </w:p>
    <w:bookmarkEnd w:id="0"/>
    <w:p w14:paraId="528DD780" w14:textId="604C58E7" w:rsidR="00FB4BCD" w:rsidRDefault="00FB4BCD" w:rsidP="001E1588">
      <w:pPr>
        <w:pStyle w:val="NormalBlock"/>
        <w:numPr>
          <w:ilvl w:val="0"/>
          <w:numId w:val="201"/>
        </w:numPr>
      </w:pPr>
      <w:r>
        <w:t>三个神迹</w:t>
      </w:r>
    </w:p>
    <w:bookmarkEnd w:id="0"/>
    <w:p w14:paraId="528DD780" w14:textId="604C58E7" w:rsidR="00FB4BCD" w:rsidRDefault="00FB4BCD" w:rsidP="001E1588">
      <w:pPr>
        <w:pStyle w:val="NormalBlock"/>
        <w:numPr>
          <w:ilvl w:val="0"/>
          <w:numId w:val="201"/>
        </w:numPr>
      </w:pPr>
      <w:r>
        <w:t>教导</w:t>
      </w:r>
    </w:p>
    <w:bookmarkEnd w:id="0"/>
    <w:p w14:paraId="528DD780" w14:textId="604C58E7" w:rsidR="00FB4BCD" w:rsidRDefault="00FB4BCD" w:rsidP="001E1588">
      <w:pPr>
        <w:pStyle w:val="NormalBlock"/>
        <w:numPr>
          <w:ilvl w:val="0"/>
          <w:numId w:val="201"/>
        </w:numPr>
      </w:pPr>
      <w:r>
        <w:t>三个神迹</w:t>
      </w:r>
    </w:p>
    <w:bookmarkEnd w:id="0"/>
    <w:p w14:paraId="528DD780" w14:textId="604C58E7" w:rsidR="00FB4BCD" w:rsidRDefault="00FB4BCD" w:rsidP="001E1588">
      <w:pPr>
        <w:pStyle w:val="NormalBlock"/>
        <w:numPr>
          <w:ilvl w:val="0"/>
          <w:numId w:val="201"/>
        </w:numPr>
      </w:pPr>
      <w:r>
        <w:t>教导</w:t>
      </w:r>
    </w:p>
    <w:bookmarkEnd w:id="0"/>
    <w:p w14:paraId="528DD780" w14:textId="604C58E7" w:rsidR="00FB4BCD" w:rsidRDefault="00FB4BCD" w:rsidP="001E1588">
      <w:pPr>
        <w:pStyle w:val="NormalBlock"/>
        <w:numPr>
          <w:ilvl w:val="0"/>
          <w:numId w:val="201"/>
        </w:numPr>
      </w:pPr>
      <w:r>
        <w:t>四个神迹</w:t>
      </w:r>
    </w:p>
    <w:bookmarkEnd w:id="0"/>
    <w:p w14:paraId="528DD780" w14:textId="604C58E7" w:rsidR="00FB4BCD" w:rsidRDefault="00FB4BCD" w:rsidP="001E1588">
      <w:pPr>
        <w:pStyle w:val="NormalBlock"/>
        <w:numPr>
          <w:ilvl w:val="0"/>
          <w:numId w:val="201"/>
        </w:numPr>
      </w:pPr>
      <w:r>
        <w:t>总结性的教导</w:t>
      </w:r>
    </w:p>
    <w:bookmarkEnd w:id="0"/>
    <w:bookmarkEnd w:id="0"/>
    <w:p w14:paraId="5C097F03" w14:textId="5E23FA64" w:rsidR="00A7291B" w:rsidRDefault="0025169D" w:rsidP="00A7291B">
      <w:pPr>
        <w:pStyle w:val="NormalBlock"/>
      </w:pPr>
      <w:r>
        <w:t>这个编排并不是按照事件每天发生的先后顺序希伯來書描述的，但为了教学的目的，这样更容易记忆。在这两章充满行动的经文中，马太描述了主所行的十个神迹和三组教训。</w:t>
      </w:r>
    </w:p>
    <w:bookmarkEnd w:id="0"/>
    <w:p w14:paraId="5C097F03" w14:textId="5E23FA64" w:rsidR="00A7291B" w:rsidRDefault="0025169D" w:rsidP="00A7291B">
      <w:pPr>
        <w:pStyle w:val="NormalBlock"/>
      </w:pPr>
      <w:r>
        <w:t>这些教导涵盖了各种主题，但其中最重要的是门徒训练。马太描述了：</w:t>
      </w:r>
    </w:p>
    <w:bookmarkEnd w:id="0"/>
    <w:p w14:paraId="2EC75E3D" w14:textId="41EDDCE5" w:rsidR="008A3F75" w:rsidRDefault="00932373" w:rsidP="001E1588">
      <w:pPr>
        <w:pStyle w:val="NormalBlock"/>
        <w:numPr>
          <w:ilvl w:val="0"/>
          <w:numId w:val="199"/>
        </w:numPr>
      </w:pPr>
      <w:r w:rsidRPr="00932373">
        <w:t>君王的诞生</w:t>
      </w:r>
    </w:p>
    <w:bookmarkEnd w:id="0"/>
    <w:p w14:paraId="2EC75E3D" w14:textId="41EDDCE5" w:rsidR="008A3F75" w:rsidRDefault="00932373" w:rsidP="001E1588">
      <w:pPr>
        <w:pStyle w:val="NormalBlock"/>
        <w:numPr>
          <w:ilvl w:val="0"/>
          <w:numId w:val="199"/>
        </w:numPr>
      </w:pPr>
      <w:r w:rsidRPr="00932373">
        <w:t>人、天使和上帝亲自为祂的统治作见证</w:t>
      </w:r>
    </w:p>
    <w:bookmarkEnd w:id="0"/>
    <w:p w14:paraId="2EC75E3D" w14:textId="41EDDCE5" w:rsidR="008A3F75" w:rsidRDefault="00932373" w:rsidP="001E1588">
      <w:pPr>
        <w:pStyle w:val="NormalBlock"/>
        <w:numPr>
          <w:ilvl w:val="0"/>
          <w:numId w:val="199"/>
        </w:numPr>
      </w:pPr>
      <w:r w:rsidRPr="00932373">
        <w:t>祂国度的性质</w:t>
      </w:r>
    </w:p>
    <w:bookmarkEnd w:id="0"/>
    <w:p w14:paraId="2EC75E3D" w14:textId="41EDDCE5" w:rsidR="008A3F75" w:rsidRDefault="00932373" w:rsidP="001E1588">
      <w:pPr>
        <w:pStyle w:val="NormalBlock"/>
        <w:numPr>
          <w:ilvl w:val="0"/>
          <w:numId w:val="199"/>
        </w:numPr>
      </w:pPr>
      <w:r w:rsidRPr="00932373">
        <w:t>进入祂国度的道路</w:t>
      </w:r>
    </w:p>
    <w:bookmarkEnd w:id="0"/>
    <w:bookmarkEnd w:id="0"/>
    <w:p w14:paraId="5C097F03" w14:textId="5E23FA64" w:rsidR="00A7291B" w:rsidRDefault="0025169D" w:rsidP="00A7291B">
      <w:pPr>
        <w:pStyle w:val="NormalBlock"/>
      </w:pPr>
      <w:r>
        <w:t>现在祂描述了耶稣如何呼召人进入神的国，并服事神的国。</w:t>
      </w:r>
    </w:p>
    <w:p w14:paraId="6ABE7781" w14:textId="77777777" w:rsidR="00227BF5" w:rsidRDefault="00227BF5" w:rsidP="00227BF5">
      <w:pPr>
        <w:pStyle w:val="Heading2"/>
      </w:pPr>
      <w:r>
        <w:t>叙事</w:t>
      </w:r>
    </w:p>
    <w:bookmarkEnd w:id="0"/>
    <w:bookmarkEnd w:id="0"/>
    <w:p w14:paraId="5C097F03" w14:textId="5E23FA64" w:rsidR="00A7291B" w:rsidRDefault="0025169D" w:rsidP="00A7291B">
      <w:pPr>
        <w:pStyle w:val="NormalBlock"/>
      </w:pPr>
      <w:r>
        <w:t>我们从第8章开始，马太描述了第一组神迹，随后是教导。</w:t>
      </w:r>
    </w:p>
    <w:p w14:paraId="27FB83DB" w14:textId="77777777" w:rsidR="00227BF5" w:rsidRDefault="00227BF5" w:rsidP="00227BF5">
      <w:pPr>
        <w:pStyle w:val="Heading3"/>
      </w:pPr>
      <w:r>
        <w:t>神迹</w:t>
      </w:r>
    </w:p>
    <w:bookmarkEnd w:id="0"/>
    <w:p w14:paraId="27FB83DB" w14:textId="77777777" w:rsidR="00227BF5" w:rsidRDefault="00227BF5" w:rsidP="00227BF5">
      <w:pPr>
        <w:pStyle w:val="Heading3"/>
      </w:pPr>
      <w:r>
        <w:t>1. 麻风病人得洁净</w:t>
      </w:r>
    </w:p>
    <w:bookmarkEnd w:id="0"/>
    <w:bookmarkEnd w:id="0"/>
    <w:p w14:paraId="7E1F9BC8" w14:textId="7BE2687A" w:rsidR="00A7291B" w:rsidRPr="007C2DD5" w:rsidRDefault="0025169D" w:rsidP="007C2DD5">
      <w:pPr>
        <w:pStyle w:val="Quote"/>
      </w:pPr>
      <w:r>
        <w:t>¹ 耶 稣 下 了 山 ， 有 许 多 人 跟 着 他 。</w:t>
        <w:br/>
        <w:t>² 有 一 个 长 大 ? 疯 的 来 拜 他 ， 说 ： 主 若 肯 ， 必 能 叫 我 洁 净 了 。</w:t>
        <w:br/>
        <w:t>³ 耶 稣 伸 手 摸 他 ， 说 ： 我 肯 ， 你 洁 净 了 罢 ！ 他 的 大 ? 疯 立 刻 就 洁 净 了 。</w:t>
        <w:br/>
        <w:t>⁴ 耶 稣 对 他 说 ： 你 切 不 可 告 诉 人 ， 只 要 去 把 身 体 给 祭 司 察 看 ， 献 上 摩 西 所 吩 咐 的 礼 物 ， 对 众 人 作 证 据 。</w:t>
      </w:r>
    </w:p>
    <w:bookmarkEnd w:id="0"/>
    <w:p w14:paraId="44687C10" w14:textId="5FB066C6" w:rsidR="009C22C1" w:rsidRDefault="009C22C1" w:rsidP="00C35B22">
      <w:pPr>
        <w:pStyle w:val="BibleVerseCite"/>
      </w:pPr>
      <w:r w:rsidRPr="007C2DD5">
        <w:t>- 馬太福音 8:1-4</w:t>
      </w:r>
    </w:p>
    <w:bookmarkEnd w:id="0"/>
    <w:p w14:paraId="255668C9" w14:textId="77777777" w:rsidR="00A7291B" w:rsidRDefault="0025169D" w:rsidP="00A7291B">
      <w:pPr>
        <w:pStyle w:val="PadTop24"/>
      </w:pPr>
      <w:r>
        <w:t>麻风病人显明了他的信心：他相信耶稣能够医治他，结果立即得了医治。耶稣"摸"了他，他就从不洁净变为洁净。麻风病人必须把自己给祭司察看，以确认他已经洁净。这样的确认随后会使他能够重新进入因他的患病而被拒绝参与的社交生活和敬拜生活。</w:t>
      </w:r>
    </w:p>
    <w:p w14:paraId="27FB83DB" w14:textId="77777777" w:rsidR="00227BF5" w:rsidRDefault="00227BF5" w:rsidP="00227BF5">
      <w:pPr>
        <w:pStyle w:val="Heading3"/>
      </w:pPr>
      <w:r>
        <w:t>2. 百夫长的奴仆</w:t>
      </w:r>
    </w:p>
    <w:bookmarkEnd w:id="0"/>
    <w:bookmarkEnd w:id="0"/>
    <w:p w14:paraId="7E1F9BC8" w14:textId="7BE2687A" w:rsidR="00A7291B" w:rsidRPr="007C2DD5" w:rsidRDefault="0025169D" w:rsidP="007C2DD5">
      <w:pPr>
        <w:pStyle w:val="Quote"/>
      </w:pPr>
      <w:r>
        <w:t>⁵ 耶 稣 进 了 迦 百 农 ， 有 一 个 百 夫 长 进 前 来 ， 求 他 说 ：</w:t>
        <w:br/>
        <w:t>⁶ 主 阿 ， 我 的 仆 人 害 瘫 痪 病 ， 躺 在 家 里 ， 甚 是 疼 苦 。</w:t>
        <w:br/>
        <w:t>⁷ 耶 稣 说 ： 我 去 医 治 他 。</w:t>
        <w:br/>
        <w:t>⁸ 百 夫 长 回 答 说 ： 主 阿 ， 你 到 我 舍 下 ， 我 不 敢 当 ； 只 要 你 说 一 句 话 ， 我 的 仆 人 就 必 好 了 。</w:t>
        <w:br/>
        <w:t>⁹ 因 为 我 在 人 的 权 下 ， 也 有 兵 在 我 以 下 ； 对 这 个 说 ： 去 ！ 他 就 去 ； 对 那 个 说 ： 来 ！ 他 就 来 ； 对 我 的 仆 人 说 ： 你 作 这 事 ！ 他 就 去 作 。</w:t>
        <w:br/>
        <w:t>¹⁰ 耶 稣 听 见 就 希 奇 ， 对 跟 从 的 人 说 ： 我 实 在 告 诉 你 们 ， 这 麽 大 的 信 心 ， 就 是 在 以 色 列 中 ， 我 也 没 有 遇 见 过 。</w:t>
        <w:br/>
        <w:t>¹¹ 我 又 告 诉 你 们 ， 从 东 从 西 ， 将 有 许 多 人 来 ， 在 天 国 里 与 亚 伯 拉 罕 、 以 撒 、 雅 各 一 同 坐 席 ；</w:t>
        <w:br/>
        <w:t>¹² 惟 有 本 国 的 子 民 竟 被 赶 到 外 边 黑 暗 里 去 ， 在 那 里 必 要 哀 哭 切 齿 了 。</w:t>
        <w:br/>
        <w:t>¹³ 耶 稣 对 百 夫 长 说 ： 你 回 去 罢 ！ 照 你 的 信 心 ， 给 你 成 全 了 。 那 时 ， 他 的 仆 人 就 好 了 。</w:t>
      </w:r>
    </w:p>
    <w:bookmarkEnd w:id="0"/>
    <w:p w14:paraId="44687C10" w14:textId="5FB066C6" w:rsidR="009C22C1" w:rsidRDefault="009C22C1" w:rsidP="00C35B22">
      <w:pPr>
        <w:pStyle w:val="BibleVerseCite"/>
      </w:pPr>
      <w:r w:rsidRPr="007C2DD5">
        <w:t>- 馬太福音 8:5-13</w:t>
      </w:r>
    </w:p>
    <w:bookmarkEnd w:id="0"/>
    <w:p w14:paraId="255668C9" w14:textId="77777777" w:rsidR="00A7291B" w:rsidRDefault="0025169D" w:rsidP="00A7291B">
      <w:pPr>
        <w:pStyle w:val="PadTop24"/>
      </w:pPr>
      <w:r>
        <w:t>这位百夫长是一名虔诚的归信者（改信犹太教）。他称耶稣为主，显明了他的信心。他相信耶稣所说的话。耶稣惊叹于他信心的质量（想象一下竟然能给耶稣留下深刻印象！）。他的仆人因耶稣的话得了医治，并不是因为个人的意愿或信心。</w:t>
      </w:r>
    </w:p>
    <w:p w14:paraId="27FB83DB" w14:textId="77777777" w:rsidR="00227BF5" w:rsidRDefault="00227BF5" w:rsidP="00227BF5">
      <w:pPr>
        <w:pStyle w:val="Heading3"/>
      </w:pPr>
      <w:r>
        <w:t>3. 医治</w:t>
      </w:r>
    </w:p>
    <w:bookmarkEnd w:id="0"/>
    <w:bookmarkEnd w:id="0"/>
    <w:p w14:paraId="7E1F9BC8" w14:textId="7BE2687A" w:rsidR="00A7291B" w:rsidRPr="007C2DD5" w:rsidRDefault="0025169D" w:rsidP="007C2DD5">
      <w:pPr>
        <w:pStyle w:val="Quote"/>
      </w:pPr>
      <w:r>
        <w:t>¹⁴ 耶 稣 到 了 彼 得 家 里 ， 见 彼 得 的 岳 母 害 热 病 躺 着 。</w:t>
        <w:br/>
        <w:t>¹⁵ 耶 稣 把 他 的 手 一 摸 ， 热 就 退 了 ； 他 就 起 来 服 事 耶 稣 。</w:t>
        <w:br/>
        <w:t>¹⁶ 到 了 晚 上 ， 有 人 带 着 许 多 被 鬼 附 的 来 到 耶 稣 跟 前 ， 他 只 用 一 句 话 就 把 鬼 都 赶 出 去 ， 并 且 治 好 了 一 切 有 病 的 人 。</w:t>
        <w:br/>
        <w:t>¹⁷ 这 是 要 应 验 先 知 以 赛 亚 的 话 ， 说 ： 他 代 替 我 们 的 软 弱 ， 担 当 我 们 的 疾 病 。</w:t>
      </w:r>
    </w:p>
    <w:bookmarkEnd w:id="0"/>
    <w:p w14:paraId="44687C10" w14:textId="5FB066C6" w:rsidR="009C22C1" w:rsidRDefault="009C22C1" w:rsidP="00C35B22">
      <w:pPr>
        <w:pStyle w:val="BibleVerseCite"/>
      </w:pPr>
      <w:r w:rsidRPr="007C2DD5">
        <w:t>- 馬太福音 8:14-17</w:t>
      </w:r>
    </w:p>
    <w:bookmarkEnd w:id="0"/>
    <w:p w14:paraId="255668C9" w14:textId="77777777" w:rsidR="00A7291B" w:rsidRDefault="0025169D" w:rsidP="00A7291B">
      <w:pPr>
        <w:pStyle w:val="PadTop24"/>
      </w:pPr>
      <w:r>
        <w:t>她立即且完全得了医治，没有任何言语。许多人因身体、情感或属灵的疾病被带到耶稣面前，并得了医治。马太表明，耶稣这种行神迹的医治能力与有关弥赛亚的预言相符。</w:t>
      </w:r>
    </w:p>
    <w:p w14:paraId="27FB83DB" w14:textId="77777777" w:rsidR="00227BF5" w:rsidRDefault="00227BF5" w:rsidP="00227BF5">
      <w:pPr>
        <w:pStyle w:val="Heading3"/>
      </w:pPr>
      <w:r>
        <w:t>教导</w:t>
      </w:r>
    </w:p>
    <w:bookmarkEnd w:id="0"/>
    <w:bookmarkEnd w:id="0"/>
    <w:p w14:paraId="7E1F9BC8" w14:textId="7BE2687A" w:rsidR="00A7291B" w:rsidRPr="007C2DD5" w:rsidRDefault="0025169D" w:rsidP="007C2DD5">
      <w:pPr>
        <w:pStyle w:val="Quote"/>
      </w:pPr>
      <w:r>
        <w:t>¹⁸ 耶 稣 见 许 多 人 围 着 他 ， 就 吩 咐 渡 到 那 边 去 。</w:t>
        <w:br/>
        <w:t>¹⁹ 有 一 个 文 士 来 ， 对 他 说 ： 夫 子 ， 你 无 论 往 那 里 去 ， 我 要 跟 从 你 。</w:t>
        <w:br/>
        <w:t>²⁰ 耶 稣 说 ： 狐 狸 有 洞 ， 天 空 的 飞 鸟 有 窝 ， 人 子 却 没 有 枕 头 的 地 方 。</w:t>
        <w:br/>
        <w:t>²¹ 又 有 一 个 门 徒 对 耶 稣 说 ： 主 阿 ， 容 我 先 回 去 埋 葬 我 的 父 亲 。</w:t>
        <w:br/>
        <w:t>²² 耶 稣 说 ： 任 凭 死 人 埋 葬 他 们 的 死 人 ； 你 跟 从 我 罢 ！</w:t>
      </w:r>
    </w:p>
    <w:bookmarkEnd w:id="0"/>
    <w:p w14:paraId="44687C10" w14:textId="5FB066C6" w:rsidR="009C22C1" w:rsidRDefault="009C22C1" w:rsidP="00C35B22">
      <w:pPr>
        <w:pStyle w:val="BibleVerseCite"/>
      </w:pPr>
      <w:r w:rsidRPr="007C2DD5">
        <w:t>- 馬太福音 8:18-22</w:t>
      </w:r>
    </w:p>
    <w:p w14:paraId="27FB83DB" w14:textId="77777777" w:rsidR="00227BF5" w:rsidRDefault="00227BF5" w:rsidP="00227BF5">
      <w:pPr>
        <w:pStyle w:val="Heading3"/>
      </w:pPr>
      <w:r>
        <w:t>给有意作门徒者的教导</w:t>
      </w:r>
    </w:p>
    <w:bookmarkEnd w:id="0"/>
    <w:bookmarkEnd w:id="0"/>
    <w:p w14:paraId="5C097F03" w14:textId="5E23FA64" w:rsidR="00A7291B" w:rsidRDefault="0025169D" w:rsidP="00A7291B">
      <w:pPr>
        <w:pStyle w:val="NormalBlock"/>
      </w:pPr>
      <w:r>
        <w:t>他警告他们，天国有着"超越世界"的经历。那些在天国里的人身处世界，却难以成为世界的一部分。他们从未真正感到"自在"。他们只是经过此地的客旅。</w:t>
      </w:r>
    </w:p>
    <w:bookmarkEnd w:id="0"/>
    <w:p w14:paraId="5C097F03" w14:textId="5E23FA64" w:rsidR="00A7291B" w:rsidRDefault="0025169D" w:rsidP="00A7291B">
      <w:pPr>
        <w:pStyle w:val="NormalBlock"/>
      </w:pPr>
      <w:r>
        <w:t>对于一位身份与历史、文化和地理紧密相连的犹太文士希伯來書说，尤其如此。要认同基督，而不是认同一种受历史束缚的外在宗教，是很困难的。门徒以此为家，但他们与基督同在以前，并没有真正安居之所。</w:t>
      </w:r>
    </w:p>
    <w:bookmarkEnd w:id="0"/>
    <w:p w14:paraId="5C097F03" w14:textId="5E23FA64" w:rsidR="00A7291B" w:rsidRDefault="0025169D" w:rsidP="00A7291B">
      <w:pPr>
        <w:pStyle w:val="NormalBlock"/>
      </w:pPr>
      <w:r>
        <w:t>让死人埋葬他们的死人——这是什么意思？让灵性死的人去忧虑世上的事；不要让这些事拦阻你跟从基督。</w:t>
      </w:r>
    </w:p>
    <w:p w14:paraId="27FB83DB" w14:textId="77777777" w:rsidR="00227BF5" w:rsidRDefault="00227BF5" w:rsidP="00227BF5">
      <w:pPr>
        <w:pStyle w:val="Heading3"/>
      </w:pPr>
      <w:r>
        <w:t>神迹</w:t>
      </w:r>
    </w:p>
    <w:bookmarkEnd w:id="0"/>
    <w:bookmarkEnd w:id="0"/>
    <w:p w14:paraId="5C097F03" w14:textId="5E23FA64" w:rsidR="00A7291B" w:rsidRDefault="0025169D" w:rsidP="00A7291B">
      <w:pPr>
        <w:pStyle w:val="NormalBlock"/>
      </w:pPr>
      <w:r>
        <w:t>马太继续描述另一组神迹：</w:t>
      </w:r>
    </w:p>
    <w:p w14:paraId="27FB83DB" w14:textId="77777777" w:rsidR="00227BF5" w:rsidRDefault="00227BF5" w:rsidP="00227BF5">
      <w:pPr>
        <w:pStyle w:val="Heading3"/>
      </w:pPr>
      <w:r>
        <w:t>4. 平静风暴</w:t>
      </w:r>
    </w:p>
    <w:bookmarkEnd w:id="0"/>
    <w:bookmarkEnd w:id="0"/>
    <w:p w14:paraId="7E1F9BC8" w14:textId="7BE2687A" w:rsidR="00A7291B" w:rsidRPr="007C2DD5" w:rsidRDefault="0025169D" w:rsidP="007C2DD5">
      <w:pPr>
        <w:pStyle w:val="Quote"/>
      </w:pPr>
      <w:r>
        <w:t>²³ 耶 稣 上 了 船 ， 门 徒 跟 着 他 。</w:t>
        <w:br/>
        <w:t>²⁴ 海 里 忽 然 起 了 暴 风 ， 甚 至 船 被 波 浪 掩 盖 ； 耶 稣 却 睡 着 了 。</w:t>
        <w:br/>
        <w:t>²⁵ 门 徒 来 叫 醒 了 他 ， 说 ： 主 阿 ， 救 我 们 ， 我 们 丧 命 啦 ！</w:t>
        <w:br/>
        <w:t>²⁶ 耶 稣 说 ： 你 们 这 小 信 的 人 哪 ， 为 甚 麽 胆 怯 呢 ？ 於 是 起 来 ， 斥 责 风 和 海 ， 风 和 海 就 大 大 的 平 静 了 。</w:t>
        <w:br/>
        <w:t>²⁷ 众 人 希 奇 ， 说 ： 这 是 怎 样 的 人 ？ 连 风 和 海 也 听 从 他 了 ！</w:t>
      </w:r>
    </w:p>
    <w:bookmarkEnd w:id="0"/>
    <w:p w14:paraId="44687C10" w14:textId="5FB066C6" w:rsidR="009C22C1" w:rsidRDefault="009C22C1" w:rsidP="00C35B22">
      <w:pPr>
        <w:pStyle w:val="BibleVerseCite"/>
      </w:pPr>
      <w:r w:rsidRPr="007C2DD5">
        <w:t>- 馬太福音 8:23-27</w:t>
      </w:r>
    </w:p>
    <w:bookmarkEnd w:id="0"/>
    <w:p w14:paraId="255668C9" w14:textId="77777777" w:rsidR="00A7291B" w:rsidRDefault="0025169D" w:rsidP="00A7291B">
      <w:pPr>
        <w:pStyle w:val="PadTop24"/>
      </w:pPr>
      <w:r>
        <w:t>他们恳求耶稣救他们脱离风暴。他们的信心很小，并不是没有信心；他们的软弱在惧怕中显露出希伯來書。耶稣胜过大自然的能力，从未被任何古代或现代的信心医治者复制。没有任何自称行神迹的人曾经显明过这种能力。</w:t>
      </w:r>
    </w:p>
    <w:p w14:paraId="27FB83DB" w14:textId="77777777" w:rsidR="00227BF5" w:rsidRDefault="00227BF5" w:rsidP="00227BF5">
      <w:pPr>
        <w:pStyle w:val="Heading3"/>
      </w:pPr>
      <w:r>
        <w:t>5. 赶出鬼魔</w:t>
      </w:r>
    </w:p>
    <w:bookmarkEnd w:id="0"/>
    <w:bookmarkEnd w:id="0"/>
    <w:p w14:paraId="7E1F9BC8" w14:textId="7BE2687A" w:rsidR="00A7291B" w:rsidRPr="007C2DD5" w:rsidRDefault="0025169D" w:rsidP="007C2DD5">
      <w:pPr>
        <w:pStyle w:val="Quote"/>
      </w:pPr>
      <w:r>
        <w:t>²⁸ 耶 稣 既 渡 到 那 边 去 ， 来 到 加 大 拉 人 的 地 方 ， 就 有 两 个 被 鬼 附 的 人 从 坟 茔 里 出 来 迎 着 他 ， 极 其 凶 猛 ， 甚 至 没 有 人 能 从 那 条 路 上 经 过 。</w:t>
        <w:br/>
        <w:t>²⁹ 他 们 喊 着 说 ： 神 的 儿 子 ， 我 们 与 你 有 甚 麽 相 干 ？ 时 候 还 没 有 到 ， 你 就 上 这 里 来 叫 我 们 受 苦 麽 ？</w:t>
        <w:br/>
        <w:t>³⁰ 离 他 们 很 远 ， 有 一 大 群 猪 吃 食 。</w:t>
        <w:br/>
        <w:t>³¹ 鬼 就 央 求 耶 稣 ， 说 ： 若 把 我 们 赶 出 去 ， 就 打 发 我 们 进 入 猪 群 罢 ！</w:t>
        <w:br/>
        <w:t>³² 耶 稣 说 ： 去 罢 ！ 鬼 就 出 来 ， 进 入 猪 群 。 全 群 忽 然 闯 下 山 崖 ， 投 在 海 里 淹 死 了 。</w:t>
        <w:br/>
        <w:t>³³ 放 猪 的 就 逃 跑 进 城 ， 将 这 一 切 事 和 被 鬼 附 的 人 所 遭 遇 的 都 告 诉 人 。</w:t>
        <w:br/>
        <w:t>³⁴ 合 城 的 人 都 出 来 迎 见 耶 稣 ， 既 见 了 就 央 求 他 离 开 他 们 的 境 界 。</w:t>
      </w:r>
    </w:p>
    <w:bookmarkEnd w:id="0"/>
    <w:p w14:paraId="44687C10" w14:textId="5FB066C6" w:rsidR="009C22C1" w:rsidRDefault="009C22C1" w:rsidP="00C35B22">
      <w:pPr>
        <w:pStyle w:val="BibleVerseCite"/>
      </w:pPr>
      <w:r w:rsidRPr="007C2DD5">
        <w:t>- 馬太福音 8:28-34</w:t>
      </w:r>
    </w:p>
    <w:bookmarkEnd w:id="0"/>
    <w:p w14:paraId="255668C9" w14:textId="77777777" w:rsidR="00A7291B" w:rsidRDefault="0025169D" w:rsidP="00A7291B">
      <w:pPr>
        <w:pStyle w:val="PadTop24"/>
      </w:pPr>
      <w:r>
        <w:t>这些鬼是危险的，而那人被许多这样的鬼附着。这些鬼害怕他们受审判的时候已经到了（他们知道结果，却不知道时间）。没有人知道那时刻。若那些灵不知道，那么人当然也不知道。耶稣只用一句话就把这些灵赶出去。邪灵使猪群跑进湖里淹死。</w:t>
      </w:r>
    </w:p>
    <w:p w14:paraId="27FB83DB" w14:textId="77777777" w:rsidR="00227BF5" w:rsidRDefault="00227BF5" w:rsidP="00227BF5">
      <w:pPr>
        <w:pStyle w:val="Heading3"/>
      </w:pPr>
      <w:r>
        <w:t>6. 瘫子得医治</w:t>
      </w:r>
    </w:p>
    <w:bookmarkEnd w:id="0"/>
    <w:bookmarkEnd w:id="0"/>
    <w:p w14:paraId="7E1F9BC8" w14:textId="7BE2687A" w:rsidR="00A7291B" w:rsidRPr="007C2DD5" w:rsidRDefault="0025169D" w:rsidP="007C2DD5">
      <w:pPr>
        <w:pStyle w:val="Quote"/>
      </w:pPr>
      <w:r>
        <w:t>¹ 耶 稣 上 了 船 ， 渡 过 海 ， 来 到 自 己 的 城 里 。</w:t>
        <w:br/>
        <w:t>² 有 人 用 褥 子 抬 着 一 个 瘫 子 到 耶 稣 跟 前 来 。 耶 稣 见 他 们 的 信 心 ， 就 对 瘫 子 说 ： 小 子 ， 放 心 罢 ！ 你 的 罪 赦 了 。</w:t>
        <w:br/>
        <w:t>³ 有 几 个 文 士 心 里 说 ： 这 个 人 说 僭 妄 的 话 了 。</w:t>
        <w:br/>
        <w:t>⁴ 耶 稣 知 道 他 们 的 心 意 ， 就 说 ： 你 们 为 甚 麽 心 里 怀 着 恶 念 呢 ？</w:t>
        <w:br/>
        <w:t>⁵ 或 说 ： 你 的 罪 赦 了 ， 或 说 ： 你 起 来 行 走 ， 那 一 样 容 易 呢 ？</w:t>
        <w:br/>
        <w:t>⁶ 但 要 叫 你 们 知 道 ， 人 子 在 地 上 有 赦 罪 的 权 柄 ； 就 对 瘫 子 说 ： 起 来 ！ 拿 你 的 褥 子 回 家 去 罢 。</w:t>
        <w:br/>
        <w:t>⁷ 那 人 就 起 来 ， 回 家 去 了 。</w:t>
        <w:br/>
        <w:t>⁸ 众 人 看 见 都 惊 奇 ， 就 归 荣 耀 与 神 ， 因 为 他 将 这 样 的 权 柄 赐 给 人 。</w:t>
      </w:r>
    </w:p>
    <w:bookmarkEnd w:id="0"/>
    <w:p w14:paraId="44687C10" w14:textId="5FB066C6" w:rsidR="009C22C1" w:rsidRDefault="009C22C1" w:rsidP="00C35B22">
      <w:pPr>
        <w:pStyle w:val="BibleVerseCite"/>
      </w:pPr>
      <w:r w:rsidRPr="007C2DD5">
        <w:t>- 馬太福音 9:1-8</w:t>
      </w:r>
    </w:p>
    <w:bookmarkEnd w:id="0"/>
    <w:p w14:paraId="255668C9" w14:textId="77777777" w:rsidR="00A7291B" w:rsidRDefault="0025169D" w:rsidP="00A7291B">
      <w:pPr>
        <w:pStyle w:val="PadTop24"/>
      </w:pPr>
      <w:r>
        <w:t>首先，耶稣赦免了他的罪。文士们因为觉得耶稣没有权柄或能力这样做（只有神才有）而发怨言。他们指控祂亵渎神。耶稣借着医治那人的疾病希伯來書证明祂的权柄和能力（对其中一件事的能力证明并确认了对另一件事的能力）。众人归荣耀给神。人将荣耀归给神，是神迹的主要目的之一。这些神迹从希伯來書不是要叫行神迹的人发财！</w:t>
      </w:r>
    </w:p>
    <w:p w14:paraId="27FB83DB" w14:textId="77777777" w:rsidR="00227BF5" w:rsidRDefault="00227BF5" w:rsidP="00227BF5">
      <w:pPr>
        <w:pStyle w:val="Heading3"/>
      </w:pPr>
      <w:r>
        <w:t>教导</w:t>
      </w:r>
    </w:p>
    <w:bookmarkEnd w:id="0"/>
    <w:p w14:paraId="27FB83DB" w14:textId="77777777" w:rsidR="00227BF5" w:rsidRDefault="00227BF5" w:rsidP="00227BF5">
      <w:pPr>
        <w:pStyle w:val="Heading3"/>
      </w:pPr>
      <w:r>
        <w:t>马太被称为</w:t>
      </w:r>
    </w:p>
    <w:bookmarkEnd w:id="0"/>
    <w:bookmarkEnd w:id="0"/>
    <w:p w14:paraId="7E1F9BC8" w14:textId="7BE2687A" w:rsidR="00A7291B" w:rsidRPr="007C2DD5" w:rsidRDefault="0025169D" w:rsidP="007C2DD5">
      <w:pPr>
        <w:pStyle w:val="Quote"/>
      </w:pPr>
      <w:r>
        <w:t>耶 稣 从 那 里 往 前 走 ， 看 见 一 个 人 名 叫 马 太 ， 坐 在 税 关 上 ， 就 对 他 说 ： 你 跟 从 我 来 。 他 就 起 来 跟 从 了 耶 稣 。</w:t>
      </w:r>
    </w:p>
    <w:bookmarkEnd w:id="0"/>
    <w:p w14:paraId="44687C10" w14:textId="5FB066C6" w:rsidR="009C22C1" w:rsidRDefault="009C22C1" w:rsidP="00C35B22">
      <w:pPr>
        <w:pStyle w:val="BibleVerseCite"/>
      </w:pPr>
      <w:r w:rsidRPr="007C2DD5">
        <w:t>- 馬太福音 9:9</w:t>
      </w:r>
    </w:p>
    <w:bookmarkEnd w:id="0"/>
    <w:p w14:paraId="255668C9" w14:textId="77777777" w:rsidR="00A7291B" w:rsidRDefault="0025169D" w:rsidP="00A7291B">
      <w:pPr>
        <w:pStyle w:val="PadTop24"/>
      </w:pPr>
      <w:r>
        <w:t>注意他多么简单地写到自己的呼召和回应。马太给出了自己的名字、从前的生活（税吏）、自己的呼召和回应。他用第三人称讲述自己的故事，并没有记载耶稣对他说的话。这表明了他真实的谦卑。</w:t>
      </w:r>
    </w:p>
    <w:p w14:paraId="27FB83DB" w14:textId="77777777" w:rsidR="00227BF5" w:rsidRDefault="00227BF5" w:rsidP="00227BF5">
      <w:pPr>
        <w:pStyle w:val="Heading3"/>
      </w:pPr>
      <w:r>
        <w:t>与罪人一同吃饭的指控</w:t>
      </w:r>
    </w:p>
    <w:bookmarkEnd w:id="0"/>
    <w:bookmarkEnd w:id="0"/>
    <w:p w14:paraId="7E1F9BC8" w14:textId="7BE2687A" w:rsidR="00A7291B" w:rsidRPr="007C2DD5" w:rsidRDefault="0025169D" w:rsidP="007C2DD5">
      <w:pPr>
        <w:pStyle w:val="Quote"/>
      </w:pPr>
      <w:r>
        <w:t>¹⁰ 耶 稣 在 屋 里 坐 席 的 时 候 ， 有 好 些 税 吏 和 罪 人 来 ， 与 耶 稣 和 他 的 门 徒 一 同 坐 席 。</w:t>
        <w:br/>
        <w:t>¹¹ 法 利 赛 人 看 见 ， 就 对 耶 稣 的 门 徒 说 ： 你 们 的 先 生 为 甚 麽 和 税 吏 并 罪 人 一 同 吃 饭 呢 ？</w:t>
        <w:br/>
        <w:t>¹² 耶 稣 听 见 ， 就 说 ： 康 健 的 人 用 不 着 医 生 ， 有 病 的 人 才 用 得 着 。</w:t>
        <w:br/>
        <w:t>¹³ 经 上 说 ： 我 喜 爱 怜 恤 ， 不 喜 爱 祭 祀 。 这 句 话 的 意 思 ， 你 们 且 去 揣 摩 。 我 来 本 不 是 召 义 人 ， 乃 是 召 罪 人 。</w:t>
      </w:r>
    </w:p>
    <w:bookmarkEnd w:id="0"/>
    <w:p w14:paraId="44687C10" w14:textId="5FB066C6" w:rsidR="009C22C1" w:rsidRDefault="009C22C1" w:rsidP="00C35B22">
      <w:pPr>
        <w:pStyle w:val="BibleVerseCite"/>
      </w:pPr>
      <w:r w:rsidRPr="007C2DD5">
        <w:t>- 馬太福音 9:10-13</w:t>
      </w:r>
    </w:p>
    <w:bookmarkEnd w:id="0"/>
    <w:p w14:paraId="255668C9" w14:textId="77777777" w:rsidR="00A7291B" w:rsidRDefault="0025169D" w:rsidP="00A7291B">
      <w:pPr>
        <w:pStyle w:val="PadTop24"/>
      </w:pPr>
      <w:r>
        <w:t>耶稣的回应是，祂的事工是比较，而不是仪式。医治的神迹和十字架的事工，都是出于怜悯，为要在拯救灵魂的事上荣耀神。没有什么比拯救灵魂和服事更能荣耀神。</w:t>
      </w:r>
    </w:p>
    <w:p w14:paraId="27FB83DB" w14:textId="77777777" w:rsidR="00227BF5" w:rsidRDefault="00227BF5" w:rsidP="00227BF5">
      <w:pPr>
        <w:pStyle w:val="Heading3"/>
      </w:pPr>
      <w:r>
        <w:t>约翰的门徒</w:t>
      </w:r>
    </w:p>
    <w:bookmarkEnd w:id="0"/>
    <w:bookmarkEnd w:id="0"/>
    <w:p w14:paraId="7E1F9BC8" w14:textId="7BE2687A" w:rsidR="00A7291B" w:rsidRPr="007C2DD5" w:rsidRDefault="0025169D" w:rsidP="007C2DD5">
      <w:pPr>
        <w:pStyle w:val="Quote"/>
      </w:pPr>
      <w:r>
        <w:t>¹⁴ 那 时 ， 约 翰 的 门 徒 来 见 耶 稣 ， 说 ： 我 们 和 法 利 赛 人 常 常 禁 食 ， 你 的 门 徒 倒 不 禁 食 ， 这 是 为 甚 麽 呢 ？</w:t>
        <w:br/>
        <w:t>¹⁵ 耶 稣 对 他 们 说 ： 新 郎 和 陪 伴 之 人 同 在 的 时 候 ， 陪 伴 之 人 岂 能 哀 恸 呢 ？ 但 日 子 将 到 ， 新 郎 要 离 开 他 们 ， 那 时 候 他 们 就 要 禁 食 。</w:t>
        <w:br/>
        <w:t>¹⁶ 没 有 人 把 新 布 补 在 旧 衣 服 上 ； 因 为 所 补 上 的 反 带 坏 了 那 衣 服 ， 破 的 就 更 大 了 。</w:t>
        <w:br/>
        <w:t>¹⁷ 也 没 有 人 把 新 酒 装 在 旧 皮 袋 里 ； 若 是 这 样 ， 皮 袋 就 裂 开 ， 酒 漏 出 来 ， 连 皮 袋 也 坏 了 。 惟 独 把 新 酒 装 在 新 皮 袋 里 ， 两 样 就 都 保 全 了 。</w:t>
      </w:r>
    </w:p>
    <w:bookmarkEnd w:id="0"/>
    <w:p w14:paraId="44687C10" w14:textId="5FB066C6" w:rsidR="009C22C1" w:rsidRDefault="009C22C1" w:rsidP="00C35B22">
      <w:pPr>
        <w:pStyle w:val="BibleVerseCite"/>
      </w:pPr>
      <w:r w:rsidRPr="007C2DD5">
        <w:t>- 馬太福音 9:14-17</w:t>
      </w:r>
    </w:p>
    <w:bookmarkEnd w:id="0"/>
    <w:p w14:paraId="255668C9" w14:textId="77777777" w:rsidR="00A7291B" w:rsidRDefault="0025169D" w:rsidP="00A7291B">
      <w:pPr>
        <w:pStyle w:val="PadTop24"/>
      </w:pPr>
      <w:r>
        <w:t>人们提出疑问，为什么约翰的门徒和法利赛人的门徒禁食，而耶稣的门徒却不禁食。法利赛人定期禁食，作为他们宗教实践的一部分（其中许多是虚伪的）。约翰和他的门徒禁食，一部分是因为他们受法利赛人的影响，另一部分是因为他们的领袖约翰是一个苦修者（他吃蜂蜜和蝗虫，也不喝酒）；此外，约翰当时在监狱里，他们为他的获释祷告并禁食。</w:t>
      </w:r>
    </w:p>
    <w:bookmarkEnd w:id="0"/>
    <w:p w14:paraId="5C097F03" w14:textId="5E23FA64" w:rsidR="00A7291B" w:rsidRDefault="0025169D" w:rsidP="00A7291B">
      <w:pPr>
        <w:pStyle w:val="NormalBlock"/>
      </w:pPr>
      <w:r>
        <w:t>耶稣以两个例子回应：</w:t>
      </w:r>
    </w:p>
    <w:p w14:paraId="27FB83DB" w14:textId="77777777" w:rsidR="00227BF5" w:rsidRDefault="00227BF5" w:rsidP="00227BF5">
      <w:pPr>
        <w:pStyle w:val="Heading3"/>
      </w:pPr>
      <w:r>
        <w:t>1. 耶稣的显现带希伯來書喜乐</w:t>
      </w:r>
    </w:p>
    <w:bookmarkEnd w:id="0"/>
    <w:bookmarkEnd w:id="0"/>
    <w:p w14:paraId="5C097F03" w14:textId="5E23FA64" w:rsidR="00A7291B" w:rsidRDefault="0025169D" w:rsidP="00A7291B">
      <w:pPr>
        <w:pStyle w:val="NormalBlock"/>
      </w:pPr>
      <w:r>
        <w:t>国度的王已经希伯來書了，就像新郎在婚礼上出现一样，这是欢宴的时候，不是禁食的时候。他被杀之后，才有理由禁食。</w:t>
      </w:r>
    </w:p>
    <w:p w14:paraId="27FB83DB" w14:textId="77777777" w:rsidR="00227BF5" w:rsidRDefault="00227BF5" w:rsidP="00227BF5">
      <w:pPr>
        <w:pStyle w:val="Heading3"/>
      </w:pPr>
      <w:r>
        <w:t>2. 补丁和皮袋</w:t>
      </w:r>
    </w:p>
    <w:bookmarkEnd w:id="0"/>
    <w:bookmarkEnd w:id="0"/>
    <w:p w14:paraId="5C097F03" w14:textId="5E23FA64" w:rsidR="00A7291B" w:rsidRDefault="0025169D" w:rsidP="00A7291B">
      <w:pPr>
        <w:pStyle w:val="NormalBlock"/>
      </w:pPr>
      <w:r>
        <w:t>正如我所说，法利赛人的门徒禁食，是因为他们的规条和传统要求他们这样做。约翰的门徒禁食，是因为约翰的榜样，以及他被囚禁这一事实。</w:t>
      </w:r>
    </w:p>
    <w:bookmarkEnd w:id="0"/>
    <w:p w14:paraId="5C097F03" w14:textId="5E23FA64" w:rsidR="00A7291B" w:rsidRDefault="0025169D" w:rsidP="00A7291B">
      <w:pPr>
        <w:pStyle w:val="NormalBlock"/>
      </w:pPr>
      <w:r>
        <w:t>耶稣没有把这个条件加在祂的门徒身上。祂与他们同在，所以他们因祂的同在而欢喜——没有必要禁食。关于补丁和皮袋的经文，指的是他们属灵的状况。祂没有向他们揭示祂受死和复活的细节（正如祂向祂的门徒所做的——他们就是新衣服、新皮袋），因为他们不信。祂是新补丁，而他们因不信就是旧衣服。祂是新酒，而他们因不信就是旧皮袋。祂的责备与年龄毫无关系，完全与信心有关。耶稣警告他们，他们拒绝祂最终会导致他们自己的灭亡。</w:t>
      </w:r>
    </w:p>
    <w:p w14:paraId="27FB83DB" w14:textId="77777777" w:rsidR="00227BF5" w:rsidRDefault="00227BF5" w:rsidP="00227BF5">
      <w:pPr>
        <w:pStyle w:val="Heading3"/>
      </w:pPr>
      <w:r>
        <w:t>神迹</w:t>
      </w:r>
    </w:p>
    <w:bookmarkEnd w:id="0"/>
    <w:p w14:paraId="27FB83DB" w14:textId="77777777" w:rsidR="00227BF5" w:rsidRDefault="00227BF5" w:rsidP="00227BF5">
      <w:pPr>
        <w:pStyle w:val="Heading3"/>
      </w:pPr>
      <w:r>
        <w:t>7. 官员的女儿</w:t>
      </w:r>
    </w:p>
    <w:bookmarkEnd w:id="0"/>
    <w:bookmarkEnd w:id="0"/>
    <w:p w14:paraId="7E1F9BC8" w14:textId="7BE2687A" w:rsidR="00A7291B" w:rsidRPr="007C2DD5" w:rsidRDefault="0025169D" w:rsidP="007C2DD5">
      <w:pPr>
        <w:pStyle w:val="Quote"/>
      </w:pPr>
      <w:r>
        <w:t>¹⁸ 耶 稣 说 这 话 的 时 候 ， 有 一 个 管 会 堂 的 来 拜 他 ， 说 ： 我 女 儿 刚 才 死 了 ， 求 你 去 按 手 在 他 身 上 ， 他 就 必 活 了 。</w:t>
        <w:br/>
        <w:t>¹⁹ 耶 稣 便 起 来 跟 着 他 去 ； 门 徒 也 跟 了 去 。 </w:t>
        <w:br/>
        <w:t>²³ 耶 稣 到 了 管 会 堂 的 家 里 ， 看 见 有 吹 手 ， 又 有 许 多 人 乱 嚷 ， </w:t>
        <w:br/>
        <w:t>²⁴ 就 说 ： 退 去 罢 ！ 这 闺 女 不 是 死 了 ， 是 睡 着 了 。 他 们 就 嗤 笑 他 。 </w:t>
        <w:br/>
        <w:t>²⁵ 众 人 既 被 撵 出 ， 耶 稣 就 进 去 ， 拉 着 闺 女 的 手 ， 闺 女 便 起 来 了 。 </w:t>
        <w:br/>
        <w:t>²⁶ 於 是 这 风 声 传 遍 了 那 地 方 。</w:t>
      </w:r>
    </w:p>
    <w:bookmarkEnd w:id="0"/>
    <w:p w14:paraId="44687C10" w14:textId="5FB066C6" w:rsidR="009C22C1" w:rsidRDefault="009C22C1" w:rsidP="00C35B22">
      <w:pPr>
        <w:pStyle w:val="BibleVerseCite"/>
      </w:pPr>
      <w:r w:rsidRPr="007C2DD5">
        <w:t>- 馬太福音 9:18-19; 23-26</w:t>
      </w:r>
    </w:p>
    <w:bookmarkEnd w:id="0"/>
    <w:p w14:paraId="255668C9" w14:textId="77777777" w:rsidR="00A7291B" w:rsidRDefault="0025169D" w:rsidP="00A7291B">
      <w:pPr>
        <w:pStyle w:val="PadTop24"/>
      </w:pPr>
      <w:r>
        <w:t>这位官员请求耶稣救活他垂死的女儿。主到达时，孩子已经死了。他使她从死里复活。这个神迹预表祂自己的复活。如果祂能使她复活，祂也能复活。</w:t>
      </w:r>
    </w:p>
    <w:p w14:paraId="27FB83DB" w14:textId="77777777" w:rsidR="00227BF5" w:rsidRDefault="00227BF5" w:rsidP="00227BF5">
      <w:pPr>
        <w:pStyle w:val="Heading3"/>
      </w:pPr>
      <w:r>
        <w:t>8. 患血漏的女人</w:t>
      </w:r>
    </w:p>
    <w:bookmarkEnd w:id="0"/>
    <w:bookmarkEnd w:id="0"/>
    <w:p w14:paraId="7E1F9BC8" w14:textId="7BE2687A" w:rsidR="00A7291B" w:rsidRPr="007C2DD5" w:rsidRDefault="0025169D" w:rsidP="007C2DD5">
      <w:pPr>
        <w:pStyle w:val="Quote"/>
      </w:pPr>
      <w:r>
        <w:t>¹⁹ 耶 稣 便 起 来 跟 着 他 去 ； 门 徒 也 跟 了 去 。</w:t>
        <w:br/>
        <w:t>²⁰ 有 一 个 女 人 ， 患 了 十 二 年 的 血 漏 ， 来 到 耶 稣 背 後 ， 摸 他 的 衣 裳 ? 子 ；</w:t>
        <w:br/>
        <w:t>²¹ 因 为 他 心 里 说 ： 我 只 摸 他 的 衣 裳 ， 就 必 痊 愈 。</w:t>
        <w:br/>
        <w:t>²² 耶 稣 转 过 来 ， 看 见 他 ， 就 说 ： 女 儿 ， 放 心 ！ 你 的 信 救 了 你 。 从 那 时 候 ， 女 人 就 痊 愈 了 。</w:t>
      </w:r>
    </w:p>
    <w:bookmarkEnd w:id="0"/>
    <w:p w14:paraId="44687C10" w14:textId="5FB066C6" w:rsidR="009C22C1" w:rsidRDefault="009C22C1" w:rsidP="00C35B22">
      <w:pPr>
        <w:pStyle w:val="BibleVerseCite"/>
      </w:pPr>
      <w:r w:rsidRPr="007C2DD5">
        <w:t>- 馬太福音 9:19-22</w:t>
      </w:r>
    </w:p>
    <w:bookmarkEnd w:id="0"/>
    <w:p w14:paraId="255668C9" w14:textId="77777777" w:rsidR="00A7291B" w:rsidRDefault="0025169D" w:rsidP="00A7291B">
      <w:pPr>
        <w:pStyle w:val="PadTop24"/>
      </w:pPr>
      <w:r>
        <w:t>这女人摸他的衣裳，盼望得医治。耶稣知道她的目的、她的临在，以及从他身上发出的能力（神迹本身）。她承认自己的需要，也因此显明了自己的信心。她被显露出希伯來書，是因为她有必要知道：</w:t>
      </w:r>
    </w:p>
    <w:bookmarkEnd w:id="0"/>
    <w:p w14:paraId="2EC75E3D" w14:textId="41EDDCE5" w:rsidR="008A3F75" w:rsidRDefault="00932373" w:rsidP="001E1588">
      <w:pPr>
        <w:pStyle w:val="NormalBlock"/>
        <w:numPr>
          <w:ilvl w:val="0"/>
          <w:numId w:val="199"/>
        </w:numPr>
      </w:pPr>
      <w:r w:rsidRPr="00932373">
        <w:t>她如何得救：信心</w:t>
      </w:r>
    </w:p>
    <w:bookmarkEnd w:id="0"/>
    <w:p w14:paraId="2EC75E3D" w14:textId="41EDDCE5" w:rsidR="008A3F75" w:rsidRDefault="00932373" w:rsidP="001E1588">
      <w:pPr>
        <w:pStyle w:val="NormalBlock"/>
        <w:numPr>
          <w:ilvl w:val="0"/>
          <w:numId w:val="199"/>
        </w:numPr>
      </w:pPr>
      <w:r w:rsidRPr="00932373">
        <w:t>谁拯救了她：耶稣</w:t>
      </w:r>
    </w:p>
    <w:bookmarkEnd w:id="0"/>
    <w:p w14:paraId="2EC75E3D" w14:textId="41EDDCE5" w:rsidR="008A3F75" w:rsidRDefault="00932373" w:rsidP="001E1588">
      <w:pPr>
        <w:pStyle w:val="NormalBlock"/>
        <w:numPr>
          <w:ilvl w:val="0"/>
          <w:numId w:val="199"/>
        </w:numPr>
      </w:pPr>
      <w:r w:rsidRPr="00932373">
        <w:t>她为何得救：耶稣的爱</w:t>
      </w:r>
    </w:p>
    <w:bookmarkEnd w:id="0"/>
    <w:p w14:paraId="2EC75E3D" w14:textId="41EDDCE5" w:rsidR="008A3F75" w:rsidRDefault="00932373" w:rsidP="001E1588">
      <w:pPr>
        <w:pStyle w:val="NormalBlock"/>
        <w:numPr>
          <w:ilvl w:val="0"/>
          <w:numId w:val="199"/>
        </w:numPr>
      </w:pPr>
      <w:r w:rsidRPr="00932373">
        <w:t>其他人必须知道她得医治的事，使上帝得荣耀，并使她重新回到社会中。</w:t>
      </w:r>
    </w:p>
    <w:bookmarkEnd w:id="0"/>
    <w:p w14:paraId="27FB83DB" w14:textId="77777777" w:rsidR="00227BF5" w:rsidRDefault="00227BF5" w:rsidP="00227BF5">
      <w:pPr>
        <w:pStyle w:val="Heading3"/>
      </w:pPr>
      <w:r>
        <w:t>9. 瞎子</w:t>
      </w:r>
    </w:p>
    <w:bookmarkEnd w:id="0"/>
    <w:bookmarkEnd w:id="0"/>
    <w:p w14:paraId="7E1F9BC8" w14:textId="7BE2687A" w:rsidR="00A7291B" w:rsidRPr="007C2DD5" w:rsidRDefault="0025169D" w:rsidP="007C2DD5">
      <w:pPr>
        <w:pStyle w:val="Quote"/>
      </w:pPr>
      <w:r>
        <w:t>²⁷ 耶 稣 从 那 里 往 前 走 ， 有 两 个 瞎 子 跟 着 他 ， 喊 叫 说 ： 大 卫 的 子 孙 ， 可 怜 我 们 罢 ！</w:t>
        <w:br/>
        <w:t>²⁸ 耶 稣 进 了 房 子 ， 瞎 子 就 来 到 他 跟 前 。 耶 稣 说 ： 你 们 信 我 能 作 这 事 麽 ？ 他 们 说 ： 主 阿 ， 我 们 信 。</w:t>
        <w:br/>
        <w:t>²⁹ 耶 稣 就 摸 他 们 的 眼 睛 ， 说 ： 照 着 你 们 的 信 给 你 们 成 全 了 罢 。</w:t>
        <w:br/>
        <w:t>³⁰ 他 们 的 眼 睛 就 开 了 。 耶 稣 切 切 的 嘱 咐 他 们 说 ： 你 们 要 小 心 ， 不 可 叫 人 知 道 。</w:t>
        <w:br/>
        <w:t>³¹ 他 们 出 去 ， 竟 把 他 的 名 声 传 遍 了 那 地 方 。</w:t>
      </w:r>
    </w:p>
    <w:bookmarkEnd w:id="0"/>
    <w:p w14:paraId="44687C10" w14:textId="5FB066C6" w:rsidR="009C22C1" w:rsidRDefault="009C22C1" w:rsidP="00C35B22">
      <w:pPr>
        <w:pStyle w:val="BibleVerseCite"/>
      </w:pPr>
      <w:r w:rsidRPr="007C2DD5">
        <w:t>- 馬太福音 9:27-31</w:t>
      </w:r>
    </w:p>
    <w:bookmarkEnd w:id="0"/>
    <w:p w14:paraId="255668C9" w14:textId="77777777" w:rsidR="00A7291B" w:rsidRDefault="0025169D" w:rsidP="00A7291B">
      <w:pPr>
        <w:pStyle w:val="PadTop24"/>
      </w:pPr>
      <w:r>
        <w:t>他们请求帮助。他藉着医治他们希伯來書确认他们的信心。他们违背他的请求，传扬了这消息。他不愿在他的"时候"以前煽动群众，因为这会限制他的行动和事工。</w:t>
      </w:r>
    </w:p>
    <w:p w14:paraId="27FB83DB" w14:textId="77777777" w:rsidR="00227BF5" w:rsidRDefault="00227BF5" w:rsidP="00227BF5">
      <w:pPr>
        <w:pStyle w:val="Heading3"/>
      </w:pPr>
      <w:r>
        <w:t>10. 啞巴和被鬼附的</w:t>
      </w:r>
    </w:p>
    <w:bookmarkEnd w:id="0"/>
    <w:bookmarkEnd w:id="0"/>
    <w:p w14:paraId="7E1F9BC8" w14:textId="7BE2687A" w:rsidR="00A7291B" w:rsidRPr="007C2DD5" w:rsidRDefault="0025169D" w:rsidP="007C2DD5">
      <w:pPr>
        <w:pStyle w:val="Quote"/>
      </w:pPr>
      <w:r>
        <w:t>³² 他 们 出 去 的 时 候 ， 有 人 将 鬼 所 附 的 一 个 哑 吧 带 到 耶 稣 跟 前 来 。</w:t>
        <w:br/>
        <w:t>³³ 鬼 被 赶 出 去 ， 哑 吧 就 说 出 话 来 。 众 人 都 希 奇 ， 说 ： 在 以 色 列 中 ， 从 来 没 有 见 过 这 样 的 事 。</w:t>
        <w:br/>
        <w:t>³⁴ 法 利 赛 人 却 说 ： 他 是 靠 着 鬼 王 赶 鬼 。</w:t>
      </w:r>
    </w:p>
    <w:bookmarkEnd w:id="0"/>
    <w:p w14:paraId="44687C10" w14:textId="5FB066C6" w:rsidR="009C22C1" w:rsidRDefault="009C22C1" w:rsidP="00C35B22">
      <w:pPr>
        <w:pStyle w:val="BibleVerseCite"/>
      </w:pPr>
      <w:r w:rsidRPr="007C2DD5">
        <w:t>- 馬太福音 9:32-34</w:t>
      </w:r>
    </w:p>
    <w:bookmarkEnd w:id="0"/>
    <w:p w14:paraId="255668C9" w14:textId="77777777" w:rsidR="00A7291B" w:rsidRDefault="0025169D" w:rsidP="00A7291B">
      <w:pPr>
        <w:pStyle w:val="PadTop24"/>
      </w:pPr>
      <w:r>
        <w:t>那人被带到耶稣面前求医治。在犹太人中，行神迹并不是新鲜事。许多先知和神的仆人过去曾行过大能的神迹。然而，众人感到惊奇，因为从希伯來書没有人医治过这个又瞎又哑的人。法利赛人开始指控祂是出于撒但。（这表明他们已经变得何等败坏。）</w:t>
      </w:r>
    </w:p>
    <w:p w14:paraId="27FB83DB" w14:textId="77777777" w:rsidR="00227BF5" w:rsidRDefault="00227BF5" w:rsidP="00227BF5">
      <w:pPr>
        <w:pStyle w:val="Heading3"/>
      </w:pPr>
      <w:r>
        <w:t>摘要</w:t>
      </w:r>
    </w:p>
    <w:bookmarkEnd w:id="0"/>
    <w:bookmarkEnd w:id="0"/>
    <w:p w14:paraId="7E1F9BC8" w14:textId="7BE2687A" w:rsidR="00A7291B" w:rsidRPr="007C2DD5" w:rsidRDefault="0025169D" w:rsidP="007C2DD5">
      <w:pPr>
        <w:pStyle w:val="Quote"/>
      </w:pPr>
      <w:r>
        <w:t>³⁵ 耶 稣 走 遍 各 城 各 乡 ， 在 会 堂 里 教 训 人 ， 宣 讲 天 国 的 福 音 ， 又 医 治 各 样 的 病 症 。</w:t>
        <w:br/>
        <w:t>³⁶ 他 看 见 许 多 的 人 ， 就 怜 悯 他 们 ； 因 为 他 们 困 苦 流 离 ， 如 同 羊 没 有 牧 人 一 般 。</w:t>
        <w:br/>
        <w:t>³⁷ 於 是 对 门 徒 说 ： 要 收 的 庄 稼 多 ， 作 工 的 人 少 。</w:t>
        <w:br/>
        <w:t>³⁸ 所 以 ， 你 们 当 求 庄 稼 的 主 打 发 工 人 出 去 收 他 的 庄 稼 。</w:t>
      </w:r>
    </w:p>
    <w:bookmarkEnd w:id="0"/>
    <w:p w14:paraId="44687C10" w14:textId="5FB066C6" w:rsidR="009C22C1" w:rsidRDefault="009C22C1" w:rsidP="00C35B22">
      <w:pPr>
        <w:pStyle w:val="BibleVerseCite"/>
      </w:pPr>
      <w:r w:rsidRPr="007C2DD5">
        <w:t>- 馬太福音 9:35-38</w:t>
      </w:r>
    </w:p>
    <w:p w14:paraId="27FB83DB" w14:textId="77777777" w:rsidR="00227BF5" w:rsidRDefault="00227BF5" w:rsidP="00227BF5">
      <w:pPr>
        <w:pStyle w:val="Heading3"/>
      </w:pPr>
      <w:r>
        <w:t>耶稣，收割的主</w:t>
      </w:r>
    </w:p>
    <w:bookmarkEnd w:id="0"/>
    <w:bookmarkEnd w:id="0"/>
    <w:p w14:paraId="5C097F03" w14:textId="5E23FA64" w:rsidR="00A7291B" w:rsidRDefault="0025169D" w:rsidP="00A7291B">
      <w:pPr>
        <w:pStyle w:val="NormalBlock"/>
      </w:pPr>
      <w:r>
        <w:t>马太总结耶稣持续进行的事工，包括教导、传道和医治。耶稣的教导以及对门徒的呼召之后，是为回应而发出的祷告，以及拣选并差遣门徒，使耶稣所作的教导、传道和神迹得以倍增。</w:t>
      </w:r>
    </w:p>
    <w:bookmarkEnd w:id="0"/>
    <w:p w14:paraId="5C097F03" w14:textId="5E23FA64" w:rsidR="00A7291B" w:rsidRDefault="0025169D" w:rsidP="00A7291B">
      <w:pPr>
        <w:pStyle w:val="NormalBlock"/>
      </w:pPr>
      <w:r>
        <w:t>我们藉着马太的眼目和笔墨，看到了这位君王日常生活的描述：祂如何藉着奇妙的能力和受默示的教导，在男女的心中建立祂的国。</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