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遮盖一切的爱</w:t>
      </w:r>
    </w:p>
    <w:p w14:paraId="670F8077" w14:textId="038F6EFB" w:rsidR="00944B2D" w:rsidRDefault="00944B2D" w:rsidP="00944B2D">
      <w:pPr>
        <w:pStyle w:val="ChapterVerse"/>
      </w:pPr>
      <w:r w:rsidRPr="00944B2D">
        <w:t>箴言 10:12</w:t>
      </w:r>
    </w:p>
    <w:bookmarkEnd w:id="0"/>
    <w:p w14:paraId="5C097F03" w14:textId="5E23FA64" w:rsidR="00A7291B" w:rsidRDefault="0025169D" w:rsidP="00A7291B">
      <w:pPr>
        <w:pStyle w:val="NormalBlock"/>
      </w:pPr>
      <w:r>
        <w:t>人际关系是脆弱的。当冒犯增多、怨恨加深时，家庭破裂，友谊消逝，群体分裂。《箴言》认识到这一现实，并以简单却深刻的智慧加以论述。在一句简短的话中，所罗门指出了许多冲突的根源，以及能够医治这些冲突的良方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恨 能 挑 启 争 端 ； 爱 能 遮 掩 一 切 过 错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箴言 10:12</w:t>
      </w:r>
    </w:p>
    <w:bookmarkEnd w:id="0"/>
    <w:p w14:paraId="255668C9" w14:textId="77777777" w:rsidR="00A7291B" w:rsidRDefault="0025169D" w:rsidP="00A7291B">
      <w:pPr>
        <w:pStyle w:val="PadTop24"/>
      </w:pPr>
      <w:r>
        <w:t>这句箴言对比了人生命中的两种强大力量：激起冲突的恨恶，以及遮掩并医治过犯的爱。纵观圣经，这一原则随着从所罗门的智慧发展到基督的教导，最终到使徒行傳们实际的教训，而变得更加深刻。</w:t>
      </w:r>
    </w:p>
    <w:p w14:paraId="27FB83DB" w14:textId="77777777" w:rsidR="00227BF5" w:rsidRDefault="00227BF5" w:rsidP="00227BF5">
      <w:pPr>
        <w:pStyle w:val="Heading3"/>
      </w:pPr>
      <w:r>
        <w:t>所罗门：仇恨的毁灭性力量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所罗门观察到，仇恨"挑起争端"。这个意象表明，某件事不断受到搅动或煽动，直到爆发为公开的冲突。仇恨放大过犯，反复回想所受的伤害，并拒绝和好。它仔细记录过错，并一再将这些过错带到表面上。</w:t>
      </w:r>
    </w:p>
    <w:bookmarkEnd w:id="0"/>
    <w:p w14:paraId="5C097F03" w14:textId="5E23FA64" w:rsidR="00A7291B" w:rsidRDefault="0025169D" w:rsidP="00A7291B">
      <w:pPr>
        <w:pStyle w:val="NormalBlock"/>
      </w:pPr>
      <w:r>
        <w:t>一个被怨恨辖制的人无法让事情平息。旧日的怨恨被重新提起，误解被夸大，轻微的冒犯变成重大的争端。结果就是不断的纷争。</w:t>
      </w:r>
    </w:p>
    <w:bookmarkEnd w:id="0"/>
    <w:p w14:paraId="5C097F03" w14:textId="5E23FA64" w:rsidR="00A7291B" w:rsidRDefault="0025169D" w:rsidP="00A7291B">
      <w:pPr>
        <w:pStyle w:val="NormalBlock"/>
      </w:pPr>
      <w:r>
        <w:t>相反，所罗门说，爱"遮掩一切过错"。这并不是说爱忽视罪，或假装过错从未发生。相反，爱选择不因每一次冒犯而揭露、激化或报复。爱克制使人羞辱、难堪或使冲突升级的冲动。</w:t>
      </w:r>
    </w:p>
    <w:bookmarkEnd w:id="0"/>
    <w:p w14:paraId="5C097F03" w14:textId="5E23FA64" w:rsidR="00A7291B" w:rsidRDefault="0025169D" w:rsidP="00A7291B">
      <w:pPr>
        <w:pStyle w:val="NormalBlock"/>
      </w:pPr>
      <w:r>
        <w:t>仇恨扩散冲突，爱遏制冲突。</w:t>
      </w:r>
    </w:p>
    <w:bookmarkEnd w:id="0"/>
    <w:p w14:paraId="5C097F03" w14:textId="5E23FA64" w:rsidR="00A7291B" w:rsidRDefault="0025169D" w:rsidP="00A7291B">
      <w:pPr>
        <w:pStyle w:val="NormalBlock"/>
      </w:pPr>
      <w:r>
        <w:t>所罗门的洞见既实际又历久弥新：关系之所以能够维系，并不是因为人们从不彼此冒犯，而是因为爱不容许每一次冒犯都变成一场争战。</w:t>
      </w:r>
    </w:p>
    <w:p w14:paraId="27FB83DB" w14:textId="77777777" w:rsidR="00227BF5" w:rsidRDefault="00227BF5" w:rsidP="00227BF5">
      <w:pPr>
        <w:pStyle w:val="Heading3"/>
      </w:pPr>
      <w:r>
        <w:t>耶稣：爱的彻底扩展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耶稣采用所罗门的原则，并将其大大扩展。箴言虽然谈到爱能遮掩过犯，耶稣却吩咐祂的跟随者以饶恕作为生活方式。</w:t>
      </w:r>
    </w:p>
    <w:bookmarkEnd w:id="0"/>
    <w:p w14:paraId="5C097F03" w14:textId="5E23FA64" w:rsidR="00A7291B" w:rsidRDefault="0025169D" w:rsidP="00A7291B">
      <w:pPr>
        <w:pStyle w:val="NormalBlock"/>
      </w:pPr>
      <w:r>
        <w:t>在登山宝训中，他教导说：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只 是 我 告 诉 你 们 ， 要 爱 你 们 的 仇 敌 ， 为 那 逼 迫 你 们 的 祷 告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5:44</w:t>
      </w:r>
    </w:p>
    <w:bookmarkEnd w:id="0"/>
    <w:p w14:paraId="255668C9" w14:textId="77777777" w:rsidR="00A7291B" w:rsidRDefault="0025169D" w:rsidP="00A7291B">
      <w:pPr>
        <w:pStyle w:val="PadTop24"/>
      </w:pPr>
      <w:r>
        <w:t>箴言的智慧在这里达到了最充分的表达。爱不仅仅是对朋友或家人的克制；它甚至延伸到那些反对我们的人。</w:t>
      </w:r>
    </w:p>
    <w:bookmarkEnd w:id="0"/>
    <w:p w14:paraId="5C097F03" w14:textId="5E23FA64" w:rsidR="00A7291B" w:rsidRDefault="0025169D" w:rsidP="00A7291B">
      <w:pPr>
        <w:pStyle w:val="NormalBlock"/>
      </w:pPr>
      <w:r>
        <w:t>耶稣也强调了饶恕是没有限度的。当彼得问他应当饶恕弟兄多少次时，耶稣回答说：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耶 稣 说 ： 我 对 你 说 ， 不 是 到 七 次 ， 乃 是 到 七 十 个 七 次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18:22</w:t>
      </w:r>
    </w:p>
    <w:bookmarkEnd w:id="0"/>
    <w:p w14:paraId="255668C9" w14:textId="77777777" w:rsidR="00A7291B" w:rsidRDefault="0025169D" w:rsidP="00A7291B">
      <w:pPr>
        <w:pStyle w:val="PadTop24"/>
      </w:pPr>
      <w:r>
        <w:t>在基督里，爱的遮盖能力成为上帝国度的显著标志。耶稣的跟随者不只是避免冲突的智慧人；他们是被改变的人，正如他们自己蒙了赦免，也饶恕人。</w:t>
      </w:r>
    </w:p>
    <w:p w14:paraId="27FB83DB" w14:textId="77777777" w:rsidR="00227BF5" w:rsidRDefault="00227BF5" w:rsidP="00227BF5">
      <w:pPr>
        <w:pStyle w:val="Heading3"/>
      </w:pPr>
      <w:r>
        <w:t>保罗：教会生活中的爱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使徒行傳们将这一教导带入早期教会的日常生活中。保罗特别强调，爱必须支配信徒之间的关系。他在对爱的著名描述中写道：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⁴ 爱 是 恒 久 忍 耐 ， 又 有 恩 慈 ； 爱 是 不 嫉 妒 ； 爱 是 不 自 夸 ， 不 张 狂 ，</w:t>
        <w:br/>
        <w:t>⁵ 不 做 害 羞 的 事 ， 不 求 自 己 的 益 处 ， 不 轻 易 发 怒 ， 不 计 算 人 的 恶 ，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歌林多前書 13:4-5</w:t>
      </w:r>
    </w:p>
    <w:bookmarkEnd w:id="0"/>
    <w:p w14:paraId="255668C9" w14:textId="77777777" w:rsidR="00A7291B" w:rsidRDefault="0025169D" w:rsidP="00A7291B">
      <w:pPr>
        <w:pStyle w:val="PadTop24"/>
      </w:pPr>
      <w:r>
        <w:t>保罗的话呼应了《箴言》的智慧。爱不计算得失，也不记下过犯，等待日后报复。相反，信徒蒙召要像基督饶恕他们一样饶恕人：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倘 若 这 人 与 那 人 有 嫌 隙 ， 总 要 彼 此 包 容 ， 彼 此 饶 恕 ； 主 怎 样 饶 恕 了 你 们 ， 你 们 也 要 怎 样 饶 恕 人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歌羅西書 3:13</w:t>
      </w:r>
    </w:p>
    <w:bookmarkEnd w:id="0"/>
    <w:p w14:paraId="255668C9" w14:textId="77777777" w:rsidR="00A7291B" w:rsidRDefault="0025169D" w:rsidP="00A7291B">
      <w:pPr>
        <w:pStyle w:val="PadTop24"/>
      </w:pPr>
      <w:r>
        <w:t>在基督徒群体中，爱成为保护合一并维系团契的力量。没有爱，每一次冒犯都会成为分裂的界线。有了爱，即使面对人的软弱，关系仍能持久。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每一代人都迫切需要箴言 10:12的智慧。</w:t>
      </w:r>
    </w:p>
    <w:p w14:paraId="76FE22ED" w14:textId="77777777" w:rsidR="00227BF5" w:rsidRDefault="00227BF5" w:rsidP="00227BF5">
      <w:pPr>
        <w:pStyle w:val="Heading4"/>
      </w:pPr>
      <w:r>
        <w:t>1. 爱使家庭稳定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在亲密关系中，冒犯是不可避免的。每个家庭都会出现尖刻的话语、误解和失望。怨恨的心态会使这些伤害加剧，但爱选择忍耐和饶恕，使关系得以医治，而不是破裂。</w:t>
      </w:r>
    </w:p>
    <w:p w14:paraId="76FE22ED" w14:textId="77777777" w:rsidR="00227BF5" w:rsidRDefault="00227BF5" w:rsidP="00227BF5">
      <w:pPr>
        <w:pStyle w:val="Heading4"/>
      </w:pPr>
      <w:r>
        <w:t>2. 爱保守教会的合一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教会由不完全的人组成。若没有遮盖过犯的爱，小小的分歧很快就会发展成严重的分裂。当信徒实行饶恕和克制时，教会就彰显基督的恩典。</w:t>
      </w:r>
    </w:p>
    <w:p w14:paraId="76FE22ED" w14:textId="77777777" w:rsidR="00227BF5" w:rsidRDefault="00227BF5" w:rsidP="00227BF5">
      <w:pPr>
        <w:pStyle w:val="Heading4"/>
      </w:pPr>
      <w:r>
        <w:t>3. 爱反映上帝自己的性情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福音教导我们，神借着基督的牺牲遮盖了我们的罪。当我们饶恕别人时，就彰显出我们所领受的同样怜悯。仇恨使冲突加剧。爱使冲突得医治。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