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马利亚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圣经真正的教导</w:t>
      </w:r>
    </w:p>
    <w:p w14:paraId="670F8077" w14:textId="038F6EFB" w:rsidR="00944B2D" w:rsidRDefault="00944B2D" w:rsidP="00944B2D">
      <w:pPr>
        <w:pStyle w:val="ChapterVerse"/>
      </w:pPr>
      <w:r w:rsidRPr="00944B2D">
        <w:t>馬可福音 6:1-5</w:t>
      </w:r>
    </w:p>
    <w:bookmarkEnd w:id="0"/>
    <w:p w14:paraId="5C097F03" w14:textId="5E23FA64" w:rsidR="00A7291B" w:rsidRDefault="0025169D" w:rsidP="00A7291B">
      <w:pPr>
        <w:pStyle w:val="NormalBlock"/>
      </w:pPr>
      <w:r>
        <w:t>圣经将耶稣的母亲马利亚描述为一位谦卑而忠心的上帝仆人。她因甘愿生下上帝的儿子而受到应有的尊崇（路加福音 1:38）。然而，几个世纪以希伯來書，罗马天主教会将她的地位提升到远远超出圣经本身所肯定的范围。这个尊崇的核心是她终身童贞的教义——声称马利亚在基督出生以前、期间和以后都一直是童女。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教导衍生出广泛的相关信仰：尊崇马利亚为"永远童贞"，将她树立为独身圣洁的典范，以及发展出常常遮蔽基督自己的马利亚敬礼实践。然而，这些主张的圣经和历史依据极其薄弱，主要建立在对一个希腊词（adelphos，"弟兄"）的解释之上；这个词根据上下文，既可以指亲生兄弟，也可以指表亲。</w:t>
      </w:r>
    </w:p>
    <w:bookmarkEnd w:id="0"/>
    <w:p w14:paraId="5C097F03" w14:textId="5E23FA64" w:rsidR="00A7291B" w:rsidRDefault="0025169D" w:rsidP="00A7291B">
      <w:pPr>
        <w:pStyle w:val="NormalBlock"/>
      </w:pPr>
      <w:r>
        <w:t>当耶稣回到祂的家乡拿撒勒时，众人对祂的教训和神迹感到惊讶。他们的反应记载在馬可福音6:3-4：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 这 不 是 那 木 匠 麽 ？ 不 是 马 利 亚 的 儿 子 雅 各 、 约 西 、 犹 大 、 西 门 的 长 兄 麽 ？ 他 妹 妹 们 不 也 是 在 我 们 这 里 麽 ？ 他 们 就 厌 弃 他 。 （ 厌 弃 他 ： 原 文 是 因 他 跌 倒 ）</w:t>
        <w:br/>
        <w:t>⁴ 耶 稣 对 他 们 说 ： 大 凡 先 知 ， 除 了 本 地 、 亲 属 、 本 家 之 外 ， 没 有 不 被 人 尊 敬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馬可福音 6:3-4</w:t>
      </w:r>
    </w:p>
    <w:bookmarkEnd w:id="0"/>
    <w:p w14:paraId="255668C9" w14:textId="77777777" w:rsidR="00A7291B" w:rsidRDefault="0025169D" w:rsidP="00A7291B">
      <w:pPr>
        <w:pStyle w:val="PadTop24"/>
      </w:pPr>
      <w:r>
        <w:t>从表面上看，这段经文指出，耶稣是一个普通犹太家庭中的长子。拿撒勒人认识祂是木匠，是马利亚的儿子。他们列出了祂的四个弟兄，并以复数提到"姊妹"——这意味着至少有两个姊妹。综合希伯來書看，这表明这个家庭至少有七个孩子：耶稣、四个弟兄和两个或更多姊妹。这一解释也得到圣经其他地方的支持：马太福音 13:55-56 重复列出弟兄的名单，并提到姊妹；约翰福音 7:3-5 记载祂的弟兄在祂传道期间不信祂；使徒行傳 1:14 显示祂的弟兄后希伯來書在复活之后也在信徒中间；加拉太书 1:19 提到雅各，就是"主的弟兄"，是耶路撒冷教会的领袖。这些记载有力地支持了自然的理解：马利亚和约瑟在耶稣出生以后，又生了其他儿女，他们就是主同母异父的弟兄姊妹。</w:t>
      </w:r>
    </w:p>
    <w:bookmarkEnd w:id="0"/>
    <w:p w14:paraId="5C097F03" w14:textId="5E23FA64" w:rsidR="00A7291B" w:rsidRDefault="0025169D" w:rsidP="00A7291B">
      <w:pPr>
        <w:pStyle w:val="NormalBlock"/>
      </w:pPr>
      <w:r>
        <w:t>尽管有这些明确的证据，天主教会仍坚持认为马利亚没有其他儿女，并且终身保持童贞。为了维持这一立场，他们辩称，adelphos（"弟兄"）也可以指表亲或近亲；早期教会传统证明这些"弟兄"是约瑟前一段婚姻所生的儿女，或是表亲；马利亚作为"上帝之母"的独特角色，要求她终身童贞，以此作为圣洁和完全奉献的标志；并且，无论圣经对此保持沉默，圣传和教会法令的权威都确认了这一教义。然而，当这些论据与圣经证据相比较时，它们便站不住脚了。</w:t>
      </w:r>
    </w:p>
    <w:bookmarkEnd w:id="0"/>
    <w:p w14:paraId="5C097F03" w14:textId="5E23FA64" w:rsidR="00A7291B" w:rsidRDefault="0025169D" w:rsidP="00A7291B">
      <w:pPr>
        <w:pStyle w:val="NormalBlock"/>
      </w:pPr>
      <w:r>
        <w:t>童贞女永恒童贞的教义并非出自使徒行傳或新约。它的根源可追溯至第二世纪及以后：《雅各福音书》（约主后150年）是一部次经福音书，首次主张约瑟是一位年长的鳏夫，并且在先前的婚姻中已有儿女，从而使耶稣的"弟兄"成为继兄弟。后希伯來書的几个世纪中，俄利根、亚他那修、安波罗修、耶柔米和奥古斯丁为这一教导辩护，往往更多是出于神学动机，而不是出于圣经。到了拉特朗会议（主后649年），马利亚永恒童贞被正式确立为教义。为什么这一观念会得到广泛支持？有两种文化和神学上的压力：希腊罗马基督教中对童贞和独身日益高举，以及希望借着使马利亚完全脱离普通家庭生活希伯來書尊荣她，使她成为不可触碰的"约柜"形象。</w:t>
      </w:r>
    </w:p>
    <w:bookmarkEnd w:id="0"/>
    <w:p w14:paraId="5C097F03" w14:textId="5E23FA64" w:rsidR="00A7291B" w:rsidRDefault="0025169D" w:rsidP="00A7291B">
      <w:pPr>
        <w:pStyle w:val="NormalBlock"/>
      </w:pPr>
      <w:r>
        <w:t>从护教学的角度希伯來書看，有几个要点显示出天主教论证的薄弱。经文证据反对这一观点：马太福音 1:25 说，约瑟"直到（heōs）她生了儿子，仍未与她同房"。自然的含义是，耶稣出生以后，正常的婚姻关系随之发生。路加福音 2:7 称耶稣为马利亚的"头生的儿子"（prōtotokos），这个词通常是在预期还会有其他孩子时使用的。adelphos 一词也不能挽救这一教义：虽然它可以指表亲，但《馬可福音》第6章和《馬太福音》第13章的上下文清楚地表明其含义是兄弟姐妹。沉默并不是支持：没有任何经文说马利亚在耶稣出生以后仍然是童贞女。传统次于圣经：即使早期教会领袖提倡这一观点，他们的见证也不能凌驾于上帝所默示的话语之上。</w:t>
      </w:r>
    </w:p>
    <w:bookmarkEnd w:id="0"/>
    <w:p w14:paraId="5C097F03" w14:textId="5E23FA64" w:rsidR="00A7291B" w:rsidRDefault="0025169D" w:rsidP="00A7291B">
      <w:pPr>
        <w:pStyle w:val="NormalBlock"/>
      </w:pPr>
      <w:r>
        <w:t>马利亚终身童贞并不是一个孤立的观念。它推动了整个马利亚神学的发展轨迹，使荣耀从基督身上转移开去：马利亚被视为"天后"和代求者；祷告是向马利亚而不是借着基督祈求（提摩太前書 2:5）；马利亚节期、圣所和敬礼遮蔽了福音的中心地位；教导独身本质上比婚姻更圣洁，这与保罗在提摩太前書 4:1-3和希伯来书 13:4中的教导相矛盾。起初只是出于过度热切、想要尊崇马利亚的愿望，最终却导致了一些做法，模糊了合乎圣经的敬重与不合乎圣经的崇敬之间的界线。</w:t>
      </w:r>
    </w:p>
    <w:bookmarkEnd w:id="0"/>
    <w:p w14:paraId="5C097F03" w14:textId="5E23FA64" w:rsidR="00A7291B" w:rsidRDefault="0025169D" w:rsidP="00A7291B">
      <w:pPr>
        <w:pStyle w:val="NormalBlock"/>
      </w:pPr>
      <w:r>
        <w:t>从圣经护教学的角度希伯來書看，情况是清楚的：对新约的自然解读是，耶稣是一个普通家庭中几个孩子里的长子。马利亚蒙上帝尊荣，不是因为她终身童贞，而是因为她的信心、顺服和谦卑（路加福音 1:38，路加福音 1:48）。唯有耶稣被高举为救主、中保和主（使徒行傳 4:12；提摩太前書 2:5）。天主教徒认为，传统和教会权威确立了这一教义。但新教徒坚定持守 sola Scriptura 的原则：唯独圣经是信仰和实践的最高权威。按照这一标准，马利亚终身童贞的教义便作为人为的传统而站立不住。</w:t>
      </w:r>
    </w:p>
    <w:bookmarkEnd w:id="0"/>
    <w:p w14:paraId="5C097F03" w14:textId="5E23FA64" w:rsidR="00A7291B" w:rsidRDefault="0025169D" w:rsidP="00A7291B">
      <w:pPr>
        <w:pStyle w:val="NormalBlock"/>
      </w:pPr>
      <w:r>
        <w:t>马利亚确实是在妇女中蒙福的（路加福音 1:42）。她蒙拣选生下弥赛亚，为此我们理当尊敬她。但若将她高举到超过圣经所启示的地步，就是既羞辱她，也羞辱她的儿子。罗马天主教关于马利亚终身童贞的主张，并不是建立在上帝话语这坚固的根基上，而是建立在传统、语言上的含糊以及神学推测这些变幻不定的沙土上。相反，圣经给了我们一幅清晰而美丽的图画：耶稣，上帝的儿子，生在一个真实的人类家庭中；祂本乡的人却弃绝祂，因为他们无法看透祂平凡的背景。这样，马利亚真正的伟大得以保全——不在于终身童贞或神秘的高举，而在于她谦卑信心的榜样。我们的敬拜也仍当正确地归向那位她所生的，而不是归向马利亚：耶稣基督，主和救主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