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#10 - سستی</w:t>
      </w:r>
    </w:p>
    <w:bookmarkEnd w:id="0"/>
    <w:p w14:paraId="5C097F03" w14:textId="5E23FA64" w:rsidR="00A7291B" w:rsidRDefault="0025169D" w:rsidP="00A7291B">
      <w:pPr>
        <w:pStyle w:val="NormalBlock"/>
      </w:pPr>
      <w:r>
        <w:t>اس باب میں ہم سستی کے مسئلے اور اس بات کا جائزہ لیں گے کہ ہم اپنی زندگیوں میں اس گناہ سے کیسے نمٹ سکتے ہیں۔</w:t>
      </w:r>
    </w:p>
    <w:bookmarkEnd w:id="0"/>
    <w:p w14:paraId="7E1F9BC8" w14:textId="7BE2687A" w:rsidR="00A7291B" w:rsidRPr="007C2DD5" w:rsidRDefault="0025169D" w:rsidP="007C2DD5">
      <w:pPr>
        <w:pStyle w:val="Quote"/>
      </w:pPr>
      <w:r>
        <w:t>ابتداء میں خدا نے آسمان و زمین کو پیدا کيا۔</w:t>
      </w:r>
    </w:p>
    <w:bookmarkEnd w:id="0"/>
    <w:p w14:paraId="44687C10" w14:textId="5FB066C6" w:rsidR="009C22C1" w:rsidRDefault="009C22C1" w:rsidP="00C35B22">
      <w:pPr>
        <w:pStyle w:val="BibleVerseCite"/>
      </w:pPr>
      <w:r w:rsidRPr="007C2DD5">
        <w:t>- پیدائش 1:1</w:t>
      </w:r>
    </w:p>
    <w:bookmarkEnd w:id="0"/>
    <w:p w14:paraId="255668C9" w14:textId="77777777" w:rsidR="00A7291B" w:rsidRDefault="0025169D" w:rsidP="00A7291B">
      <w:pPr>
        <w:pStyle w:val="PadTop24"/>
      </w:pPr>
      <w:r>
        <w:t>خدا کے بارے میں ہمارے پہلے ہی مشاہدے سے ہم دیکھتے ہیں کہ وہ کچھ کر رہا ہے۔ پیدائش میں وہ کائنات کو پیدا کر رہا ہے۔</w:t>
      </w:r>
    </w:p>
    <w:bookmarkEnd w:id="0"/>
    <w:p w14:paraId="7E1F9BC8" w14:textId="7BE2687A" w:rsidR="00A7291B" w:rsidRPr="007C2DD5" w:rsidRDefault="0025169D" w:rsidP="007C2DD5">
      <w:pPr>
        <w:pStyle w:val="Quote"/>
      </w:pPr>
      <w:r>
        <w:t>²⁷ اِس لئے خدا نے انسان کو اپنی ہی صورت پر پیدا کیا۔ اور خدا نے اپنی ہی مُشابہت پر انسان کو پیدا کیا۔ اور خدا نے ان کو مرد اور عورت کی شکل و صورت بخشی۔ ²⁸ خدا نے ان کو خیر و برکت دی۔ اور خدا نے ان سے کہا ، “تم اپنی افزائشِ نسل کرو اور زمین میں پھیل جا ؤ اور اُس کو اپنی تحویل میں لے لو۔ اور کہا کہ سمندر میں پا ئی جانے وا لی مچھلیوں پر اور فضا ء میں اُ ڑنے وا لے پرندوں پر اور زمین پر چلنے پھِر نے وا لے ہر ایک جاندار پر اپنا حکم چلا ؤ۔”</w:t>
      </w:r>
    </w:p>
    <w:bookmarkEnd w:id="0"/>
    <w:p w14:paraId="44687C10" w14:textId="5FB066C6" w:rsidR="009C22C1" w:rsidRDefault="009C22C1" w:rsidP="00C35B22">
      <w:pPr>
        <w:pStyle w:val="BibleVerseCite"/>
      </w:pPr>
      <w:r w:rsidRPr="007C2DD5">
        <w:t>- پیدائش 1:27-28</w:t>
      </w:r>
    </w:p>
    <w:bookmarkEnd w:id="0"/>
    <w:p w14:paraId="255668C9" w14:textId="77777777" w:rsidR="00A7291B" w:rsidRDefault="0025169D" w:rsidP="00A7291B">
      <w:pPr>
        <w:pStyle w:val="PadTop24"/>
      </w:pPr>
      <w:r>
        <w:t>خدا کا انسان کے ساتھ پہلے رابطے میں ہم دیکھتے ہیں کہ خدا انسان کو اپنا پہلا حکم دیتا ہے: کام کرنا، معاشرہ پیدا کرنا اور مخلوق کا انتظام کرنا۔ غور کریں کہ کام کرنے کا حکم ممنوعہ پھل نہ کھانے کے حکم سے پہلے آتا ہے۔</w:t>
      </w:r>
    </w:p>
    <w:bookmarkEnd w:id="0"/>
    <w:p w14:paraId="5C097F03" w14:textId="5E23FA64" w:rsidR="00A7291B" w:rsidRDefault="0025169D" w:rsidP="00A7291B">
      <w:pPr>
        <w:pStyle w:val="NormalBlock"/>
      </w:pPr>
      <w:r>
        <w:t>ہم دیکھتے ہیں کہ بالکل ابتدا ہی سے خدا نے انسان سے تقاضا کیا ہے کہ وہ کسی نہ کسی قسم کے کام میں توانائی صرف کرے۔ یہاں تک کہ "زوال" کے بعد بھی خدا نے اس حکم کو دہرایا کہ آدم کو کام کرنا چاہیے (3:17)، مگر اب، گناہ کی وجہ سے، اس کا کام پہلے کی نسبت کم نتیجہ خیز ہوگا۔ یہ بات قابلِ غور ہے کہ شیطان کی آزمائش کے وقت نہ آدم اور نہ ہی حوا کام میں مصروف تھے۔</w:t>
      </w:r>
    </w:p>
    <w:p w14:paraId="6ABE7781" w14:textId="77777777" w:rsidR="00227BF5" w:rsidRDefault="00227BF5" w:rsidP="00227BF5">
      <w:pPr>
        <w:pStyle w:val="Heading2"/>
      </w:pPr>
      <w:r>
        <w:t>سست شخص کی وضاحت - لغت</w:t>
      </w:r>
    </w:p>
    <w:bookmarkEnd w:id="0"/>
    <w:bookmarkEnd w:id="0"/>
    <w:p w14:paraId="5C097F03" w14:textId="5E23FA64" w:rsidR="00A7291B" w:rsidRDefault="0025169D" w:rsidP="00A7291B">
      <w:pPr>
        <w:pStyle w:val="NormalBlock"/>
      </w:pPr>
      <w:r>
        <w:t>لغت سستی یا سست شخص کی تعریف اس طرح بیان کرتی ہے: "..وہ جو کام کرنا پسند نہیں کرتا؛ وہ جسے سرگرمی یا کوشش ناپسندیدہ لگتی ہے۔" آئیے اس تعریف کا زیادہ غور سے جائزہ لیں:</w:t>
      </w:r>
    </w:p>
    <w:bookmarkEnd w:id="0"/>
    <w:p w14:paraId="5C097F03" w14:textId="5E23FA64" w:rsidR="00A7291B" w:rsidRDefault="0025169D" w:rsidP="00A7291B">
      <w:pPr>
        <w:pStyle w:val="NormalBlock"/>
      </w:pPr>
      <w:r>
        <w:t>1. جو جسمانی یا ذہنی کوشش (کام) کا تقاضا کرتا ہے اسے پسند نہیں کرتا۔ اس رویے کی کچھ وجوہات کیا ہیں؟</w:t>
      </w:r>
    </w:p>
    <w:bookmarkEnd w:id="0"/>
    <w:p w14:paraId="5C097F03" w14:textId="5E23FA64" w:rsidR="00A7291B" w:rsidRDefault="0025169D" w:rsidP="00A7291B">
      <w:pPr>
        <w:pStyle w:val="NormalBlock"/>
      </w:pPr>
      <w:r>
        <w:t>ناپختگی – کچھ لوگ کام کرنے کے بجائے کھیلنا پسند کرتے ہیں۔ کچھ لوگ کھیلتے ہیں اور اسے کام کہتے ہیں، یوں کھیل کی سرگرمی میں اپنی سستی چھپا لیتے ہیں یا وہ کام کرنے کا انتخاب کرتے ہیں جس کے لیے سب سے کم کوشش درکار ہوتی ہے۔</w:t>
      </w:r>
    </w:p>
    <w:bookmarkEnd w:id="0"/>
    <w:p w14:paraId="5C097F03" w14:textId="5E23FA64" w:rsidR="00A7291B" w:rsidRDefault="0025169D" w:rsidP="00A7291B">
      <w:pPr>
        <w:pStyle w:val="NormalBlock"/>
      </w:pPr>
      <w:r>
        <w:t>خود غرضی – جسمانی اور ذہنی کوشش کے لیے اپنے آپ کو وقف کرنا ضروری ہے، اور ایک سست شخص بنیادی طور پر خود غرض ہوتا ہے۔ یہی اصل مسئلہ ہے: ایک سست شخص اپنے آپ سے اس قدر محبت کرتا ہے کہ کام یا خدمت میں اپنے آپ کا کچھ بھی حصہ دینے کو تیار نہیں ہوتا۔</w:t>
      </w:r>
    </w:p>
    <w:bookmarkEnd w:id="0"/>
    <w:p w14:paraId="5C097F03" w14:textId="5E23FA64" w:rsidR="00A7291B" w:rsidRDefault="0025169D" w:rsidP="00A7291B">
      <w:pPr>
        <w:pStyle w:val="NormalBlock"/>
      </w:pPr>
      <w:r>
        <w:t>2. سستی بے کاری کو پسند کرتی ہے۔</w:t>
      </w:r>
    </w:p>
    <w:bookmarkEnd w:id="0"/>
    <w:p w14:paraId="5C097F03" w14:textId="5E23FA64" w:rsidR="00A7291B" w:rsidRDefault="0025169D" w:rsidP="00A7291B">
      <w:pPr>
        <w:pStyle w:val="NormalBlock"/>
      </w:pPr>
      <w:r>
        <w:t>سست لوگ کام کی نسبت بے عملی، نیند، آرام اور تفریح کو زیادہ پسند کرتے ہیں۔ کوئی بھی چیز جس کے لیے کوشش یا دینے کی تکلیف درکار ہو، ان کے تجربے میں منفی ہوتی ہے۔ ان کی خوشی کامیابی، کوشش یا خدمت کے اطمینان کے بجائے خود پسندی اور آسان مشغلے سے حاصل ہوتی ہے۔</w:t>
      </w:r>
    </w:p>
    <w:bookmarkEnd w:id="0"/>
    <w:p w14:paraId="5C097F03" w14:textId="5E23FA64" w:rsidR="00A7291B" w:rsidRDefault="0025169D" w:rsidP="00A7291B">
      <w:pPr>
        <w:pStyle w:val="NormalBlock"/>
      </w:pPr>
      <w:r>
        <w:t>کچھ لوگ کہہ سکتے ہیں، "یہ میری زندگی ہے اور اگر میں چاہوں تو سست ہو سکتا ہوں۔" لیکن بائبل سستی اور خدا کے نقطۂ نظر سے سست شخص کے حقیقی کردار کی ایک مختلف تصویر پیش کرتی ہے۔</w:t>
      </w:r>
    </w:p>
    <w:p w14:paraId="6ABE7781" w14:textId="77777777" w:rsidR="00227BF5" w:rsidRDefault="00227BF5" w:rsidP="00227BF5">
      <w:pPr>
        <w:pStyle w:val="Heading2"/>
      </w:pPr>
      <w:r>
        <w:t>سست شخص کی وضاحت - بائبل</w:t>
      </w:r>
    </w:p>
    <w:bookmarkEnd w:id="0"/>
    <w:p w14:paraId="27FB83DB" w14:textId="77777777" w:rsidR="00227BF5" w:rsidRDefault="00227BF5" w:rsidP="00227BF5">
      <w:pPr>
        <w:pStyle w:val="Heading3"/>
      </w:pPr>
      <w:r>
        <w:t>1. ایک سست شخص فضول خرچ ہوتا ہے</w:t>
      </w:r>
    </w:p>
    <w:bookmarkEnd w:id="0"/>
    <w:bookmarkEnd w:id="0"/>
    <w:p w14:paraId="7E1F9BC8" w14:textId="7BE2687A" w:rsidR="00A7291B" w:rsidRPr="007C2DD5" w:rsidRDefault="0025169D" w:rsidP="007C2DD5">
      <w:pPr>
        <w:pStyle w:val="Quote"/>
      </w:pPr>
      <w:r>
        <w:t>جو شخص اپنے ہی کام میں کا ہل ہے وہ ٹھیک ویسا ہی ہے جو چیزوں کو تباہ کر تا ہے۔</w:t>
      </w:r>
    </w:p>
    <w:bookmarkEnd w:id="0"/>
    <w:p w14:paraId="44687C10" w14:textId="5FB066C6" w:rsidR="009C22C1" w:rsidRDefault="009C22C1" w:rsidP="00C35B22">
      <w:pPr>
        <w:pStyle w:val="BibleVerseCite"/>
      </w:pPr>
      <w:r w:rsidRPr="007C2DD5">
        <w:t>- امثال 18:9</w:t>
      </w:r>
    </w:p>
    <w:bookmarkEnd w:id="0"/>
    <w:p w14:paraId="255668C9" w14:textId="77777777" w:rsidR="00A7291B" w:rsidRDefault="0025169D" w:rsidP="00A7291B">
      <w:pPr>
        <w:pStyle w:val="PadTop24"/>
      </w:pPr>
      <w:r>
        <w:t>سست شخص اپنے وقت، توانائی، صلاحیت اور مواقع کو استعمال نہ کرکے، کم استعمال کرکے یا غلط طریقے سے استعمال کرکے ضائع کرتا ہے۔ سست لوگ اکثر اپنا وقت ایسی چیزوں میں لگاتے ہیں جو کام نہیں ہوتیں، بلکہ صرف وقت گزارنے والی چیزیں ہوتی ہیں۔ یاد رکھیں، وہ کام سے بچتے ہیں اور اس کی جگہ اپنی پسند کی سرگرمی اختیار کرتے ہیں۔ مثال کے طور پر، کل وقتی خدمت میں جانے سے پہلے جس کمپنی میں مَیں کام کرتا تھا وہاں فائل کلرک: وہ اپنے دن کو مصروف رکھنے والے کاموں سے بھر دیتی تھی تاکہ وہ کام کرنے سے بچ سکے جو اسے کرنا تھا:</w:t>
      </w:r>
    </w:p>
    <w:bookmarkEnd w:id="0"/>
    <w:p w14:paraId="2EC75E3D" w14:textId="41EDDCE5" w:rsidR="008A3F75" w:rsidRDefault="00932373" w:rsidP="001E1588">
      <w:pPr>
        <w:pStyle w:val="NormalBlock"/>
        <w:numPr>
          <w:ilvl w:val="0"/>
          <w:numId w:val="199"/>
        </w:numPr>
      </w:pPr>
      <w:r w:rsidRPr="00932373">
        <w:t>اپنی میز صاف کی</w:t>
      </w:r>
    </w:p>
    <w:bookmarkEnd w:id="0"/>
    <w:p w14:paraId="2EC75E3D" w14:textId="41EDDCE5" w:rsidR="008A3F75" w:rsidRDefault="00932373" w:rsidP="001E1588">
      <w:pPr>
        <w:pStyle w:val="NormalBlock"/>
        <w:numPr>
          <w:ilvl w:val="0"/>
          <w:numId w:val="199"/>
        </w:numPr>
      </w:pPr>
      <w:r w:rsidRPr="00932373">
        <w:t>لکھنے کا سامان ترتیب سے رکھا</w:t>
      </w:r>
    </w:p>
    <w:bookmarkEnd w:id="0"/>
    <w:p w14:paraId="2EC75E3D" w14:textId="41EDDCE5" w:rsidR="008A3F75" w:rsidRDefault="00932373" w:rsidP="001E1588">
      <w:pPr>
        <w:pStyle w:val="NormalBlock"/>
        <w:numPr>
          <w:ilvl w:val="0"/>
          <w:numId w:val="199"/>
        </w:numPr>
      </w:pPr>
      <w:r w:rsidRPr="00932373">
        <w:t>فون پر بات کی</w:t>
      </w:r>
    </w:p>
    <w:bookmarkEnd w:id="0"/>
    <w:p w14:paraId="2EC75E3D" w14:textId="41EDDCE5" w:rsidR="008A3F75" w:rsidRDefault="00932373" w:rsidP="001E1588">
      <w:pPr>
        <w:pStyle w:val="NormalBlock"/>
        <w:numPr>
          <w:ilvl w:val="0"/>
          <w:numId w:val="199"/>
        </w:numPr>
      </w:pPr>
      <w:r w:rsidRPr="00932373">
        <w:t>وقفے سے پہلے کے معمول کے ساتھ لمبے وقفے/دوپہر کا کھانا</w:t>
      </w:r>
    </w:p>
    <w:bookmarkEnd w:id="0"/>
    <w:p w14:paraId="2EC75E3D" w14:textId="41EDDCE5" w:rsidR="008A3F75" w:rsidRDefault="00932373" w:rsidP="001E1588">
      <w:pPr>
        <w:pStyle w:val="NormalBlock"/>
        <w:numPr>
          <w:ilvl w:val="0"/>
          <w:numId w:val="199"/>
        </w:numPr>
      </w:pPr>
      <w:r w:rsidRPr="00932373">
        <w:t>سالگرہ کے کارڈ اور خریداری کی فہرستیں لکھیں</w:t>
      </w:r>
    </w:p>
    <w:bookmarkEnd w:id="0"/>
    <w:bookmarkEnd w:id="0"/>
    <w:p w14:paraId="5C097F03" w14:textId="5E23FA64" w:rsidR="00A7291B" w:rsidRDefault="0025169D" w:rsidP="00A7291B">
      <w:pPr>
        <w:pStyle w:val="NormalBlock"/>
      </w:pPr>
      <w:r>
        <w:t>اس نے اپنا دن ان کاموں کے ساتھ اس طرح مقرر کر رکھا تھا کہ جہاں تک ممکن ہو، حقیقی کام سے بچ سکے۔ جب اس سے مزید کام کرنے کو کہا گیا تو اسے توہین محسوس ہوئی اور اس نے ایک معاون کی درخواست کی۔ اسے اس لیے ملازمت سے نکال دیا گیا کیونکہ اس کی سستی کی وجہ سے کمپنی کا وقت اور پیسہ ضائع ہوتا تھا۔ سست لوگ بوجھ ہوتے ہیں کیونکہ وہ دوسرے لوگوں کا وقت اور پیسہ ضائع کرتے ہیں، چونکہ دوسروں کو ان کی سستی کی تلافی کرنے کے لیے زیادہ محنت کرنا پڑتی ہے۔</w:t>
      </w:r>
    </w:p>
    <w:p w14:paraId="27FB83DB" w14:textId="77777777" w:rsidR="00227BF5" w:rsidRDefault="00227BF5" w:rsidP="00227BF5">
      <w:pPr>
        <w:pStyle w:val="Heading3"/>
      </w:pPr>
      <w:r>
        <w:t>2. ایک سست شخص بہانوں سے بھرا ہوتا ہے</w:t>
      </w:r>
    </w:p>
    <w:bookmarkEnd w:id="0"/>
    <w:bookmarkEnd w:id="0"/>
    <w:p w14:paraId="7E1F9BC8" w14:textId="7BE2687A" w:rsidR="00A7291B" w:rsidRPr="007C2DD5" w:rsidRDefault="0025169D" w:rsidP="007C2DD5">
      <w:pPr>
        <w:pStyle w:val="Quote"/>
      </w:pPr>
      <w:r>
        <w:t>¹³ کا ہل کہتا ہے، “راستے میں شیر ببر کھڑا ہے۔ایک باگھ ( شیر ) گلیو ں میں گھوم رہا ہے !”</w:t>
        <w:br/>
        <w:t>¹⁴ جس طرح سے ایک دروازہ قبضو ں پر گھومتا ہے اسی طرح ایک کا ہل شخص اپنے بستر پر کر وٹ بدلتا ہے۔</w:t>
      </w:r>
    </w:p>
    <w:bookmarkEnd w:id="0"/>
    <w:p w14:paraId="44687C10" w14:textId="5FB066C6" w:rsidR="009C22C1" w:rsidRDefault="009C22C1" w:rsidP="00C35B22">
      <w:pPr>
        <w:pStyle w:val="BibleVerseCite"/>
      </w:pPr>
      <w:r w:rsidRPr="007C2DD5">
        <w:t>- امثال 26:13-14</w:t>
      </w:r>
    </w:p>
    <w:bookmarkEnd w:id="0"/>
    <w:p w14:paraId="255668C9" w14:textId="77777777" w:rsidR="00A7291B" w:rsidRDefault="0025169D" w:rsidP="00A7291B">
      <w:pPr>
        <w:pStyle w:val="PadTop24"/>
      </w:pPr>
      <w:r>
        <w:t>ایک سست شخص بہانے بنانے میں ماہر ہوتا ہے: کام کل کیوں کیے جانے چاہییں؛ کام کیوں مکمل نہیں ہوئے؛ کام بہت مشکل، بہت دور، بہت پیچیدہ، بہت زیادہ، وغیرہ کیوں ہیں۔</w:t>
      </w:r>
    </w:p>
    <w:bookmarkEnd w:id="0"/>
    <w:p w14:paraId="5C097F03" w14:textId="5E23FA64" w:rsidR="00A7291B" w:rsidRDefault="0025169D" w:rsidP="00A7291B">
      <w:pPr>
        <w:pStyle w:val="NormalBlock"/>
      </w:pPr>
      <w:r>
        <w:t>سست شخص کے کامیاب نہ ہونے کی وجہ ہمیشہ کوئی دوسرا شخص یا کوئی اور چیز ہوتی ہے۔ عموماً سست لوگ اپنی ساری توانائی کامیاب ہونے والے دوسروں سے حسد کرنے اور اپنی ناکامی کے لیے انہیں الزام دینے میں صرف کر دیتے ہیں۔</w:t>
      </w:r>
    </w:p>
    <w:bookmarkEnd w:id="0"/>
    <w:p w14:paraId="5C097F03" w14:textId="5E23FA64" w:rsidR="00A7291B" w:rsidRDefault="0025169D" w:rsidP="00A7291B">
      <w:pPr>
        <w:pStyle w:val="NormalBlock"/>
      </w:pPr>
      <w:r>
        <w:t>سست شخص کے لیے رکاوٹ ایسی چیز ہے جو اسے کسی نہ کسی کوشش سے بچنے کا بہانہ فراہم کرے گی۔ محنتی شخص کے لیے رکاوٹ ایسی چیز ہے جو اسے کام مکمل کرنے کا کوئی دوسرا طریقہ تلاش کرنے پر مجبور کرتی ہے۔</w:t>
      </w:r>
    </w:p>
    <w:p w14:paraId="27FB83DB" w14:textId="77777777" w:rsidR="00227BF5" w:rsidRDefault="00227BF5" w:rsidP="00227BF5">
      <w:pPr>
        <w:pStyle w:val="Heading3"/>
      </w:pPr>
      <w:r>
        <w:t>3. ایک سست شخص اپنی نظر میں عقلمند ہوتا ہے</w:t>
      </w:r>
    </w:p>
    <w:bookmarkEnd w:id="0"/>
    <w:bookmarkEnd w:id="0"/>
    <w:p w14:paraId="7E1F9BC8" w14:textId="7BE2687A" w:rsidR="00A7291B" w:rsidRPr="007C2DD5" w:rsidRDefault="0025169D" w:rsidP="007C2DD5">
      <w:pPr>
        <w:pStyle w:val="Quote"/>
      </w:pPr>
      <w:r>
        <w:t>ایک کا ہل شخص اپنے آپ کو عقلمند سمجھتا ہے۔ وہ سوچتا ہے کہ وہ سات عقلمند آدمی جو کہ پر اثر جواب دے سکتا ہے ا س سے بہتر اور زیادہ چالاک ہے۔</w:t>
      </w:r>
    </w:p>
    <w:bookmarkEnd w:id="0"/>
    <w:p w14:paraId="44687C10" w14:textId="5FB066C6" w:rsidR="009C22C1" w:rsidRDefault="009C22C1" w:rsidP="00C35B22">
      <w:pPr>
        <w:pStyle w:val="BibleVerseCite"/>
      </w:pPr>
      <w:r w:rsidRPr="007C2DD5">
        <w:t>- امثال 26:16</w:t>
      </w:r>
    </w:p>
    <w:bookmarkEnd w:id="0"/>
    <w:p w14:paraId="255668C9" w14:textId="77777777" w:rsidR="00A7291B" w:rsidRDefault="0025169D" w:rsidP="00A7291B">
      <w:pPr>
        <w:pStyle w:val="PadTop24"/>
      </w:pPr>
      <w:r>
        <w:t>سست لوگ سب کچھ جانتے ہیں، وہ تمام جوابات جانتے ہیں، آپ انہیں کچھ بھی نہیں بتا سکتے۔ لیکن حقیقت یہ ہے کہ سست لوگ ہر قیمت پر دو چیزوں سے بچتے ہیں: محنت اور سچائی۔</w:t>
      </w:r>
    </w:p>
    <w:bookmarkEnd w:id="0"/>
    <w:p w14:paraId="5C097F03" w14:textId="5E23FA64" w:rsidR="00A7291B" w:rsidRDefault="0025169D" w:rsidP="00A7291B">
      <w:pPr>
        <w:pStyle w:val="NormalBlock"/>
      </w:pPr>
      <w:r>
        <w:t>یہ ایک شیطانی چکر ہے۔ اگر وہ سچائی تسلیم کر لیں (ان کا مسئلہ سستی ہے) تو انہیں کام کرنا پڑے گا (کوشش کرنی ہوگی)، اور انہیں یہ پسند نہیں ہے۔ لہٰذا وہ جتنی زیادہ کوشش کرتے ہیں، وہ سچائی سے بچنے کے لیے کرتے ہیں۔</w:t>
      </w:r>
    </w:p>
    <w:p w14:paraId="6ABE7781" w14:textId="77777777" w:rsidR="00227BF5" w:rsidRDefault="00227BF5" w:rsidP="00227BF5">
      <w:pPr>
        <w:pStyle w:val="Heading2"/>
      </w:pPr>
      <w:r>
        <w:t>سستی کا خطرہ</w:t>
      </w:r>
    </w:p>
    <w:bookmarkEnd w:id="0"/>
    <w:bookmarkEnd w:id="0"/>
    <w:p w14:paraId="5C097F03" w14:textId="5E23FA64" w:rsidR="00A7291B" w:rsidRDefault="0025169D" w:rsidP="00A7291B">
      <w:pPr>
        <w:pStyle w:val="NormalBlock"/>
      </w:pPr>
      <w:r>
        <w:t>گناہ گناہ ہی ہوتے ہیں کیونکہ وہ کسی نہ کسی طرح ہمیں نقصان پہنچا سکتے ہیں۔ سستی ان لوگوں کے لیے ایک حقیقی خطرہ پیش کرتی ہے جو اس گناہ کے قصوروار ہیں:</w:t>
      </w:r>
    </w:p>
    <w:bookmarkEnd w:id="0"/>
    <w:p w14:paraId="528DD780" w14:textId="604C58E7" w:rsidR="00FB4BCD" w:rsidRDefault="00FB4BCD" w:rsidP="001E1588">
      <w:pPr>
        <w:pStyle w:val="NormalBlock"/>
        <w:numPr>
          <w:ilvl w:val="0"/>
          <w:numId w:val="201"/>
        </w:numPr>
      </w:pPr>
      <w:r>
        <w:t>سستی غربت کی طرف لے جاتی ہے – امثال 6:6-11؛ 10:4؛ 19:15 </w:t>
        <w:br/>
        <w:t>صرف جسمانی غربت ہی نہیں بلکہ جذباتی اور روحانی غربت بھی۔ سست لوگ جسمانی چیزوں کے لیے کوئی کوشش نہیں کرتے، اس لیے وہ جذباتی یا روحانی اجر کے لیے بھی کوشش نہیں کریں گے۔</w:t>
      </w:r>
    </w:p>
    <w:bookmarkEnd w:id="0"/>
    <w:p w14:paraId="528DD780" w14:textId="604C58E7" w:rsidR="00FB4BCD" w:rsidRDefault="00FB4BCD" w:rsidP="001E1588">
      <w:pPr>
        <w:pStyle w:val="NormalBlock"/>
        <w:numPr>
          <w:ilvl w:val="0"/>
          <w:numId w:val="201"/>
        </w:numPr>
      </w:pPr>
      <w:r>
        <w:t>سستی شرمندگی کی طرف لے جاتی ہے – امثال 10:5؛ 26</w:t>
        <w:br/>
        <w:t>سستی کے باعث پیدا ہونے والی بےترتیب زندگی اُن لوگوں کے لیے شرمندگی کا باعث بنتی ہے جو آپ پر انحصار کرتے ہیں۔ وہ چیزیں جو کسی شخص کے لیے عزت کا باعث بنتی ہیں، کوشش کے ساتھ حاصل ہوتی ہیں۔ کوشش کرنے سے بیزاری اس کے برعکس نتیجہ لاتی ہے: شرمندگی۔</w:t>
      </w:r>
    </w:p>
    <w:bookmarkEnd w:id="0"/>
    <w:p w14:paraId="528DD780" w14:textId="604C58E7" w:rsidR="00FB4BCD" w:rsidRDefault="00FB4BCD" w:rsidP="001E1588">
      <w:pPr>
        <w:pStyle w:val="NormalBlock"/>
        <w:numPr>
          <w:ilvl w:val="0"/>
          <w:numId w:val="201"/>
        </w:numPr>
      </w:pPr>
      <w:r>
        <w:t>سستی بے اطمینانی کی طرف لے جاتی ہے – امثال 13:4</w:t>
        <w:br/>
        <w:t>آخرکار کسی شخص کی سستی اسے زندگی کی اُن بہت سی خوشیوں سے محروم کر دیتی ہے جو دوسروں کو حاصل ہوتی ہیں۔ سست لوگ جو سچائی کو تسلیم نہیں کرتے، دوسروں سے حسد کرنے لگتے ہیں اور اپنی حالت کے بارے میں افسردہ ہو جاتے ہیں۔</w:t>
      </w:r>
    </w:p>
    <w:bookmarkEnd w:id="0"/>
    <w:p w14:paraId="528DD780" w14:textId="604C58E7" w:rsidR="00FB4BCD" w:rsidRDefault="00FB4BCD" w:rsidP="001E1588">
      <w:pPr>
        <w:pStyle w:val="NormalBlock"/>
        <w:numPr>
          <w:ilvl w:val="0"/>
          <w:numId w:val="201"/>
        </w:numPr>
      </w:pPr>
      <w:r>
        <w:t>سستی غلامی کی طرف لے جاتی ہے – امثال 12:24</w:t>
        <w:br/>
        <w:t>سست لوگ اب بھی چیزیں چاہتے ہیں، لیکن اُن کے لیے دوسروں کے مقروض ہو جاتے ہیں۔ قرض پیدا کرنے کے لیے کوئی کوشش نہیں کرنی پڑتی، لیکن اسے ادا کرنے کے لیے بہت کوشش درکار ہوتی ہے۔ پس تمام غریب لوگ سست نہیں ہوتے، لیکن زیادہ تر سست لوگ آخرکار مالی، جذباتی اور روحانی طور پر غریب ہو جاتے ہیں۔</w:t>
      </w:r>
    </w:p>
    <w:bookmarkEnd w:id="0"/>
    <w:bookmarkEnd w:id="0"/>
    <w:p w14:paraId="5C097F03" w14:textId="5E23FA64" w:rsidR="00A7291B" w:rsidRDefault="0025169D" w:rsidP="00A7291B">
      <w:pPr>
        <w:pStyle w:val="NormalBlock"/>
      </w:pPr>
      <w:r>
        <w:t>اور یہ کسی اور کی غلطی نہیں ہے! یہ بدقسمتی، مواقع یا صلاحیت کی کمی نہیں ہے۔ یہ محض سستی ہے!</w:t>
      </w:r>
    </w:p>
    <w:p w14:paraId="6ABE7781" w14:textId="77777777" w:rsidR="00227BF5" w:rsidRDefault="00227BF5" w:rsidP="00227BF5">
      <w:pPr>
        <w:pStyle w:val="Heading2"/>
      </w:pPr>
      <w:r>
        <w:t>سستی کے گناہ سے کیسے نمٹا جائے</w:t>
      </w:r>
    </w:p>
    <w:bookmarkEnd w:id="0"/>
    <w:bookmarkEnd w:id="0"/>
    <w:p w14:paraId="5C097F03" w14:textId="5E23FA64" w:rsidR="00A7291B" w:rsidRDefault="0025169D" w:rsidP="00A7291B">
      <w:pPr>
        <w:pStyle w:val="NormalBlock"/>
      </w:pPr>
      <w:r>
        <w:t>خود گناہ کے بارے میں کافی ہو گیا، آئیے اس سے نمٹنے کے کچھ طریقوں کا جائزہ لیتے ہیں۔ کوئی بھی شخص سو فیصد سست نہیں ہوتا۔ یہ ان بہت سے گناہوں میں سے ایک ہے جن سے ہم سب کو کسی نہ کسی وقت نمٹنا پڑتا ہے۔ کچھ لوگ اس گناہ کی طرف زیادہ مائل ہوتے ہیں، جس طرح کچھ لوگ غصے یا جنسی گناہوں کی طرف زیادہ مائل ہوتے ہیں۔ تاہم، اگر یہ وہ گناہ ہے جس کے ساتھ آپ جدوجہد کرتے ہیں، تو اس سے مؤثر طور پر نمٹنے کے کچھ طریقے یہ ہیں۔</w:t>
      </w:r>
    </w:p>
    <w:p w14:paraId="27FB83DB" w14:textId="77777777" w:rsidR="00227BF5" w:rsidRDefault="00227BF5" w:rsidP="00227BF5">
      <w:pPr>
        <w:pStyle w:val="Heading3"/>
      </w:pPr>
      <w:r>
        <w:t>1. سچائی کو تسلیم کریں</w:t>
      </w:r>
    </w:p>
    <w:bookmarkEnd w:id="0"/>
    <w:bookmarkEnd w:id="0"/>
    <w:p w14:paraId="5C097F03" w14:textId="5E23FA64" w:rsidR="00A7291B" w:rsidRDefault="0025169D" w:rsidP="00A7291B">
      <w:pPr>
        <w:pStyle w:val="NormalBlock"/>
      </w:pPr>
      <w:r>
        <w:t>یہ کسی بھی گناہ کے لیے سب سے مشکل قدم ہے—حقیقتاً یہ تسلیم کرنا کہ یہ ہمارے لیے سچ ہے۔ اگر آپ پہلے اپنے قصور کا اقرار نہیں کرتے تو کوئی بھی ایسی چیز جس کی آپ کو بدلنے میں مدد کے لیے ضرورت ہے، نہ آپ کے پاس آئے گی اور نہ آپ کو دی جائے گی۔</w:t>
      </w:r>
    </w:p>
    <w:bookmarkEnd w:id="0"/>
    <w:p w14:paraId="7E1F9BC8" w14:textId="7BE2687A" w:rsidR="00A7291B" w:rsidRPr="007C2DD5" w:rsidRDefault="0025169D" w:rsidP="007C2DD5">
      <w:pPr>
        <w:pStyle w:val="Quote"/>
      </w:pPr>
      <w:r>
        <w:t>⁸ اگر ہم یہ کہتے ہیں کہ ہم بالکل گنہگار نہیں ہیں تو ہم اپنے آپ کو بے وقوف بنا رہے ہیں اور ہم میں سچائی نہیں ہے۔ ⁹ اگر ہم اپنے گناہوں کو تسلیم کر تے ہیں تو خدا جو انصاف پسند اوروفا دار ہے وہ ہمارے گناہوں کو معاف کر تا ہے ہمیں تمام گناہوں سے پاک کر تا ہے۔ ¹⁰ اگر ہم یہ کہیں کہ ہم نے گناہ نہیں کیا تو گویا خدا کو جھٹلاتے ہیں اور خدا کی سچی تعلیمات ہم میں بالکل نہیں ہیں۔</w:t>
      </w:r>
    </w:p>
    <w:bookmarkEnd w:id="0"/>
    <w:p w14:paraId="44687C10" w14:textId="5FB066C6" w:rsidR="009C22C1" w:rsidRDefault="009C22C1" w:rsidP="00C35B22">
      <w:pPr>
        <w:pStyle w:val="BibleVerseCite"/>
      </w:pPr>
      <w:r w:rsidRPr="007C2DD5">
        <w:t>- ۱ یوحنّا 1:8-10</w:t>
      </w:r>
    </w:p>
    <w:bookmarkEnd w:id="0"/>
    <w:p w14:paraId="255668C9" w14:textId="77777777" w:rsidR="00A7291B" w:rsidRDefault="0025169D" w:rsidP="00A7291B">
      <w:pPr>
        <w:pStyle w:val="PadTop24"/>
      </w:pPr>
      <w:r>
        <w:t>خود گناہ اور اس کے سبب پیدا ہونے والی ہر چیز کی معافی، نیز اس پر قابو پانے کی قوت، یہیں سے شروع ہوتی ہے۔</w:t>
      </w:r>
    </w:p>
    <w:p w14:paraId="27FB83DB" w14:textId="77777777" w:rsidR="00227BF5" w:rsidRDefault="00227BF5" w:rsidP="00227BF5">
      <w:pPr>
        <w:pStyle w:val="Heading3"/>
      </w:pPr>
      <w:r>
        <w:t>۲۔ توبہ کریں</w:t>
      </w:r>
    </w:p>
    <w:bookmarkEnd w:id="0"/>
    <w:bookmarkEnd w:id="0"/>
    <w:p w14:paraId="5C097F03" w14:textId="5E23FA64" w:rsidR="00A7291B" w:rsidRDefault="0025169D" w:rsidP="00A7291B">
      <w:pPr>
        <w:pStyle w:val="NormalBlock"/>
      </w:pPr>
      <w:r>
        <w:t>جب آپ اپنے بارے میں کڑوی حقیقت کو تسلیم کر لیتے ہیں تو آپ تبدیلی شروع کر سکتے ہیں۔ لوگ عموماً اس لیے تبدیل نہیں ہوتے کیونکہ یا تو وہ اپنے بارے میں سچائی کو نہیں جانتے، اس پر یقین نہیں رکھتے، یا اس کا انکار کرتے ہیں۔ تاہم، اگر آپ یہ قبول کرتے ہیں کہ سستی واقعی ایک ایسا گناہ ہے جس کے آپ قصوروار ہیں، تو یہاں تین چیزیں ہیں جن کے بارے میں آپ سوچ سکتے ہیں اور جنہیں آپ بامعنی تبدیلی لانے کے لیے عملی طور پر کر سکتے ہیں:</w:t>
      </w:r>
    </w:p>
    <w:bookmarkEnd w:id="0"/>
    <w:p w14:paraId="5C097F03" w14:textId="5E23FA64" w:rsidR="00A7291B" w:rsidRDefault="0025169D" w:rsidP="00A7291B">
      <w:pPr>
        <w:pStyle w:val="NormalBlock"/>
      </w:pPr>
      <w:r>
        <w:t>ا۔ تسلیم کریں اور قبول کریں کہ آپ کو کام کرنا ہے۔ آپ کام کریں یا کام تلاش کرنے کے لیے کوشش کریں، یہ آپ کے لیے خدا کی مرضی ہے۔ جب آپ اس معاملے میں اُس کی مرضی کو مانتے ہیں تو آپ زیادہ خوش اور صحت مند رہتے ہیں۔</w:t>
      </w:r>
    </w:p>
    <w:bookmarkEnd w:id="0"/>
    <w:p w14:paraId="5C097F03" w14:textId="5E23FA64" w:rsidR="00A7291B" w:rsidRDefault="0025169D" w:rsidP="00A7291B">
      <w:pPr>
        <w:pStyle w:val="NormalBlock"/>
      </w:pPr>
      <w:r>
        <w:t>ب۔ اسے ابھی کریں! جو کام اب مناسب طور پر کیا جا سکتا ہے، اسے کل تک مؤخر نہ کریں۔ ٹال مٹول کرنا سست آدمی کی کام کرنے کی کوشش ہے۔ وہ کام کو دیکھتا ہے اور اسے بعد تک مؤخر کرنے کی کوشش کرتا ہے، یہ وعدہ کرتے ہوئے کہ کل کام کرے گا۔ کوشش ہمیشہ کی جائے گی، لیکن مستقبل میں۔ جب مستقبل آتا ہے تو کوشش ہمیشہ عجلت میں، آخری لمحے میں، بےترتیب اور بہانوں سے بھری ہوئی ہوتی ہے۔</w:t>
      </w:r>
    </w:p>
    <w:bookmarkEnd w:id="0"/>
    <w:p w14:paraId="5C097F03" w14:textId="5E23FA64" w:rsidR="00A7291B" w:rsidRDefault="0025169D" w:rsidP="00A7291B">
      <w:pPr>
        <w:pStyle w:val="NormalBlock"/>
      </w:pPr>
      <w:r>
        <w:t>ٹال مٹول ایک عادت ہے۔ اسے ایک نئی عادت سے بدلنے کی ضرورت ہے: اسے ابھی کرنا۔ یہی حقیقی توبہ ہے۔ ابھی کام کرنے اور اس وقت تک انتظار نہ کرنے کے لیے ایمان درکار ہے جب تک وقت موزوں نہ ہو، یا سب کچھ کامل نہ ہو، یا آپ کا دل نہ چاہے۔ اگر یہ کرنا ضروری ہے—تو اسے ابھی کریں! سستی سے توبہ کرنے کا مطلب ہے کہ آپ کو کام کرنا ہوگا، اور آپ کو کام فوراً کرنے چاہییں۔</w:t>
      </w:r>
    </w:p>
    <w:bookmarkEnd w:id="0"/>
    <w:p w14:paraId="5C097F03" w14:textId="5E23FA64" w:rsidR="00A7291B" w:rsidRDefault="0025169D" w:rsidP="00A7291B">
      <w:pPr>
        <w:pStyle w:val="NormalBlock"/>
      </w:pPr>
      <w:r>
        <w:t>C. اپنے کام کے بارے میں مسیحی رویہ رکھیں۔ اپنے کام کی فکر کرنا اور اسے اچھی طرح انجام دینا آپ کے ایمان کی گواہی ہے۔ کام کا مقصد صرف سستی کا مقابلہ کرنا یا ہماری ضروریات پوری کرنا نہیں، بلکہ ضرورت مند دوسروں کی ضروریات پوری کرنا بھی ہے (افسیوں 4:28)۔ ہمیں یاد رکھنا چاہیے کہ ہمارا کام خدا کے لیے خدمت کی نذر ہے، نہ کہ انسانوں کے لیے (کُلِسّیوں 3:22-24)۔</w:t>
      </w:r>
    </w:p>
    <w:bookmarkEnd w:id="0"/>
    <w:p w14:paraId="5C097F03" w14:textId="5E23FA64" w:rsidR="00A7291B" w:rsidRDefault="0025169D" w:rsidP="00A7291B">
      <w:pPr>
        <w:pStyle w:val="NormalBlock"/>
      </w:pPr>
      <w:r>
        <w:t>مسیح کے بغیر لوگ کام کو کسی مقصد تک پہنچنے کا ذریعہ سمجھتے ہیں۔ میں دولت، طاقت، آرام اور اطمینان پیدا کرنے کے لیے کام کرتا ہوں۔ سلیمان کہتا ہے کہ زمین پر کام انسان کے آرام اور خوشی کا سب سے بڑا ذریعہ ہے (واعظ 2:24)۔ لیکن مسیح میں روحانی مرد یا عورت کے لیے کام اس سے کہیں زیادہ ہے۔ ان کے لیے کام یہ ہے:</w:t>
      </w:r>
    </w:p>
    <w:bookmarkEnd w:id="0"/>
    <w:p w14:paraId="2EC75E3D" w14:textId="41EDDCE5" w:rsidR="008A3F75" w:rsidRDefault="00932373" w:rsidP="001E1588">
      <w:pPr>
        <w:pStyle w:val="NormalBlock"/>
        <w:numPr>
          <w:ilvl w:val="0"/>
          <w:numId w:val="199"/>
        </w:numPr>
      </w:pPr>
      <w:r w:rsidRPr="00932373">
        <w:t>معاشرے کے سامنے ایک باعزت زندگی کی گواہی۔</w:t>
      </w:r>
    </w:p>
    <w:bookmarkEnd w:id="0"/>
    <w:p w14:paraId="2EC75E3D" w14:textId="41EDDCE5" w:rsidR="008A3F75" w:rsidRDefault="00932373" w:rsidP="001E1588">
      <w:pPr>
        <w:pStyle w:val="NormalBlock"/>
        <w:numPr>
          <w:ilvl w:val="0"/>
          <w:numId w:val="199"/>
        </w:numPr>
      </w:pPr>
      <w:r w:rsidRPr="00932373">
        <w:t>اپنے خاندان کے ساتھ ساتھ ضرورت مندوں کے لیے محبت کا اظہار۔</w:t>
      </w:r>
    </w:p>
    <w:bookmarkEnd w:id="0"/>
    <w:p w14:paraId="2EC75E3D" w14:textId="41EDDCE5" w:rsidR="008A3F75" w:rsidRDefault="00932373" w:rsidP="001E1588">
      <w:pPr>
        <w:pStyle w:val="NormalBlock"/>
        <w:numPr>
          <w:ilvl w:val="0"/>
          <w:numId w:val="199"/>
        </w:numPr>
      </w:pPr>
      <w:r w:rsidRPr="00932373">
        <w:t>مسیح میں خدا کے لیے محبت اور خدمت کی ایک مخلصانہ نذر۔</w:t>
      </w:r>
    </w:p>
    <w:bookmarkEnd w:id="0"/>
    <w:bookmarkEnd w:id="0"/>
    <w:p w14:paraId="5C097F03" w14:textId="5E23FA64" w:rsidR="00A7291B" w:rsidRDefault="0025169D" w:rsidP="00A7291B">
      <w:pPr>
        <w:pStyle w:val="NormalBlock"/>
      </w:pPr>
      <w:r>
        <w:t>ایک مسیحی نیک ضمیر کے ساتھ کام سے دولت، اختیار اور اطمینان حاصل کر سکتا ہے، لیکن وہ سمجھتا ہے کہ یہ چیزیں کام کے مقاصد نہیں ہیں۔</w:t>
      </w:r>
    </w:p>
    <w:p w14:paraId="27FB83DB" w14:textId="77777777" w:rsidR="00227BF5" w:rsidRDefault="00227BF5" w:rsidP="00227BF5">
      <w:pPr>
        <w:pStyle w:val="Heading3"/>
      </w:pPr>
      <w:r>
        <w:t>خلاصہ</w:t>
      </w:r>
    </w:p>
    <w:bookmarkEnd w:id="0"/>
    <w:bookmarkEnd w:id="0"/>
    <w:p w14:paraId="5C097F03" w14:textId="5E23FA64" w:rsidR="00A7291B" w:rsidRDefault="0025169D" w:rsidP="00A7291B">
      <w:pPr>
        <w:pStyle w:val="NormalBlock"/>
      </w:pPr>
      <w:r>
        <w:t>میں نے کہا ہے کہ سستی ایک مشکل گناہ ہے جس پر قابو پانا دشوار ہے، کیونکہ یہ محض ایک عادت (جیسے سگریٹ نوشی) نہیں بلکہ کردار کی ایک صفت ہے۔ سستی ایک خطرناک گناہ ہے کیونکہ یہ ہماری زندگیوں کی بربادی اور خدا پر ایمان کے نقصان کا باعث بن سکتی ہے۔ توبہ مشکل، سست رفتار اور تکلیف دہ ہے، لیکن کی جا سکتی ہے۔ حقیقی توبہ کے لیے ضروری ہے:</w:t>
      </w:r>
    </w:p>
    <w:bookmarkEnd w:id="0"/>
    <w:p w14:paraId="2EC75E3D" w14:textId="41EDDCE5" w:rsidR="008A3F75" w:rsidRDefault="00932373" w:rsidP="001E1588">
      <w:pPr>
        <w:pStyle w:val="NormalBlock"/>
        <w:numPr>
          <w:ilvl w:val="0"/>
          <w:numId w:val="199"/>
        </w:numPr>
      </w:pPr>
      <w:r w:rsidRPr="00932373">
        <w:t>سچائی کو تسلیم کرنا۔</w:t>
      </w:r>
    </w:p>
    <w:bookmarkEnd w:id="0"/>
    <w:p w14:paraId="2EC75E3D" w14:textId="41EDDCE5" w:rsidR="008A3F75" w:rsidRDefault="00932373" w:rsidP="001E1588">
      <w:pPr>
        <w:pStyle w:val="NormalBlock"/>
        <w:numPr>
          <w:ilvl w:val="0"/>
          <w:numId w:val="199"/>
        </w:numPr>
      </w:pPr>
      <w:r w:rsidRPr="00932373">
        <w:t>آج کے کام آج ہی شروع کرنا اور ٹال مٹول نہ کرنا۔</w:t>
      </w:r>
    </w:p>
    <w:bookmarkEnd w:id="0"/>
    <w:p w14:paraId="2EC75E3D" w14:textId="41EDDCE5" w:rsidR="008A3F75" w:rsidRDefault="00932373" w:rsidP="001E1588">
      <w:pPr>
        <w:pStyle w:val="NormalBlock"/>
        <w:numPr>
          <w:ilvl w:val="0"/>
          <w:numId w:val="199"/>
        </w:numPr>
      </w:pPr>
      <w:r w:rsidRPr="00932373">
        <w:t>خود کام کے بارے میں رویّے کو زیادہ مسیحی نقطۂ نظر میں بدلنا تاکہ اسے اس طرح دیکھا جائے:</w:t>
        <w:br/>
        <w:t> ایمان کی گواہی</w:t>
      </w:r>
    </w:p>
    <w:bookmarkEnd w:id="0"/>
    <w:p w14:paraId="2EC75E3D" w14:textId="41EDDCE5" w:rsidR="008A3F75" w:rsidRDefault="00932373" w:rsidP="001E1588">
      <w:pPr>
        <w:pStyle w:val="NormalBlock"/>
        <w:numPr>
          <w:ilvl w:val="0"/>
          <w:numId w:val="199"/>
        </w:numPr>
      </w:pPr>
      <w:r w:rsidRPr="00932373">
        <w:t>محبت کا عمل</w:t>
      </w:r>
    </w:p>
    <w:bookmarkEnd w:id="0"/>
    <w:p w14:paraId="2EC75E3D" w14:textId="41EDDCE5" w:rsidR="008A3F75" w:rsidRDefault="00932373" w:rsidP="001E1588">
      <w:pPr>
        <w:pStyle w:val="NormalBlock"/>
        <w:numPr>
          <w:ilvl w:val="0"/>
          <w:numId w:val="199"/>
        </w:numPr>
      </w:pPr>
      <w:r w:rsidRPr="00932373">
        <w:t>خدا پرستانہ خدمت کی کوشش</w:t>
      </w:r>
    </w:p>
    <w:bookmarkEnd w:id="0"/>
    <w:bookmarkEnd w:id="0"/>
    <w:p w14:paraId="5C097F03" w14:textId="5E23FA64" w:rsidR="00A7291B" w:rsidRDefault="0025169D" w:rsidP="00A7291B">
      <w:pPr>
        <w:pStyle w:val="NormalBlock"/>
      </w:pPr>
      <w:r>
        <w:t>اگر آپ اس طرح توبہ کریں گے تو خدا آپ کو بہت برکت دے گا اور بھرپور اجر دے گا۔</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