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A Última Ceia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Uma Sequência Harmonizada de Eventos</w:t>
      </w:r>
    </w:p>
    <w:p w14:paraId="670F8077" w14:textId="038F6EFB" w:rsidR="00944B2D" w:rsidRDefault="00944B2D" w:rsidP="00944B2D">
      <w:pPr>
        <w:pStyle w:val="ChapterVerse"/>
      </w:pPr>
      <w:r w:rsidRPr="00944B2D">
        <w:t>João 13</w:t>
      </w:r>
    </w:p>
    <w:bookmarkEnd w:id="0"/>
    <w:p w14:paraId="5C097F03" w14:textId="5E23FA64" w:rsidR="00A7291B" w:rsidRDefault="0025169D" w:rsidP="00A7291B">
      <w:pPr>
        <w:pStyle w:val="NormalBlock"/>
      </w:pPr>
      <w:r>
        <w:t>A última noite que Jesus passou com Seus discípulos é um dos momentos mais descritos nos evangelhos. No entanto, nenhum escritor registra tudo o que aconteceu desde o momento em que os apóstolos chegaram ao cenáculo até que Jesus e os onze partiram para o Getsêmani. Cada evangelho enfatiza detalhes diferentes. Ao reunir esses relatos, podemos ver melhor o desenrolar dos acontecimentos naquela noite extraordinária.</w:t>
      </w:r>
    </w:p>
    <w:p w14:paraId="27FB83DB" w14:textId="77777777" w:rsidR="00227BF5" w:rsidRDefault="00227BF5" w:rsidP="00227BF5">
      <w:pPr>
        <w:pStyle w:val="Heading3"/>
      </w:pPr>
      <w:r>
        <w:t>1. Preparação da Refeição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Mais cedo naquele dia, Pedro e João haviam sido enviados a Jerusalém para preparar a refeição da Páscoa (Lucas 22:7-13). Eles providenciaram o cenáculo, fizeram os preparativos para o cordeiro e o pão sem fermento e garantiram que tudo estivesse pronto para a noite.</w:t>
      </w:r>
    </w:p>
    <w:p w14:paraId="27FB83DB" w14:textId="77777777" w:rsidR="00227BF5" w:rsidRDefault="00227BF5" w:rsidP="00227BF5">
      <w:pPr>
        <w:pStyle w:val="Heading3"/>
      </w:pPr>
      <w:r>
        <w:t>2. Chegada de Jesus e dos Apóstolos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Quando o grupo se reuniu, a tensão tomou conta do ambiente. Lucas registra que surgiu uma discussão entre os discípulos sobre quem era o maior (Lucas 22:24). Esse argumento orgulhoso formou o pano de fundo para o que Jesus faria em seguida.</w:t>
      </w:r>
    </w:p>
    <w:p w14:paraId="27FB83DB" w14:textId="77777777" w:rsidR="00227BF5" w:rsidRDefault="00227BF5" w:rsidP="00227BF5">
      <w:pPr>
        <w:pStyle w:val="Heading3"/>
      </w:pPr>
      <w:r>
        <w:t>3. Lavagem dos Pés dos Discípulos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João nos diz que, antes de a refeição começar, Jesus se levantou, deixou de lado suas vestes exteriores e lavou os pés dos discípulos (João 13:3-17). Esse ato respondeu diretamente à disputa deles, mostrando que a verdadeira grandeza vem por meio da humildade e do serviço.</w:t>
      </w:r>
    </w:p>
    <w:p w14:paraId="27FB83DB" w14:textId="77777777" w:rsidR="00227BF5" w:rsidRDefault="00227BF5" w:rsidP="00227BF5">
      <w:pPr>
        <w:pStyle w:val="Heading3"/>
      </w:pPr>
      <w:r>
        <w:t>4. Assentamento e Início da Refeição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refeição da Páscoa começou formalmente. Os apóstolos reclinavam-se ao redor da mesa, e Jesus expressou Seu profundo desejo de compartilhar essa refeição com eles antes de Seu sofrimento (Lucas 22:15-16).</w:t>
      </w:r>
    </w:p>
    <w:p w14:paraId="27FB83DB" w14:textId="77777777" w:rsidR="00227BF5" w:rsidRDefault="00227BF5" w:rsidP="00227BF5">
      <w:pPr>
        <w:pStyle w:val="Heading3"/>
      </w:pPr>
      <w:r>
        <w:t>5. Jesus Anuncia um Traidor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Enquanto comiam, Jesus revelou que um deles O trairia (Mateus 26:21-25; Marcos 14:18-21; Lucas 22:21-23; João 13:21-27). Confusão e tristeza tomaram conta da sala. A pedido de Pedro, João reclinou-se para perguntar a Jesus quem era. Jesus identificou Judas dando-lhe um pedaço de pão. Naquele momento, Satanás entrou em Judas, e ele saiu da sala para pôr em ação a sua traição (João 13:27-30).</w:t>
      </w:r>
    </w:p>
    <w:p w14:paraId="27FB83DB" w14:textId="77777777" w:rsidR="00227BF5" w:rsidRDefault="00227BF5" w:rsidP="00227BF5">
      <w:pPr>
        <w:pStyle w:val="Heading3"/>
      </w:pPr>
      <w:r>
        <w:t>6. Instituição da Ceia do Senhor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Com Judas ausente, Jesus transformou a Páscoa em um novo memorial. Ele tomou o pão, deu graças, partiu-o e disse: "Este é o Meu corpo, que é por vós." Da mesma forma, tomou o cálice, dizendo: "Este cálice é a nova aliança no Meu sangue" (Mateus 26:26-29; Marcos 14:22-25; Lucas 22:17-20; 1 Coríntios 11:23-25).</w:t>
      </w:r>
    </w:p>
    <w:p w14:paraId="27FB83DB" w14:textId="77777777" w:rsidR="00227BF5" w:rsidRDefault="00227BF5" w:rsidP="00227BF5">
      <w:pPr>
        <w:pStyle w:val="Heading3"/>
      </w:pPr>
      <w:r>
        <w:t>7. Ensino e Advertências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Jesus então deu instruções finais importantes: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Ele advertiu que todos eles tropeçariam, e Pedro, em particular, O negaria antes do amanhecer (Lucas 22:31-34; João 13:36-38).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Ele lhes ensinou sobre liderança servidora, lembrando-lhes novamente que estava entre eles como aquele que serve (Lucas 22:25-27).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Ele lhes prometeu uma participação em Seu reino (Lucas 22:28-30).</w:t>
      </w:r>
    </w:p>
    <w:bookmarkEnd w:id="0"/>
    <w:p w14:paraId="27FB83DB" w14:textId="77777777" w:rsidR="00227BF5" w:rsidRDefault="00227BF5" w:rsidP="00227BF5">
      <w:pPr>
        <w:pStyle w:val="Heading3"/>
      </w:pPr>
      <w:r>
        <w:t>8. Discursos de despedida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João registra detalhadamente o que Jesus disse após a ceia. Esses "discursos de despedida" (João 14–16) incluem: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Sua promessa de preparar um lugar para eles.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Sua garantia da vinda do Ajudador, o Espírito Santo.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Seu ensino sobre a videira e os ramos.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Seu aviso sobre a perseguição que viria.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Sua oração de unidade e consagração por eles e por todos os crentes (João 17).</w:t>
      </w:r>
    </w:p>
    <w:bookmarkEnd w:id="0"/>
    <w:p w14:paraId="27FB83DB" w14:textId="77777777" w:rsidR="00227BF5" w:rsidRDefault="00227BF5" w:rsidP="00227BF5">
      <w:pPr>
        <w:pStyle w:val="Heading3"/>
      </w:pPr>
      <w:r>
        <w:t>9. Hino e Partida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Ao final da noite, Mateus e Marcos registram que "depois de cantarem um hino, saíram para o monte das Oliveiras" (Mateus 26:30; Marcos 14:26). Judas já havia partido. Jesus e os onze atravessaram o vale de Cedrom e entraram no jardim onde Ele orou em agonia antes de Sua prisão.</w:t>
      </w:r>
    </w:p>
    <w:p w14:paraId="27FB83DB" w14:textId="77777777" w:rsidR="00227BF5" w:rsidRDefault="00227BF5" w:rsidP="00227BF5">
      <w:pPr>
        <w:pStyle w:val="Heading3"/>
      </w:pPr>
      <w:r>
        <w:t>Conclusão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Quando harmonizamos os relatos de Mateus, Marcos, Lucas e João, a sequência dos acontecimentos naquela noite final se torna clara: preparação, disputa, lavagem dos pés, a refeição, a partida de Judas, a instituição da Ceia do Senhor, o ensino e a oração finais, um hino de encerramento e a caminhada até o Getsêmani. Cada evangelho fornece detalhes únicos, mas, juntos, oferecem um retrato comovente da última noite de Jesus antes da cruz–uma noite repleta de amor, advertência, serviço e oração.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