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 Igreja Eterna</w:t>
      </w:r>
    </w:p>
    <w:p w14:paraId="670F8077" w14:textId="038F6EFB" w:rsidR="00944B2D" w:rsidRDefault="00944B2D" w:rsidP="00944B2D">
      <w:pPr>
        <w:pStyle w:val="ChapterVerse"/>
      </w:pPr>
      <w:r w:rsidRPr="00944B2D">
        <w:t>Marcos 16:18</w:t>
      </w:r>
    </w:p>
    <w:bookmarkEnd w:id="0"/>
    <w:p w14:paraId="5C097F03" w14:textId="5E23FA64" w:rsidR="00A7291B" w:rsidRDefault="0025169D" w:rsidP="00A7291B">
      <w:pPr>
        <w:pStyle w:val="NormalBlock"/>
      </w:pPr>
      <w:r>
        <w:t>Um dos debates que frequentemente temos com os incrédulos é como tudo isso veio a existir.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A visão evolucionista diz que todas as coisas começaram em algum caos primordial e, através do tempo e do acaso, evoluíram até à posição em que agora nos encontramos — com o futuro trazendo mais aperfeiçoamento e melhoria.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O modelo bíblico, por outro lado, diz que começámos no auge, com o homem criado perfeito e bom — e então, através do pecado, desenvolvemo-nos até ao que somos hoje.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 o futuro nos vê repetindo este ciclo até que Jesus venha.</w:t>
      </w:r>
    </w:p>
    <w:bookmarkEnd w:id="0"/>
    <w:p w14:paraId="5C097F03" w14:textId="5E23FA64" w:rsidR="00A7291B" w:rsidRDefault="0025169D" w:rsidP="00A7291B">
      <w:pPr>
        <w:pStyle w:val="NormalBlock"/>
      </w:pPr>
      <w:r>
        <w:t>Agora, parece haver um argumento melhor a favor da evolução, porque, por meio de nossa tecnologia avançada, temos hoje mais aparelhos e mais informações do que antes — mas uma rápida revisão da história mostrará que o homem não é moral ou espiritualmente melhor do que jamais foi, e os avanços tecnológicos, em muitos casos, aceleraram a degeneração de nosso meio ambiente, de nossa sociedade e de nosso senso de valor como indivíduos.</w:t>
      </w:r>
    </w:p>
    <w:bookmarkEnd w:id="0"/>
    <w:p w14:paraId="5C097F03" w14:textId="5E23FA64" w:rsidR="00A7291B" w:rsidRDefault="0025169D" w:rsidP="00A7291B">
      <w:pPr>
        <w:pStyle w:val="NormalBlock"/>
      </w:pPr>
      <w:r>
        <w:t>É evidente que estamos desmoronando, não melhorando; se você não acredita em mim, pense em... Holocausto, Columbine, pornografia na Internet, 11 de setembro</w:t>
      </w:r>
    </w:p>
    <w:bookmarkEnd w:id="0"/>
    <w:p w14:paraId="5C097F03" w14:textId="5E23FA64" w:rsidR="00A7291B" w:rsidRDefault="0025169D" w:rsidP="00A7291B">
      <w:pPr>
        <w:pStyle w:val="NormalBlock"/>
      </w:pPr>
      <w:r>
        <w:t>Jesus certamente compreendeu corretamente a natureza em desenvolvimento do nosso mundo e ofereceu uma coisa que ia contra a ordem natural da decadência e da morte ... e essa era a membresia na igreja eterna. Jesus ensinou que tudo no universo, por maior que seja, está morrendo, apodrecendo e se desgastando — exceto a igreja.</w:t>
      </w:r>
    </w:p>
    <w:bookmarkEnd w:id="0"/>
    <w:p w14:paraId="5C097F03" w14:textId="5E23FA64" w:rsidR="00A7291B" w:rsidRDefault="0025169D" w:rsidP="00A7291B">
      <w:pPr>
        <w:pStyle w:val="NormalBlock"/>
      </w:pPr>
      <w:r>
        <w:t>Em Mateus 16:18, Ele disse: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Pois também eu te digo que tu és Pedro e sobre esta pedra edificarei a minha igreja, e as portas do inferno não prevalecerão contra ela.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Mateus 16:18b</w:t>
      </w:r>
    </w:p>
    <w:bookmarkEnd w:id="0"/>
    <w:p w14:paraId="255668C9" w14:textId="77777777" w:rsidR="00A7291B" w:rsidRDefault="0025169D" w:rsidP="00A7291B">
      <w:pPr>
        <w:pStyle w:val="PadTop24"/>
      </w:pPr>
      <w:r>
        <w:t>Tudo neste mundo está desacelerando, desmoronando, morrendo (e observamos isso em nossa própria vida e no mundo ao nosso redor) ... tudo, exceto a igreja! Jesus disse que nada a destruirá nem poderá destruí-la. Na verdade, a Bíblia diz que ela continuará a crescer até encher e dominar todos os outros reinos do mundo e permanecer assim para sempre (Daniel 2:44).</w:t>
      </w:r>
    </w:p>
    <w:p w14:paraId="6ABE7781" w14:textId="77777777" w:rsidR="00227BF5" w:rsidRDefault="00227BF5" w:rsidP="00227BF5">
      <w:pPr>
        <w:pStyle w:val="Heading2"/>
      </w:pPr>
      <w:r>
        <w:t>Confiança na Igreja Eterna.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Como cristãos que vivem neste mundo, experimentamos uma existência dupla.</w:t>
      </w:r>
    </w:p>
    <w:bookmarkEnd w:id="0"/>
    <w:p w14:paraId="5C097F03" w14:textId="5E23FA64" w:rsidR="00A7291B" w:rsidRDefault="0025169D" w:rsidP="00A7291B">
      <w:pPr>
        <w:pStyle w:val="NormalBlock"/>
      </w:pPr>
      <w:r>
        <w:t>A - Vivemos em corpos mortais que fazem parte de um mundo que está passando. O fato de nos reunirmos em oração para reconhecer as lutas e o sofrimento de tantos é um testemunho desse fato.</w:t>
      </w:r>
    </w:p>
    <w:bookmarkEnd w:id="0"/>
    <w:p w14:paraId="5C097F03" w14:textId="5E23FA64" w:rsidR="00A7291B" w:rsidRDefault="0025169D" w:rsidP="00A7291B">
      <w:pPr>
        <w:pStyle w:val="NormalBlock"/>
      </w:pPr>
      <w:r>
        <w:t>B - Contudo, também fazemos parte da igreja eterna que jamais será destruída, jamais será conquistada, jamais passará. Novamente, o fato de nos reunirmos para tomar a comunhão também é um testemunho da nossa fé nesta realidade dupla.</w:t>
      </w:r>
    </w:p>
    <w:bookmarkEnd w:id="0"/>
    <w:p w14:paraId="5C097F03" w14:textId="5E23FA64" w:rsidR="00A7291B" w:rsidRDefault="0025169D" w:rsidP="00A7291B">
      <w:pPr>
        <w:pStyle w:val="NormalBlock"/>
      </w:pPr>
      <w:r>
        <w:t>O conhecimento deste fato deve nos dar grande confiança enquanto vivemos nossa vida neste lugar temporário como parte de um corpo eterno. Eis o motivo:</w:t>
      </w:r>
    </w:p>
    <w:bookmarkEnd w:id="0"/>
    <w:p w14:paraId="5C097F03" w14:textId="5E23FA64" w:rsidR="00A7291B" w:rsidRDefault="0025169D" w:rsidP="00A7291B">
      <w:pPr>
        <w:pStyle w:val="NormalBlock"/>
      </w:pPr>
      <w:r>
        <w:t>1. Não Devemos Nos Preocupar. Não devemos nos preocupar com a capacidade de a igreja sobreviver aos tempos. Ao longo da história, a igreja tem crescido e diminuído em tamanho e eficácia. Essas são flutuações normais que a igreja sempre teve e sempre terá até que Jesus venha.</w:t>
      </w:r>
    </w:p>
    <w:bookmarkEnd w:id="0"/>
    <w:p w14:paraId="5C097F03" w14:textId="5E23FA64" w:rsidR="00A7291B" w:rsidRDefault="0025169D" w:rsidP="00A7291B">
      <w:pPr>
        <w:pStyle w:val="NormalBlock"/>
      </w:pPr>
      <w:r>
        <w:t>Fazer parte de uma igreja eterna significa..</w:t>
      </w:r>
    </w:p>
    <w:bookmarkEnd w:id="0"/>
    <w:p w14:paraId="5C097F03" w14:textId="5E23FA64" w:rsidR="00A7291B" w:rsidRDefault="0025169D" w:rsidP="00A7291B">
      <w:pPr>
        <w:pStyle w:val="NormalBlock"/>
      </w:pPr>
      <w:r>
        <w:t>2. Não Devemos Ter Medo. Se olharmos para a história, cada geração traz outro grupo, governo ou filosofia que tenta controlar, destruir ou desconsiderar a igreja — mas todos falharam. Jesus prometeu que a igreja, embora às vezes severamente provada, sempre prevaleceria. Você está seguro com Deus na igreja que pertence a Cristo.</w:t>
      </w:r>
    </w:p>
    <w:bookmarkEnd w:id="0"/>
    <w:p w14:paraId="5C097F03" w14:textId="5E23FA64" w:rsidR="00A7291B" w:rsidRDefault="0025169D" w:rsidP="00A7291B">
      <w:pPr>
        <w:pStyle w:val="NormalBlock"/>
      </w:pPr>
      <w:r>
        <w:t>3. Não devemos desistir. Às vezes vemos outras religiões e outros grupos crescendo mais rapidamente, atraindo cada vez mais pessoas para si. Nos dias dos apóstolos, a religião "oficial" de Roma era aceitável, popular e representava o status quo. O cristianismo era considerado a religião dos ingênuos e dos pobres. Você observará que o glorioso Império Romano desapareceu, mas a igreja do Senhor ainda está aqui, realizando a obra do Senhor.</w:t>
      </w:r>
    </w:p>
    <w:bookmarkEnd w:id="0"/>
    <w:p w14:paraId="5C097F03" w14:textId="5E23FA64" w:rsidR="00A7291B" w:rsidRDefault="0025169D" w:rsidP="00A7291B">
      <w:pPr>
        <w:pStyle w:val="NormalBlock"/>
      </w:pPr>
      <w:r>
        <w:t>Não estamos aqui para ser populares ou notados; estamos aqui para pregar a palavra do Senhor e fazer a Sua obra nesta geração, como aqueles que vieram antes de nós e aqueles que sabemos que virão depois — uma corrente de ouro que se estende desde a cruz até o glorioso retorno de Cristo! .. e somos um elo precioso nessa corrente..</w:t>
      </w:r>
    </w:p>
    <w:p w14:paraId="27FB83DB" w14:textId="77777777" w:rsidR="00227BF5" w:rsidRDefault="00227BF5" w:rsidP="00227BF5">
      <w:pPr>
        <w:pStyle w:val="Heading3"/>
      </w:pPr>
      <w:r>
        <w:t>Convite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Que conforto é saber que, apesar de nossas feridas e lutas, pertencemos à única coisa que não está se deteriorando neste mundo; pertencemos à única coisa que está sempre crescendo, sempre avançando — a igreja de nosso Senhor Jesus Cristo.</w:t>
      </w:r>
    </w:p>
    <w:bookmarkEnd w:id="0"/>
    <w:p w14:paraId="5C097F03" w14:textId="5E23FA64" w:rsidR="00A7291B" w:rsidRDefault="0025169D" w:rsidP="00A7291B">
      <w:pPr>
        <w:pStyle w:val="NormalBlock"/>
      </w:pPr>
      <w:r>
        <w:t>Que conforto saber que, apesar de nossas lágrimas e decepções, podemos ter confiança, segurança e esperança no fato de que, como membros deste corpo, o Senhor não permitirá que nossas almas se percam, que nosso ser pereça, mas nos ressuscitará em glória quando vier buscar-nos, a sua igreja.</w:t>
      </w:r>
    </w:p>
    <w:bookmarkEnd w:id="0"/>
    <w:p w14:paraId="5C097F03" w14:textId="5E23FA64" w:rsidR="00A7291B" w:rsidRDefault="0025169D" w:rsidP="00A7291B">
      <w:pPr>
        <w:pStyle w:val="NormalBlock"/>
      </w:pPr>
      <w:r>
        <w:t>Que conforto saber que o Senhor desta igreja nos prometeu que jamais nos deixará, nunca nos abandonará, estará sempre conosco, para que nossas orações e preocupações estejam sempre diante dele.... o que ou quem mais oferece tal conforto, tal promessa?</w:t>
      </w:r>
    </w:p>
    <w:bookmarkEnd w:id="0"/>
    <w:p w14:paraId="5C097F03" w14:textId="5E23FA64" w:rsidR="00A7291B" w:rsidRDefault="0025169D" w:rsidP="00A7291B">
      <w:pPr>
        <w:pStyle w:val="NormalBlock"/>
      </w:pPr>
      <w:r>
        <w:t>Em vez de temer ou se afligir com a condição deste mundo, vocês deveriam fazer a si mesmos estas perguntas: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Sou membro do corpo que jamais morrerá?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Faço parte da igreja que nem o inferno nem o fim do mundo destruirão?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Oferecemos-lhe hoje a oportunidade; a oportunidade de ser acrescentado à igreja eterna pelo próprio Jesus — e Ele o fará agora, se você vier a Ele confessando a sua fé nEle, arrependendo-se dos seus pecados e aceitando ser sepultado no Seu perdão por meio do batismo neste momento. Se você tem necessidades de oração ou de ministério, venha agora.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