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A Paixão</w:t>
      </w:r>
    </w:p>
    <w:p w14:paraId="30A144DD" w14:textId="3D11DC34" w:rsidR="00D83136" w:rsidRPr="00D83136" w:rsidRDefault="00D83136" w:rsidP="006C2818">
      <w:pPr>
        <w:pStyle w:val="NewSubtitle"/>
      </w:pPr>
      <w:r w:rsidRPr="00D83136">
        <w:t>Parte 1</w:t>
      </w:r>
    </w:p>
    <w:p w14:paraId="670F8077" w14:textId="038F6EFB" w:rsidR="00944B2D" w:rsidRDefault="00944B2D" w:rsidP="00944B2D">
      <w:pPr>
        <w:pStyle w:val="ChapterVerse"/>
      </w:pPr>
      <w:r w:rsidRPr="00944B2D">
        <w:t>João 18:1-38a</w:t>
      </w:r>
    </w:p>
    <w:bookmarkEnd w:id="0"/>
    <w:p w14:paraId="5C097F03" w14:textId="5E23FA64" w:rsidR="00A7291B" w:rsidRDefault="0025169D" w:rsidP="00A7291B">
      <w:pPr>
        <w:pStyle w:val="NormalBlock"/>
      </w:pPr>
      <w:r>
        <w:t>No capítulo anterior, concluímos o estudo das palavras finais de ensino e exortação de Jesus antes de Seu sofrimento e morte (A Paixão). Em Seu ensino e oração:</w:t>
      </w:r>
    </w:p>
    <w:bookmarkEnd w:id="0"/>
    <w:p w14:paraId="528DD780" w14:textId="604C58E7" w:rsidR="00FB4BCD" w:rsidRDefault="00FB4BCD" w:rsidP="001E1588">
      <w:pPr>
        <w:pStyle w:val="NormalBlock"/>
        <w:numPr>
          <w:ilvl w:val="0"/>
          <w:numId w:val="201"/>
        </w:numPr>
      </w:pPr>
      <w:r>
        <w:t>Ele prometeu enviar o Espírito Santo para confortar e capacitar os apóstolos em Sua ausência.</w:t>
      </w:r>
    </w:p>
    <w:bookmarkEnd w:id="0"/>
    <w:p w14:paraId="528DD780" w14:textId="604C58E7" w:rsidR="00FB4BCD" w:rsidRDefault="00FB4BCD" w:rsidP="001E1588">
      <w:pPr>
        <w:pStyle w:val="NormalBlock"/>
        <w:numPr>
          <w:ilvl w:val="0"/>
          <w:numId w:val="201"/>
        </w:numPr>
      </w:pPr>
      <w:r>
        <w:t>Ele ora para que Deus prossiga com o plano de salvar a humanidade por meio de Sua morte e para que essa ação glorifique a ambos.</w:t>
      </w:r>
    </w:p>
    <w:bookmarkEnd w:id="0"/>
    <w:p w14:paraId="528DD780" w14:textId="604C58E7" w:rsidR="00FB4BCD" w:rsidRDefault="00FB4BCD" w:rsidP="001E1588">
      <w:pPr>
        <w:pStyle w:val="NormalBlock"/>
        <w:numPr>
          <w:ilvl w:val="0"/>
          <w:numId w:val="201"/>
        </w:numPr>
      </w:pPr>
      <w:r>
        <w:t>Ele expressa amor por Seus apóstolos por causa da fé deles e ora para que Deus os proteja e os capacite a cumprir a missão que lhes foi confiada.</w:t>
      </w:r>
    </w:p>
    <w:bookmarkEnd w:id="0"/>
    <w:p w14:paraId="528DD780" w14:textId="604C58E7" w:rsidR="00FB4BCD" w:rsidRDefault="00FB4BCD" w:rsidP="001E1588">
      <w:pPr>
        <w:pStyle w:val="NormalBlock"/>
        <w:numPr>
          <w:ilvl w:val="0"/>
          <w:numId w:val="201"/>
        </w:numPr>
      </w:pPr>
      <w:r>
        <w:t>Ele ora para que o amor e a unidade entre Eles, fundamentados na Palavra, se estendam aos apóstolos e a todos os futuros discípulos por causa dessa mesma Palavra.</w:t>
      </w:r>
    </w:p>
    <w:bookmarkEnd w:id="0"/>
    <w:bookmarkEnd w:id="0"/>
    <w:p w14:paraId="5C097F03" w14:textId="5E23FA64" w:rsidR="00A7291B" w:rsidRDefault="0025169D" w:rsidP="00A7291B">
      <w:pPr>
        <w:pStyle w:val="NormalBlock"/>
      </w:pPr>
      <w:r>
        <w:t>Depois de concluir, Jesus atravessará o vale para orar sozinho no Jardim do Getsêmani, e é aqui que começamos.</w:t>
      </w:r>
    </w:p>
    <w:p w14:paraId="6ABE7781" w14:textId="77777777" w:rsidR="00227BF5" w:rsidRDefault="00227BF5" w:rsidP="00227BF5">
      <w:pPr>
        <w:pStyle w:val="Heading2"/>
      </w:pPr>
      <w:r>
        <w:t>A Traição de Judas – João 18:1-11</w:t>
      </w:r>
    </w:p>
    <w:bookmarkEnd w:id="0"/>
    <w:bookmarkEnd w:id="0"/>
    <w:p w14:paraId="7E1F9BC8" w14:textId="7BE2687A" w:rsidR="00A7291B" w:rsidRPr="007C2DD5" w:rsidRDefault="0025169D" w:rsidP="007C2DD5">
      <w:pPr>
        <w:pStyle w:val="Quote"/>
      </w:pPr>
      <w:r>
        <w:t>¹ Tendo Jesus dito isso, saiu com os seus discípulos para além do ribeiro de Cedrom, onde havia um horto, no qual ele entrou com os seus discípulos. ² E Judas, que o traía, também conhecia aquele lugar, porque Jesus muitas vezes se ajuntava ali com os seus discípulos.</w:t>
      </w:r>
    </w:p>
    <w:bookmarkEnd w:id="0"/>
    <w:p w14:paraId="44687C10" w14:textId="5FB066C6" w:rsidR="009C22C1" w:rsidRDefault="009C22C1" w:rsidP="00C35B22">
      <w:pPr>
        <w:pStyle w:val="BibleVerseCite"/>
      </w:pPr>
      <w:r w:rsidRPr="007C2DD5">
        <w:t>- João 18:1-2</w:t>
      </w:r>
    </w:p>
    <w:bookmarkEnd w:id="0"/>
    <w:p w14:paraId="255668C9" w14:textId="77777777" w:rsidR="00A7291B" w:rsidRDefault="0025169D" w:rsidP="00A7291B">
      <w:pPr>
        <w:pStyle w:val="PadTop24"/>
      </w:pPr>
      <w:r>
        <w:t>Ao terminar a ceia, o grupo deixa a segurança do cenáculo. Seria normal que Jesus deixasse a cidade e atravessasse o vale de Cedrom (não muito profundo nem extenso, com cerca de dois quilômetros e meio) para tomar a estrada que levava a Betânia, do outro lado. Betânia é onde Maria, Marta e Lázaro moravam e onde Jesus normalmente ficava quando estava em Jerusalém.</w:t>
      </w:r>
    </w:p>
    <w:bookmarkEnd w:id="0"/>
    <w:p w14:paraId="5C097F03" w14:textId="5E23FA64" w:rsidR="00A7291B" w:rsidRDefault="0025169D" w:rsidP="00A7291B">
      <w:pPr>
        <w:pStyle w:val="NormalBlock"/>
      </w:pPr>
      <w:r>
        <w:t>O Jardim do Getsêmani era um lugar onde os viajantes paravam para descansar antes de prosseguir pela última milha até Jerusalém. Era possível ver a cidade santa do jardim.</w:t>
      </w:r>
    </w:p>
    <w:bookmarkEnd w:id="0"/>
    <w:p w14:paraId="5C097F03" w14:textId="5E23FA64" w:rsidR="00A7291B" w:rsidRDefault="0025169D" w:rsidP="00A7291B">
      <w:pPr>
        <w:pStyle w:val="NormalBlock"/>
      </w:pPr>
      <w:r>
        <w:t>Até aqui, seria normal que o Senhor e os Apóstolos parassem e descansassem neste ponto intermediário entre Jerusalém e Betânia. Talvez seja por isso que Judas soubesse onde encontrar Jesus.</w:t>
      </w:r>
    </w:p>
    <w:bookmarkEnd w:id="0"/>
    <w:p w14:paraId="7E1F9BC8" w14:textId="7BE2687A" w:rsidR="00A7291B" w:rsidRPr="007C2DD5" w:rsidRDefault="0025169D" w:rsidP="007C2DD5">
      <w:pPr>
        <w:pStyle w:val="Quote"/>
      </w:pPr>
      <w:r>
        <w:t>³ Tendo, pois, Judas recebido a coorte e oficiais dos principais sacerdotes e fariseus, veio para ali com lanternas, e archotes, e armas. ⁴ Sabendo, pois, Jesus todas as coisas que sobre ele haviam de vir, adiantou-se e disse-lhes: A quem buscais? ⁵ Responderam-lhe: A Jesus, o Nazareno. Disse-lhes Jesus: Sou eu. E Judas, que o traía, estava também com eles. ⁶ Quando, pois, lhes disse: Sou eu, recuaram e caíram por terra. ⁷ Tornou-lhes, pois, a perguntar: A quem buscais? E eles disseram: A Jesus, o Nazareno. ⁸ Jesus respondeu: Já vos disse que sou eu; se, pois me buscais a mim, deixai ir estes, ⁹ para se cumprir a palavra que tinha dito: Dos que me deste nenhum deles perdi.</w:t>
      </w:r>
    </w:p>
    <w:bookmarkEnd w:id="0"/>
    <w:p w14:paraId="44687C10" w14:textId="5FB066C6" w:rsidR="009C22C1" w:rsidRDefault="009C22C1" w:rsidP="00C35B22">
      <w:pPr>
        <w:pStyle w:val="BibleVerseCite"/>
      </w:pPr>
      <w:r w:rsidRPr="007C2DD5">
        <w:t>- João 18:3-9</w:t>
      </w:r>
    </w:p>
    <w:bookmarkEnd w:id="0"/>
    <w:p w14:paraId="255668C9" w14:textId="77777777" w:rsidR="00A7291B" w:rsidRDefault="0025169D" w:rsidP="00A7291B">
      <w:pPr>
        <w:pStyle w:val="PadTop24"/>
      </w:pPr>
      <w:r>
        <w:t>Observe que João não fornece detalhes sobre as orações e o diálogo de Jesus com os apóstolos no jardim. Esses aspectos são bem abordados em Mateus, Marcos e Lucas. João descreve nos termos mais simples a traição e a prisão de Jesus. Judas estava acompanhado por uma mistura de soldados romanos e guardas da segurança do templo e foi ao jardim sabendo que encontraria Jesus ali. Eles tinham lanternas para procurar na área, pois estava escuro no jardim.</w:t>
      </w:r>
    </w:p>
    <w:bookmarkEnd w:id="0"/>
    <w:p w14:paraId="5C097F03" w14:textId="5E23FA64" w:rsidR="00A7291B" w:rsidRDefault="0025169D" w:rsidP="00A7291B">
      <w:pPr>
        <w:pStyle w:val="NormalBlock"/>
      </w:pPr>
      <w:r>
        <w:t>Observe que Jesus é aquele que se adianta e os surpreende, perguntando-lhes quem procuram. Eles ficam tão assustados que, ao recuarem, tropeçam e caem. Observe também que, mesmo neste episódio, Jesus lhes pede que confessem quem creem que Ele é, e eles respondem: "Jesus, o Nazareno", que é este nome puramente humano. Eles não demonstram respeito por Ele como mestre ou profeta, certamente não como o Senhor e Messias, apenas Jesus, o homem de Nazaré.</w:t>
      </w:r>
    </w:p>
    <w:bookmarkEnd w:id="0"/>
    <w:p w14:paraId="5C097F03" w14:textId="5E23FA64" w:rsidR="00A7291B" w:rsidRDefault="0025169D" w:rsidP="00A7291B">
      <w:pPr>
        <w:pStyle w:val="NormalBlock"/>
      </w:pPr>
      <w:r>
        <w:t>Jesus repete que Ele é o homem que eles procuram e exige que deixem os apóstolos ir, não apenas por uma questão de segurança, mas também para cumprir o que Ele mesmo lhes havia prometido no passado. Durante o Seu ministério, Jesus prometeu que nenhum, exceto Judas, se perderia entre os Seus apóstolos (João 6:39; João 17:12). O fato de eles escaparem agora é o cumprimento dessa promessa.</w:t>
      </w:r>
    </w:p>
    <w:bookmarkEnd w:id="0"/>
    <w:p w14:paraId="7E1F9BC8" w14:textId="7BE2687A" w:rsidR="00A7291B" w:rsidRPr="007C2DD5" w:rsidRDefault="0025169D" w:rsidP="007C2DD5">
      <w:pPr>
        <w:pStyle w:val="Quote"/>
      </w:pPr>
      <w:r>
        <w:t>¹⁰ Então, Simão Pedro, que tinha espada, desembainhou-a e feriu o servo do sumo sacerdote, cortando-lhe a orelha direita. E o nome do servo era Malco. ¹¹ Mas Jesus disse a Pedro: Mete a tua espada na bainha; não beberei eu o cálice que o Pai me deu?</w:t>
      </w:r>
    </w:p>
    <w:bookmarkEnd w:id="0"/>
    <w:p w14:paraId="44687C10" w14:textId="5FB066C6" w:rsidR="009C22C1" w:rsidRDefault="009C22C1" w:rsidP="00C35B22">
      <w:pPr>
        <w:pStyle w:val="BibleVerseCite"/>
      </w:pPr>
      <w:r w:rsidRPr="007C2DD5">
        <w:t>- João 18:10-11</w:t>
      </w:r>
    </w:p>
    <w:bookmarkEnd w:id="0"/>
    <w:p w14:paraId="255668C9" w14:textId="77777777" w:rsidR="00A7291B" w:rsidRDefault="0025169D" w:rsidP="00A7291B">
      <w:pPr>
        <w:pStyle w:val="PadTop24"/>
      </w:pPr>
      <w:r>
        <w:t>Pedro, demonstrando seu mal-entendido acerca daquele momento, está pronto para lutar, pronto para iniciar a revolução para introduzir o novo reino, a nova ordem das coisas. Jesus ordena-lhe que pare e, numa referência à Sua oração no jardim acerca do cálice de sofrimento que Ele concordou em tomar, Jesus reafirma Sua disposição de ir à cruz, porque esta é a vontade do Pai. Oh, sim, haverá uma revolução e uma grande mudança, mas isso será realizado por meio de Sua morte e ressurreição, não por meio de uma guerra civil.</w:t>
      </w:r>
    </w:p>
    <w:bookmarkEnd w:id="0"/>
    <w:p w14:paraId="5C097F03" w14:textId="5E23FA64" w:rsidR="00A7291B" w:rsidRDefault="0025169D" w:rsidP="00A7291B">
      <w:pPr>
        <w:pStyle w:val="NormalBlock"/>
      </w:pPr>
      <w:r>
        <w:t>João não menciona isso, mas em Lucas 22:51, Lucas diz que Jesus tocou a orelha do homem e o curou.</w:t>
      </w:r>
    </w:p>
    <w:p w14:paraId="6ABE7781" w14:textId="77777777" w:rsidR="00227BF5" w:rsidRDefault="00227BF5" w:rsidP="00227BF5">
      <w:pPr>
        <w:pStyle w:val="Heading2"/>
      </w:pPr>
      <w:r>
        <w:t>Jesus diante dos sacerdotes – vs. 12-27</w:t>
      </w:r>
    </w:p>
    <w:bookmarkEnd w:id="0"/>
    <w:bookmarkEnd w:id="0"/>
    <w:p w14:paraId="5C097F03" w14:textId="5E23FA64" w:rsidR="00A7291B" w:rsidRDefault="0025169D" w:rsidP="00A7291B">
      <w:pPr>
        <w:pStyle w:val="NormalBlock"/>
      </w:pPr>
      <w:r>
        <w:t>Houve três sessões diante dos sumos sacerdotes, mas João relata apenas uma.</w:t>
      </w:r>
    </w:p>
    <w:bookmarkEnd w:id="0"/>
    <w:p w14:paraId="528DD780" w14:textId="604C58E7" w:rsidR="00FB4BCD" w:rsidRDefault="00FB4BCD" w:rsidP="001E1588">
      <w:pPr>
        <w:pStyle w:val="NormalBlock"/>
        <w:numPr>
          <w:ilvl w:val="0"/>
          <w:numId w:val="202"/>
        </w:numPr>
      </w:pPr>
      <w:r>
        <w:t>Houve a sessão diante de Anás, que era o antigo sumo sacerdote e sogro do atual sumo sacerdote, Caifás. João descreve esta. Anás havia se aposentado, mas, como acontece em muitas situações com líderes, manteve o título de sumo sacerdote e sua influência muito tempo depois de não estar oficialmente no poder. (isto é, ex-presidentes ainda chamados de Senhor Presidente)</w:t>
      </w:r>
    </w:p>
    <w:bookmarkEnd w:id="0"/>
    <w:p w14:paraId="528DD780" w14:textId="604C58E7" w:rsidR="00FB4BCD" w:rsidRDefault="00FB4BCD" w:rsidP="001E1588">
      <w:pPr>
        <w:pStyle w:val="NormalBlock"/>
        <w:numPr>
          <w:ilvl w:val="0"/>
          <w:numId w:val="202"/>
        </w:numPr>
      </w:pPr>
      <w:r>
        <w:t>Anás enviou Jesus a seu genro Caifás, o sumo sacerdote oficial naquele ano, e, juntamente com os outros líderes do Sinédrio, eles interrogaram Jesus durante a noite.</w:t>
      </w:r>
    </w:p>
    <w:bookmarkEnd w:id="0"/>
    <w:p w14:paraId="528DD780" w14:textId="604C58E7" w:rsidR="00FB4BCD" w:rsidRDefault="00FB4BCD" w:rsidP="001E1588">
      <w:pPr>
        <w:pStyle w:val="NormalBlock"/>
        <w:numPr>
          <w:ilvl w:val="0"/>
          <w:numId w:val="202"/>
        </w:numPr>
      </w:pPr>
      <w:r>
        <w:t>Caifás convocou outra reunião de manhã cedo, na qual Jesus foi condenado.</w:t>
      </w:r>
    </w:p>
    <w:bookmarkEnd w:id="0"/>
    <w:p w14:paraId="528DD780" w14:textId="604C58E7" w:rsidR="00FB4BCD" w:rsidRDefault="00FB4BCD" w:rsidP="001E1588">
      <w:pPr>
        <w:pStyle w:val="NormalBlock"/>
        <w:numPr>
          <w:ilvl w:val="0"/>
          <w:numId w:val="202"/>
        </w:numPr>
      </w:pPr>
      <w:r>
        <w:t>Jesus foi levado a Pilatos, que primeiro o enviou a Herodes e depois o interrogou e o enviou para sua morte na cruz.</w:t>
      </w:r>
    </w:p>
    <w:bookmarkEnd w:id="0"/>
    <w:bookmarkEnd w:id="0"/>
    <w:p w14:paraId="5C097F03" w14:textId="5E23FA64" w:rsidR="00A7291B" w:rsidRDefault="0025169D" w:rsidP="00A7291B">
      <w:pPr>
        <w:pStyle w:val="NormalBlock"/>
      </w:pPr>
      <w:r>
        <w:t>Em seu evangelho, João descreve apenas o interrogatório com Anás e Pilatos, com uma breve menção a Caifás.</w:t>
      </w:r>
    </w:p>
    <w:bookmarkEnd w:id="0"/>
    <w:p w14:paraId="7E1F9BC8" w14:textId="7BE2687A" w:rsidR="00A7291B" w:rsidRPr="007C2DD5" w:rsidRDefault="0025169D" w:rsidP="007C2DD5">
      <w:pPr>
        <w:pStyle w:val="Quote"/>
      </w:pPr>
      <w:r>
        <w:t>¹² Então, a coorte, e o tribuno, e os servos dos judeus prenderam a Jesus, e o manietaram, ¹³ e conduziram-no primeiramente a Anás, por ser sogro de Caifás, que era o sumo sacerdote daquele ano. ¹⁴ Ora, Caifás era quem tinha aconselhado aos judeus que convinha que um homem morresse pelo povo.</w:t>
      </w:r>
    </w:p>
    <w:bookmarkEnd w:id="0"/>
    <w:p w14:paraId="44687C10" w14:textId="5FB066C6" w:rsidR="009C22C1" w:rsidRDefault="009C22C1" w:rsidP="00C35B22">
      <w:pPr>
        <w:pStyle w:val="BibleVerseCite"/>
      </w:pPr>
      <w:r w:rsidRPr="007C2DD5">
        <w:t>- João 18:12-14</w:t>
      </w:r>
    </w:p>
    <w:bookmarkEnd w:id="0"/>
    <w:p w14:paraId="255668C9" w14:textId="77777777" w:rsidR="00A7291B" w:rsidRDefault="0025169D" w:rsidP="00A7291B">
      <w:pPr>
        <w:pStyle w:val="PadTop24"/>
      </w:pPr>
      <w:r>
        <w:t>Entre as linhas, somos levados a entender que Anás foi encarregado de fazer um exame preliminar, provavelmente para estabelecer acusações contra Jesus. João menciona a declaração de Caifás para mostrar que o fim deste julgamento era uma conclusão antecipada.</w:t>
      </w:r>
    </w:p>
    <w:bookmarkEnd w:id="0"/>
    <w:p w14:paraId="7E1F9BC8" w14:textId="7BE2687A" w:rsidR="00A7291B" w:rsidRPr="007C2DD5" w:rsidRDefault="0025169D" w:rsidP="007C2DD5">
      <w:pPr>
        <w:pStyle w:val="Quote"/>
      </w:pPr>
      <w:r>
        <w:t>¹⁵ E Simão Pedro e outro discípulo seguiam a Jesus. E este discípulo era conhecido do sumo sacerdote e entrou com Jesus na sala do sumo sacerdote. ¹⁶ E Pedro estava da parte de fora, à porta. Saiu, então, o outro discípulo que era conhecido do sumo sacerdote e falou à porteira, levando Pedro para dentro. ¹⁷ Então, a porteira disse a Pedro: Não és tu também dos discípulos deste homem? Disse ele: Não sou. ¹⁸ Ora, estavam ali os servos e os criados, que tinham feito brasas, e se aquentavam, porque fazia frio; e com eles estava Pedro, aquentando-se também.</w:t>
      </w:r>
    </w:p>
    <w:bookmarkEnd w:id="0"/>
    <w:p w14:paraId="44687C10" w14:textId="5FB066C6" w:rsidR="009C22C1" w:rsidRDefault="009C22C1" w:rsidP="00C35B22">
      <w:pPr>
        <w:pStyle w:val="BibleVerseCite"/>
      </w:pPr>
      <w:r w:rsidRPr="007C2DD5">
        <w:t>- João 18:15-18</w:t>
      </w:r>
    </w:p>
    <w:bookmarkEnd w:id="0"/>
    <w:p w14:paraId="255668C9" w14:textId="77777777" w:rsidR="00A7291B" w:rsidRDefault="0025169D" w:rsidP="00A7291B">
      <w:pPr>
        <w:pStyle w:val="PadTop24"/>
      </w:pPr>
      <w:r>
        <w:t>João muda a cena para o pátio, onde revela que Pedro e outro discípulo haviam seguido à distância. João provavelmente está se referindo a si mesmo aqui na terceira pessoa, como já havia feito antes.</w:t>
      </w:r>
    </w:p>
    <w:bookmarkEnd w:id="0"/>
    <w:p w14:paraId="5C097F03" w14:textId="5E23FA64" w:rsidR="00A7291B" w:rsidRDefault="0025169D" w:rsidP="00A7291B">
      <w:pPr>
        <w:pStyle w:val="NormalBlock"/>
      </w:pPr>
      <w:r>
        <w:t>Esses eventos estão ocorrendo na primavera, e teria feito frio no meio da noite. João registra uma das três negações que ele fará a respeito de Jesus (novamente, o ciclo).</w:t>
      </w:r>
    </w:p>
    <w:bookmarkEnd w:id="0"/>
    <w:p w14:paraId="7E1F9BC8" w14:textId="7BE2687A" w:rsidR="00A7291B" w:rsidRPr="007C2DD5" w:rsidRDefault="0025169D" w:rsidP="007C2DD5">
      <w:pPr>
        <w:pStyle w:val="Quote"/>
      </w:pPr>
      <w:r>
        <w:t>¹⁹ E o sumo sacerdote interrogou Jesus acerca dos seus discípulos e da sua doutrina. ²⁰ Jesus lhe respondeu: Eu falei abertamente ao mundo; eu sempre ensinei na sinagoga e no templo, onde todos os judeus se ajuntam, e nada disse em oculto. ²¹ Para que me perguntas a mim? Pergunta aos que ouviram o que é que lhes ensinei; eis que eles sabem o que eu lhes tenho dito. ²² E, tendo dito isso, um dos criados que ali estavam deu uma bofetada em Jesus, dizendo: Assim respondes ao sumo sacerdote? ²³ Respondeu-lhe Jesus: Se falei mal, dá testemunho do mal; e, se bem, porque me feres? ²⁴ Anás mandou-o, manietado, ao sumo sacerdote Caifás.</w:t>
      </w:r>
    </w:p>
    <w:bookmarkEnd w:id="0"/>
    <w:p w14:paraId="44687C10" w14:textId="5FB066C6" w:rsidR="009C22C1" w:rsidRDefault="009C22C1" w:rsidP="00C35B22">
      <w:pPr>
        <w:pStyle w:val="BibleVerseCite"/>
      </w:pPr>
      <w:r w:rsidRPr="007C2DD5">
        <w:t>- João 18:19-24</w:t>
      </w:r>
    </w:p>
    <w:bookmarkEnd w:id="0"/>
    <w:p w14:paraId="255668C9" w14:textId="77777777" w:rsidR="00A7291B" w:rsidRDefault="0025169D" w:rsidP="00A7291B">
      <w:pPr>
        <w:pStyle w:val="PadTop24"/>
      </w:pPr>
      <w:r>
        <w:t>Anás, com o título de sumo sacerdote, está procurando uma acusação para que Caifás possa ter algo com que trabalhar quando o Sinédrio for convocado (70 anciãos que governavam com a permissão de Roma). Esse interrogatório e uma reunião dos líderes à noite eram contra a lei, mas eles prosseguiram mesmo assim.</w:t>
      </w:r>
    </w:p>
    <w:bookmarkEnd w:id="0"/>
    <w:p w14:paraId="5C097F03" w14:textId="5E23FA64" w:rsidR="00A7291B" w:rsidRDefault="0025169D" w:rsidP="00A7291B">
      <w:pPr>
        <w:pStyle w:val="NormalBlock"/>
      </w:pPr>
      <w:r>
        <w:t>Jesus responde com verdade que o que Ele ensinou foi feito tão abertamente, e qualquer pessoa que o tenha ouvido pode fornecer a Anás as informações que ele deseja. Em outras palavras, eles não tinham o direito nem a necessidade de levá-lo amarrado a um interrogatório ilegal, porque tudo o que precisavam saber já era de conhecimento público.</w:t>
      </w:r>
    </w:p>
    <w:bookmarkEnd w:id="0"/>
    <w:p w14:paraId="5C097F03" w14:textId="5E23FA64" w:rsidR="00A7291B" w:rsidRDefault="0025169D" w:rsidP="00A7291B">
      <w:pPr>
        <w:pStyle w:val="NormalBlock"/>
      </w:pPr>
      <w:r>
        <w:t>Essa acusação fez Anás parecer tolo, e, para protegê-lo, um dos guardas golpeia Jesus com a mão (o pior insulto para um judeu), a fim de silenciá-lo. Observe que ele não contesta o que Jesus disse; apenas defende a posição e a honra de Anás. Além disso, era altamente irregular que um guarda golpeasse um prisioneiro algemado enquanto ele apresentava sua defesa. Jesus não revida; apenas força seu agressor a considerar o motivo pelo qual o golpeou. Vendo que seu interrogatório não os estava levando a lugar algum, Anás e os que estavam com ele decidem enviar Jesus a Caifás para uma audiência mais "oficial".</w:t>
      </w:r>
    </w:p>
    <w:bookmarkEnd w:id="0"/>
    <w:p w14:paraId="7E1F9BC8" w14:textId="7BE2687A" w:rsidR="00A7291B" w:rsidRPr="007C2DD5" w:rsidRDefault="0025169D" w:rsidP="007C2DD5">
      <w:pPr>
        <w:pStyle w:val="Quote"/>
      </w:pPr>
      <w:r>
        <w:t>²⁵ E Simão Pedro estava ali e aquentava-se. Disseram-lhe, pois: Não és também tu um dos seus discípulos? Ele negou e disse: Não sou. ²⁶ E um dos servos do sumo sacerdote, parente daquele a quem Pedro cortara a orelha, disse: Não te vi eu no horto com ele? ²⁷ E Pedro negou outra vez, e logo o galo cantou.</w:t>
      </w:r>
    </w:p>
    <w:bookmarkEnd w:id="0"/>
    <w:p w14:paraId="44687C10" w14:textId="5FB066C6" w:rsidR="009C22C1" w:rsidRDefault="009C22C1" w:rsidP="00C35B22">
      <w:pPr>
        <w:pStyle w:val="BibleVerseCite"/>
      </w:pPr>
      <w:r w:rsidRPr="007C2DD5">
        <w:t>- João 18:25-27</w:t>
      </w:r>
    </w:p>
    <w:bookmarkEnd w:id="0"/>
    <w:p w14:paraId="255668C9" w14:textId="77777777" w:rsidR="00A7291B" w:rsidRDefault="0025169D" w:rsidP="00A7291B">
      <w:pPr>
        <w:pStyle w:val="PadTop24"/>
      </w:pPr>
      <w:r>
        <w:t>João volta a retomar a cena no pátio com Pedro. João registra mais duas negações, nas quais os acusadores de Pedro se aproximam cada vez mais de sua verdadeira identidade. Com o galo cantando, temos outro cumprimento da palavra de Jesus sobre Pedro, bem como uma indicação de que horas são. Pedro havia sido o primeiro a declarar abertamente sua fé em Jesus como o Cristo, e agora é um dos primeiros a negar abertamente a Cristo quando a ameaça de perseguição está próxima.</w:t>
      </w:r>
    </w:p>
    <w:p w14:paraId="6ABE7781" w14:textId="77777777" w:rsidR="00227BF5" w:rsidRDefault="00227BF5" w:rsidP="00227BF5">
      <w:pPr>
        <w:pStyle w:val="Heading2"/>
      </w:pPr>
      <w:r>
        <w:t>Jesus diante de Pilatos – vs. 28-38a</w:t>
      </w:r>
    </w:p>
    <w:bookmarkEnd w:id="0"/>
    <w:bookmarkEnd w:id="0"/>
    <w:p w14:paraId="5C097F03" w14:textId="5E23FA64" w:rsidR="00A7291B" w:rsidRDefault="0025169D" w:rsidP="00A7291B">
      <w:pPr>
        <w:pStyle w:val="NormalBlock"/>
      </w:pPr>
      <w:r>
        <w:t>João não descreve nenhum dos detalhes dos julgamentos perante Caifás e os líderes, pois isso já havia sido feito pelos outros evangelistas (Mateus 26:59-68; Marcos 14:55-65; Lucas 22:66-71).</w:t>
      </w:r>
    </w:p>
    <w:bookmarkEnd w:id="0"/>
    <w:p w14:paraId="5C097F03" w14:textId="5E23FA64" w:rsidR="00A7291B" w:rsidRDefault="0025169D" w:rsidP="00A7291B">
      <w:pPr>
        <w:pStyle w:val="NormalBlock"/>
      </w:pPr>
      <w:r>
        <w:t>Como eu disse, os julgamentos à noite eram ilegais, e a sentença de morte não podia ser pronunciada no mesmo dia do julgamento; tinha de haver pelo menos um dia de intervalo. Os líderes contornaram isso realizando uma sessão de manhã cedo, além da sessão noturna, a fim de pronunciar oficialmente a pena de morte.</w:t>
      </w:r>
    </w:p>
    <w:bookmarkEnd w:id="0"/>
    <w:p w14:paraId="5C097F03" w14:textId="5E23FA64" w:rsidR="00A7291B" w:rsidRDefault="0025169D" w:rsidP="00A7291B">
      <w:pPr>
        <w:pStyle w:val="NormalBlock"/>
      </w:pPr>
      <w:r>
        <w:t>Como os judeus não tinham permissão para realizar essas ações segundo a lei romana, levaram Jesus ao governador romano a fim de convencê-lo a executar Jesus. Os tribunais romanos funcionavam do amanhecer ao pôr do sol e, assim, no início da manhã (7–8h), Jesus foi levado a Pilatos.</w:t>
      </w:r>
    </w:p>
    <w:bookmarkEnd w:id="0"/>
    <w:p w14:paraId="7E1F9BC8" w14:textId="7BE2687A" w:rsidR="00A7291B" w:rsidRPr="007C2DD5" w:rsidRDefault="0025169D" w:rsidP="007C2DD5">
      <w:pPr>
        <w:pStyle w:val="Quote"/>
      </w:pPr>
      <w:r>
        <w:t>²⁸ Depois, levaram Jesus da casa de Caifás para a audiência. E era pela manhã cedo. E não entraram na audiência, para não se contaminarem e poderem comer a Páscoa. ²⁹ Então, Pilatos saiu e disse-lhes: Que acusação trazeis contra este homem? ³⁰ Responderam e disseram-lhe: Se este não fosse malfeitor, não to entregaríamos. ³¹ Disse-lhes, pois, Pilatos: Levai-o vós e julgai-o segundo a vossa lei. Disseram-lhe, então, os judeus: A nós não nos é lícito matar pessoa alguma. ³² (Para que se cumprisse a palavra que Jesus tinha dito, significando de que morte havia de morrer.)</w:t>
      </w:r>
    </w:p>
    <w:bookmarkEnd w:id="0"/>
    <w:p w14:paraId="44687C10" w14:textId="5FB066C6" w:rsidR="009C22C1" w:rsidRDefault="009C22C1" w:rsidP="00C35B22">
      <w:pPr>
        <w:pStyle w:val="BibleVerseCite"/>
      </w:pPr>
      <w:r w:rsidRPr="007C2DD5">
        <w:t>- João 18:28-32</w:t>
      </w:r>
    </w:p>
    <w:bookmarkEnd w:id="0"/>
    <w:p w14:paraId="255668C9" w14:textId="77777777" w:rsidR="00A7291B" w:rsidRDefault="0025169D" w:rsidP="00A7291B">
      <w:pPr>
        <w:pStyle w:val="PadTop24"/>
      </w:pPr>
      <w:r>
        <w:t>Os líderes judeus, os guardas, outros seguidores e Jesus permanecem do lado de fora da residência do governador, não entrando em uma morada "gentia" por medo de contaminação. Eles ficariam cerimonialmente impuros e, portanto, impossibilitados de participar de algumas das atividades restantes da Páscoa. Os líderes violaram leis para condenar injustamente o Messias, mas não estavam dispostos a violar uma regra cerimonial para comer alimentos na Páscoa.</w:t>
      </w:r>
    </w:p>
    <w:bookmarkEnd w:id="0"/>
    <w:p w14:paraId="5C097F03" w14:textId="5E23FA64" w:rsidR="00A7291B" w:rsidRDefault="0025169D" w:rsidP="00A7291B">
      <w:pPr>
        <w:pStyle w:val="NormalBlock"/>
      </w:pPr>
      <w:r>
        <w:t>A lei e os julgamentos romanos exigiam que o acusador e o acusado se apresentassem um diante do outro perante um juiz romano para argumentar sobre a validade de uma acusação. Pilatos, como governador, também atua como juiz e inicia o processo com um pedido para saber a "acusação".</w:t>
      </w:r>
    </w:p>
    <w:bookmarkEnd w:id="0"/>
    <w:p w14:paraId="5C097F03" w14:textId="5E23FA64" w:rsidR="00A7291B" w:rsidRDefault="0025169D" w:rsidP="00A7291B">
      <w:pPr>
        <w:pStyle w:val="NormalBlock"/>
      </w:pPr>
      <w:r>
        <w:t>Os judeus sabem que não há como um juiz romano considerar um caso baseado na religião judaica, por isso fazem uma acusação genérica contra Jesus como um "malfeitor".</w:t>
      </w:r>
    </w:p>
    <w:bookmarkEnd w:id="0"/>
    <w:p w14:paraId="5C097F03" w14:textId="5E23FA64" w:rsidR="00A7291B" w:rsidRDefault="0025169D" w:rsidP="00A7291B">
      <w:pPr>
        <w:pStyle w:val="NormalBlock"/>
      </w:pPr>
      <w:r>
        <w:t>Pilatos, recusando-se a ser manipulado, diz-lhes, portanto, que O julguem segundo a sua lei... eles não precisam dele!</w:t>
      </w:r>
    </w:p>
    <w:bookmarkEnd w:id="0"/>
    <w:p w14:paraId="5C097F03" w14:textId="5E23FA64" w:rsidR="00A7291B" w:rsidRDefault="0025169D" w:rsidP="00A7291B">
      <w:pPr>
        <w:pStyle w:val="NormalBlock"/>
      </w:pPr>
      <w:r>
        <w:t>Então os judeus revelam sua verdadeira intenção: estão procurando a "pena de morte", algo que somente um juiz romano pode conceder. João insere aqui um comentário editorial, reforçando o fato de que, mesmo que Jesus esteja amarrado e em silêncio neste momento, Ele já havia falado sobre esse acontecimento e predito sua vinda. Em outras palavras, Jesus controla até mesmo esta situação, porque a chamou antecipadamente.</w:t>
      </w:r>
    </w:p>
    <w:bookmarkEnd w:id="0"/>
    <w:p w14:paraId="7E1F9BC8" w14:textId="7BE2687A" w:rsidR="00A7291B" w:rsidRPr="007C2DD5" w:rsidRDefault="0025169D" w:rsidP="007C2DD5">
      <w:pPr>
        <w:pStyle w:val="Quote"/>
      </w:pPr>
      <w:r>
        <w:t>³³ Tornou, pois, a entrar Pilatos na audiência, e chamou a Jesus, e disse-lhe: Tu és o rei dos judeus? ³⁴ Respondeu-lhe Jesus: Tu dizes isso de ti mesmo ou disseram-to outros de mim? ³⁵ Pilatos respondeu: Porventura, sou eu judeu? A tua nação e os principais dos sacerdotes entregaram-te a mim. Que fizeste? ³⁶ Respondeu Jesus: O meu Reino não é deste mundo; se o meu Reino fosse deste mundo, lutariam os meus servos, para que eu não fosse entregue aos judeus; mas, agora, o meu Reino não é daqui. ³⁷ Disse-lhe, pois, Pilatos: Logo tu és rei? Jesus respondeu: Tu dizes que eu sou rei. Eu para isso nasci e para isso vim ao mundo, a fim de dar testemunho da verdade. Todo aquele que é da verdade ouve a minha voz. ³⁸ Disse-lhe Pilatos: Que é a verdade? E, dizendo isso, voltou até os judeus e disse-lhes: Não acho nele crime algum.</w:t>
      </w:r>
    </w:p>
    <w:bookmarkEnd w:id="0"/>
    <w:p w14:paraId="44687C10" w14:textId="5FB066C6" w:rsidR="009C22C1" w:rsidRDefault="009C22C1" w:rsidP="00C35B22">
      <w:pPr>
        <w:pStyle w:val="BibleVerseCite"/>
      </w:pPr>
      <w:r w:rsidRPr="007C2DD5">
        <w:t>- João 18:33-38a</w:t>
      </w:r>
    </w:p>
    <w:bookmarkEnd w:id="0"/>
    <w:p w14:paraId="255668C9" w14:textId="77777777" w:rsidR="00A7291B" w:rsidRDefault="0025169D" w:rsidP="00A7291B">
      <w:pPr>
        <w:pStyle w:val="PadTop24"/>
      </w:pPr>
      <w:r>
        <w:t>Assim que Pilatos ouve o pedido deles pela pena de morte, ele toma Jesus sob custódia e o leva ao Pretório (pátio) dentro do complexo de edifícios do governo. Ele inicia oficialmente o julgamento com o interrogatório de Jesus.</w:t>
      </w:r>
    </w:p>
    <w:bookmarkEnd w:id="0"/>
    <w:p w14:paraId="5C097F03" w14:textId="5E23FA64" w:rsidR="00A7291B" w:rsidRDefault="0025169D" w:rsidP="00A7291B">
      <w:pPr>
        <w:pStyle w:val="NormalBlock"/>
      </w:pPr>
      <w:r>
        <w:t>Pilatos começa com a acusação que poderia potencialmente acarretar a pena de morte. Declarar-se líder ou rei sem a aprovação romana poderia levar à execução. Jesus testa Pilatos para ver se ele mesmo realmente acredita nessa acusação ou se Jesus parece alguém que faria isso. Pilatos se sente insultado e responde que é o governador e juiz; ele não é judeu pessoalmente envolvido na questão. No entanto, vê que os judeus estão determinados a matar Jesus e quer saber por que estão tão agitados.</w:t>
      </w:r>
    </w:p>
    <w:bookmarkEnd w:id="0"/>
    <w:p w14:paraId="5C097F03" w14:textId="5E23FA64" w:rsidR="00A7291B" w:rsidRDefault="0025169D" w:rsidP="00A7291B">
      <w:pPr>
        <w:pStyle w:val="NormalBlock"/>
      </w:pPr>
      <w:r>
        <w:t>O ciclo continua à medida que Jesus, desta vez diante deste oficial romano pagão, proclama Sua verdadeira natureza e posição, não fazendo parte deste mundo físico. Ele é muito lógico. Se Ele fosse um rei deste mundo, haveria lutas e guerra civil (das quais os judeus O acusam de incitar para obter o favor do governador romano). Mas Jesus sabe que Pilatos não recebeu nenhum relato desse tipo a respeito dEle. O Senhor reconhece a parte da acusação que é verdadeira: Ele é um rei; e corrige a parte que não é verdadeira: Ele não é um rei secular ou mundano.</w:t>
      </w:r>
    </w:p>
    <w:bookmarkEnd w:id="0"/>
    <w:p w14:paraId="5C097F03" w14:textId="5E23FA64" w:rsidR="00A7291B" w:rsidRDefault="0025169D" w:rsidP="00A7291B">
      <w:pPr>
        <w:pStyle w:val="NormalBlock"/>
      </w:pPr>
      <w:r>
        <w:t>Pilatos entende isso, mas agora, curioso, pede ao Senhor que explique mais sobre o tipo de rei que Ele é. Provavelmente esperava que Jesus negasse a acusação, mas, quando Ele não o faz, Pilatos quer agora algum esclarecimento.</w:t>
      </w:r>
    </w:p>
    <w:bookmarkEnd w:id="0"/>
    <w:p w14:paraId="5C097F03" w14:textId="5E23FA64" w:rsidR="00A7291B" w:rsidRDefault="0025169D" w:rsidP="00A7291B">
      <w:pPr>
        <w:pStyle w:val="NormalBlock"/>
      </w:pPr>
      <w:r>
        <w:t>Jesus proclama mais plenamente a sua realeza e de uma maneira que envolveria e desafiaria este pagão diante dele. Ele faz uma confissão de sua verdadeira pessoa, um rei divino que veio ao mundo para trazer a verdade. O convite a Pilatos é que busque essa verdade: uma verdade que toda pessoa que busca a verdade perseguirá. A pergunta deixada em aberto para Pilatos é: "Você é um buscador da verdade?"</w:t>
      </w:r>
    </w:p>
    <w:bookmarkEnd w:id="0"/>
    <w:p w14:paraId="5C097F03" w14:textId="5E23FA64" w:rsidR="00A7291B" w:rsidRDefault="0025169D" w:rsidP="00A7291B">
      <w:pPr>
        <w:pStyle w:val="NormalBlock"/>
      </w:pPr>
      <w:r>
        <w:t>A resposta de Pilatos é tão triste porque lhe falta uma pequena palavra que teria feito toda a diferença. Se ele tivesse dito: "O que é a verdade?", isso teria aberto a porta de seu coração para que Jesus plantasse a semente do reino. Mas ele respondeu: "O que é verdade?", reconhecendo o que Jesus estava dizendo, mas recusando-se a envolver-se em uma discussão sobre isso.</w:t>
      </w:r>
    </w:p>
    <w:bookmarkEnd w:id="0"/>
    <w:p w14:paraId="5C097F03" w14:textId="5E23FA64" w:rsidR="00A7291B" w:rsidRDefault="0025169D" w:rsidP="00A7291B">
      <w:pPr>
        <w:pStyle w:val="NormalBlock"/>
      </w:pPr>
      <w:r>
        <w:t>Seu ponto de vista era como o da maioria dos romanos instruídos da época: cético, desconfiado e interesseiro. A melhor verdade era aquela que proporcionava oportunidade para si mesmo. Todos têm uma "verdade", mas pode realmente haver uma única verdade certa?</w:t>
      </w:r>
    </w:p>
    <w:bookmarkEnd w:id="0"/>
    <w:p w14:paraId="5C097F03" w14:textId="5E23FA64" w:rsidR="00A7291B" w:rsidRDefault="0025169D" w:rsidP="00A7291B">
      <w:pPr>
        <w:pStyle w:val="NormalBlock"/>
      </w:pPr>
      <w:r>
        <w:t>Em nosso próximo capítulo, continuaremos o julgamento público romano de Jesus perante Pilatos.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