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A Paixão</w:t>
      </w:r>
    </w:p>
    <w:p w14:paraId="30A144DD" w14:textId="3D11DC34" w:rsidR="00D83136" w:rsidRPr="00D83136" w:rsidRDefault="00D83136" w:rsidP="006C2818">
      <w:pPr>
        <w:pStyle w:val="NewSubtitle"/>
      </w:pPr>
      <w:r w:rsidRPr="00D83136">
        <w:t>Parte 2</w:t>
      </w:r>
    </w:p>
    <w:p w14:paraId="670F8077" w14:textId="038F6EFB" w:rsidR="00944B2D" w:rsidRDefault="00944B2D" w:rsidP="00944B2D">
      <w:pPr>
        <w:pStyle w:val="ChapterVerse"/>
      </w:pPr>
      <w:r w:rsidRPr="00944B2D">
        <w:t>João 18:38b-19:30</w:t>
      </w:r>
    </w:p>
    <w:bookmarkEnd w:id="0"/>
    <w:p w14:paraId="5C097F03" w14:textId="5E23FA64" w:rsidR="00A7291B" w:rsidRDefault="0025169D" w:rsidP="00A7291B">
      <w:pPr>
        <w:pStyle w:val="NormalBlock"/>
      </w:pPr>
      <w:r>
        <w:t>No capítulo anterior, estudamos a descrição de João dos últimos dias de Jesus. João concentrou-se na traição do Senhor por Judas e em Seus julgamentos diante dos líderes judeus. Expliquei a vocês que Jesus:</w:t>
      </w:r>
    </w:p>
    <w:bookmarkEnd w:id="0"/>
    <w:p w14:paraId="528DD780" w14:textId="604C58E7" w:rsidR="00FB4BCD" w:rsidRDefault="00FB4BCD" w:rsidP="001E1588">
      <w:pPr>
        <w:pStyle w:val="NormalBlock"/>
        <w:numPr>
          <w:ilvl w:val="0"/>
          <w:numId w:val="201"/>
        </w:numPr>
      </w:pPr>
      <w:r>
        <w:t>Primeiro, compareceu perante Anás, o ex-sumo sacerdote e sogro do atual sumo sacerdote, numa audiência preliminar.</w:t>
      </w:r>
    </w:p>
    <w:bookmarkEnd w:id="0"/>
    <w:p w14:paraId="528DD780" w14:textId="604C58E7" w:rsidR="00FB4BCD" w:rsidRDefault="00FB4BCD" w:rsidP="001E1588">
      <w:pPr>
        <w:pStyle w:val="NormalBlock"/>
        <w:numPr>
          <w:ilvl w:val="0"/>
          <w:numId w:val="201"/>
        </w:numPr>
      </w:pPr>
      <w:r>
        <w:t>Em seguida, foi enviado para comparecer perante o sumo sacerdote oficial, Caifás, e o Sinédrio, a fim de ser formalmente acusado e sentenciado.</w:t>
      </w:r>
    </w:p>
    <w:bookmarkEnd w:id="0"/>
    <w:p w14:paraId="528DD780" w14:textId="604C58E7" w:rsidR="00FB4BCD" w:rsidRDefault="00FB4BCD" w:rsidP="001E1588">
      <w:pPr>
        <w:pStyle w:val="NormalBlock"/>
        <w:numPr>
          <w:ilvl w:val="0"/>
          <w:numId w:val="201"/>
        </w:numPr>
      </w:pPr>
      <w:r>
        <w:t>Jesus foi a Caifás duas vezes, uma vez tarde da noite e outra vez de manhã cedo.</w:t>
      </w:r>
    </w:p>
    <w:bookmarkEnd w:id="0"/>
    <w:p w14:paraId="528DD780" w14:textId="604C58E7" w:rsidR="00FB4BCD" w:rsidRDefault="00FB4BCD" w:rsidP="001E1588">
      <w:pPr>
        <w:pStyle w:val="NormalBlock"/>
        <w:numPr>
          <w:ilvl w:val="0"/>
          <w:numId w:val="201"/>
        </w:numPr>
      </w:pPr>
      <w:r>
        <w:t>Depois, os judeus levaram Jesus a Pôncio Pilatos, o governador romano, a fim de persuadi-lo a executar a sentença de morte, algo que os judeus eram proibidos por lei de fazer.</w:t>
      </w:r>
    </w:p>
    <w:bookmarkEnd w:id="0"/>
    <w:p w14:paraId="528DD780" w14:textId="604C58E7" w:rsidR="00FB4BCD" w:rsidRDefault="00FB4BCD" w:rsidP="001E1588">
      <w:pPr>
        <w:pStyle w:val="NormalBlock"/>
        <w:numPr>
          <w:ilvl w:val="0"/>
          <w:numId w:val="201"/>
        </w:numPr>
      </w:pPr>
      <w:r>
        <w:t>João não menciona isso, mas Lucas (Lucas 23:8-12) observa que Pilatos, ao saber que Jesus era da Galileia, enviou-o para comparecer perante Herodes (que governava a região norte e estava em Jerusalém naquele momento) e deixou que Herodes lidasse com ele.</w:t>
      </w:r>
    </w:p>
    <w:bookmarkEnd w:id="0"/>
    <w:p w14:paraId="528DD780" w14:textId="604C58E7" w:rsidR="00FB4BCD" w:rsidRDefault="00FB4BCD" w:rsidP="001E1588">
      <w:pPr>
        <w:pStyle w:val="NormalBlock"/>
        <w:numPr>
          <w:ilvl w:val="0"/>
          <w:numId w:val="201"/>
        </w:numPr>
      </w:pPr>
      <w:r>
        <w:t>Herodes não consegue nada, pois Jesus permanece em silêncio.</w:t>
      </w:r>
    </w:p>
    <w:bookmarkEnd w:id="0"/>
    <w:p w14:paraId="528DD780" w14:textId="604C58E7" w:rsidR="00FB4BCD" w:rsidRDefault="00FB4BCD" w:rsidP="001E1588">
      <w:pPr>
        <w:pStyle w:val="NormalBlock"/>
        <w:numPr>
          <w:ilvl w:val="0"/>
          <w:numId w:val="201"/>
        </w:numPr>
      </w:pPr>
      <w:r>
        <w:t>Pilatos assume a custódia de Jesus e começa a interrogá-lo sobre suas reivindicações, e Jesus, por sua vez, começa a interrogar Pilatos acerca de sua fé. É nesse ponto que Pilatos interrompe a conversa e retorna aos judeus para informá-los de sua opinião acerca de Jesus e do pedido deles para que ele fosse executado.</w:t>
      </w:r>
    </w:p>
    <w:bookmarkEnd w:id="0"/>
    <w:bookmarkEnd w:id="0"/>
    <w:p w14:paraId="5C097F03" w14:textId="5E23FA64" w:rsidR="00A7291B" w:rsidRDefault="0025169D" w:rsidP="00A7291B">
      <w:pPr>
        <w:pStyle w:val="NormalBlock"/>
      </w:pPr>
      <w:r>
        <w:t>Pilatos não foi levado a crer em Jesus como o rei de outro mundo, mas também não foi persuadido a crer nas acusações que os judeus apresentaram contra Ele.</w:t>
      </w:r>
    </w:p>
    <w:p w14:paraId="6ABE7781" w14:textId="77777777" w:rsidR="00227BF5" w:rsidRDefault="00227BF5" w:rsidP="00227BF5">
      <w:pPr>
        <w:pStyle w:val="Heading2"/>
      </w:pPr>
      <w:r>
        <w:t>O Julgamento perante Pilatos – João 18:38-19:16</w:t>
      </w:r>
    </w:p>
    <w:bookmarkEnd w:id="0"/>
    <w:bookmarkEnd w:id="0"/>
    <w:p w14:paraId="7E1F9BC8" w14:textId="7BE2687A" w:rsidR="00A7291B" w:rsidRPr="007C2DD5" w:rsidRDefault="0025169D" w:rsidP="007C2DD5">
      <w:pPr>
        <w:pStyle w:val="Quote"/>
      </w:pPr>
      <w:r>
        <w:t>³⁸ Disse-lhe Pilatos: Que é a verdade? E, dizendo isso, voltou até os judeus e disse-lhes: Não acho nele crime algum. ³⁹ Mas vós tendes por costume que eu vos solte alguém por ocasião da Páscoa. Quereis, pois, que vos solte o rei dos judeus? ⁴⁰ Então, todos voltaram a gritar, dizendo: Este não, mas Barrabás! E Barrabás era um salteador.</w:t>
      </w:r>
    </w:p>
    <w:bookmarkEnd w:id="0"/>
    <w:p w14:paraId="44687C10" w14:textId="5FB066C6" w:rsidR="009C22C1" w:rsidRDefault="009C22C1" w:rsidP="00C35B22">
      <w:pPr>
        <w:pStyle w:val="BibleVerseCite"/>
      </w:pPr>
      <w:r w:rsidRPr="007C2DD5">
        <w:t>- João 18:38b-40</w:t>
      </w:r>
    </w:p>
    <w:bookmarkEnd w:id="0"/>
    <w:p w14:paraId="255668C9" w14:textId="77777777" w:rsidR="00A7291B" w:rsidRDefault="0025169D" w:rsidP="00A7291B">
      <w:pPr>
        <w:pStyle w:val="PadTop24"/>
      </w:pPr>
      <w:r>
        <w:t>Pilatos realmente acredita que Jesus é inocente das acusações e não está sujeito à morte, mas também não O liberta, uma concessão aos líderes judeus que o pressionam a tomar algum tipo de ação.</w:t>
      </w:r>
    </w:p>
    <w:bookmarkEnd w:id="0"/>
    <w:p w14:paraId="5C097F03" w14:textId="5E23FA64" w:rsidR="00A7291B" w:rsidRDefault="0025169D" w:rsidP="00A7291B">
      <w:pPr>
        <w:pStyle w:val="NormalBlock"/>
      </w:pPr>
      <w:r>
        <w:t>Os outros escritores do evangelho nos fornecem a informação de que, nesse momento, Pilatos, ao saber da origem de Jesus na Galileia, decide enviar Jesus para ser interrogado por Herodes, o tetrarca da Galileia. Herodes era um dos filhos de Herodes, o Grande (que era rei quando Jesus nasceu). Quando ele morreu, o reino de Herodes foi dividido entre seus filhos, e Herodes Jr. recebeu a parte da terra ao norte, ao redor da Galileia, para governar. O termo "tetrarca" é um termo grego usado pelos romanos para se referir àquele que governava uma parte de uma província, como Herodes fazia.</w:t>
      </w:r>
    </w:p>
    <w:bookmarkEnd w:id="0"/>
    <w:p w14:paraId="5C097F03" w14:textId="5E23FA64" w:rsidR="00A7291B" w:rsidRDefault="0025169D" w:rsidP="00A7291B">
      <w:pPr>
        <w:pStyle w:val="NormalBlock"/>
      </w:pPr>
      <w:r>
        <w:t>Jesus se encontra brevemente com Herodes, mas nada é encontrado que favoreça Pilatos; assim, Jesus é devolvido ao governador romano para outras providências. É neste ponto que Pilatos tenta libertar Jesus de acordo com uma lei ou tradição judaica, para minimizar o impacto negativo que isso poderia causar. Ele deveria simplesmente tê-lo deixado ir, porque o considerou inocente, mas Pilatos teve medo de fazê-lo.</w:t>
      </w:r>
    </w:p>
    <w:bookmarkEnd w:id="0"/>
    <w:p w14:paraId="5C097F03" w14:textId="5E23FA64" w:rsidR="00A7291B" w:rsidRDefault="0025169D" w:rsidP="00A7291B">
      <w:pPr>
        <w:pStyle w:val="NormalBlock"/>
      </w:pPr>
      <w:r>
        <w:t>O costume durante a época da Páscoa era apresentar dois prisioneiros e deixar que o povo escolhesse um para ser libertado. O insulto a Jesus é que Ele é inocente e colocado em contraste com um homem que é um ladrão e assassino condenado (Mateus 27:16; Marcos 15:7).</w:t>
      </w:r>
    </w:p>
    <w:bookmarkEnd w:id="0"/>
    <w:p w14:paraId="5C097F03" w14:textId="5E23FA64" w:rsidR="00A7291B" w:rsidRDefault="0025169D" w:rsidP="00A7291B">
      <w:pPr>
        <w:pStyle w:val="NormalBlock"/>
      </w:pPr>
      <w:r>
        <w:t>Pilatos está confiante, a princípio, de que o povo escolherá Jesus, o popular mestre e curador, em vez desse assassino condenado. Mas Pilatos não consegue deixar de provocar os líderes judeus ao oferecer Jesus como "seu rei". Você pode imaginar o riso dos soldados romanos, a ira dos líderes judeus e o ressentimento do povo quando chamados a escolher entre seu "rei" e um criminoso comum.</w:t>
      </w:r>
    </w:p>
    <w:bookmarkEnd w:id="0"/>
    <w:p w14:paraId="5C097F03" w14:textId="5E23FA64" w:rsidR="00A7291B" w:rsidRDefault="0025169D" w:rsidP="00A7291B">
      <w:pPr>
        <w:pStyle w:val="NormalBlock"/>
      </w:pPr>
      <w:r>
        <w:t>Para sua surpresa, a multidão, bem influenciada pelos seguidores dos líderes judeus, rejeitando qualquer defesa de Jesus, clama para que Barrabás seja salvo. Frustrado em sua tentativa de libertar Jesus dessa maneira, Pilatos tentará outro curso de ação.</w:t>
      </w:r>
    </w:p>
    <w:bookmarkEnd w:id="0"/>
    <w:p w14:paraId="7E1F9BC8" w14:textId="7BE2687A" w:rsidR="00A7291B" w:rsidRPr="007C2DD5" w:rsidRDefault="0025169D" w:rsidP="007C2DD5">
      <w:pPr>
        <w:pStyle w:val="Quote"/>
      </w:pPr>
      <w:r>
        <w:t>¹ Pilatos, pois, tomou, então, a Jesus e o açoitou. ² E os soldados, tecendo uma coroa de espinhos, lha puseram sobre a cabeça e lhe vestiram uma veste de púrpura. ³ E diziam: Salve, rei dos judeus! E davam-lhe bofetadas. ⁴ Então, Pilatos saiu outra vez fora e disse-lhes: Eis aqui vo-lo trago fora, para que saibais que não acho nele crime algum. ⁵ Saiu, pois, Jesus, levando a coroa de espinhos e a veste de púrpura. E disse-lhes Pilatos: Eis aqui o homem.</w:t>
      </w:r>
    </w:p>
    <w:bookmarkEnd w:id="0"/>
    <w:p w14:paraId="44687C10" w14:textId="5FB066C6" w:rsidR="009C22C1" w:rsidRDefault="009C22C1" w:rsidP="00C35B22">
      <w:pPr>
        <w:pStyle w:val="BibleVerseCite"/>
      </w:pPr>
      <w:r w:rsidRPr="007C2DD5">
        <w:t>- João 19:1-5</w:t>
      </w:r>
    </w:p>
    <w:bookmarkEnd w:id="0"/>
    <w:p w14:paraId="255668C9" w14:textId="77777777" w:rsidR="00A7291B" w:rsidRDefault="0025169D" w:rsidP="00A7291B">
      <w:pPr>
        <w:pStyle w:val="PadTop24"/>
      </w:pPr>
      <w:r>
        <w:t>Vendo que os judeus querem sangue, Pilatos prossegue e tortura o Senhor. A zombaria, a coroa de espinhos e o manto são uma tentativa de humilhar e desacreditar Jesus diante dos judeus.</w:t>
      </w:r>
    </w:p>
    <w:bookmarkEnd w:id="0"/>
    <w:p w14:paraId="5C097F03" w14:textId="5E23FA64" w:rsidR="00A7291B" w:rsidRDefault="0025169D" w:rsidP="00A7291B">
      <w:pPr>
        <w:pStyle w:val="NormalBlock"/>
      </w:pPr>
      <w:r>
        <w:t>Após a provação com os soldados, Jesus é conduzido novamente para fora, nu (era assim que os prisioneiros eram açoitados), exceto pela coroa de espinhos e por uma veste velha (provavelmente uma usada por um dos soldados). Pilatos mais uma vez O declara inocente e O apresenta de maneira zombeteira como "...o homem". A ideia é que eles não deveriam temer essa pessoa que talvez alegasse ser um rei. Os romanos O reduziram à sua verdadeira dimensão e demonstraram que Ele é apenas um homem.</w:t>
      </w:r>
    </w:p>
    <w:bookmarkEnd w:id="0"/>
    <w:p w14:paraId="5C097F03" w14:textId="5E23FA64" w:rsidR="00A7291B" w:rsidRDefault="0025169D" w:rsidP="00A7291B">
      <w:pPr>
        <w:pStyle w:val="NormalBlock"/>
      </w:pPr>
      <w:r>
        <w:t>Pilatos tem três objetivos:</w:t>
      </w:r>
    </w:p>
    <w:bookmarkEnd w:id="0"/>
    <w:p w14:paraId="528DD780" w14:textId="604C58E7" w:rsidR="00FB4BCD" w:rsidRDefault="00FB4BCD" w:rsidP="001E1588">
      <w:pPr>
        <w:pStyle w:val="NormalBlock"/>
        <w:numPr>
          <w:ilvl w:val="0"/>
          <w:numId w:val="202"/>
        </w:numPr>
      </w:pPr>
      <w:r>
        <w:t>Ele não quer executar um homem que é claramente inocente e, assim, causar um possível tumulto entre o povo.</w:t>
      </w:r>
    </w:p>
    <w:bookmarkEnd w:id="0"/>
    <w:p w14:paraId="528DD780" w14:textId="604C58E7" w:rsidR="00FB4BCD" w:rsidRDefault="00FB4BCD" w:rsidP="001E1588">
      <w:pPr>
        <w:pStyle w:val="NormalBlock"/>
        <w:numPr>
          <w:ilvl w:val="0"/>
          <w:numId w:val="202"/>
        </w:numPr>
      </w:pPr>
      <w:r>
        <w:t>Ele quer apaziguar os líderes judeus que querem que ele "faça alguma coisa" a respeito desse perturbador.</w:t>
      </w:r>
    </w:p>
    <w:bookmarkEnd w:id="0"/>
    <w:p w14:paraId="528DD780" w14:textId="604C58E7" w:rsidR="00FB4BCD" w:rsidRDefault="00FB4BCD" w:rsidP="001E1588">
      <w:pPr>
        <w:pStyle w:val="NormalBlock"/>
        <w:numPr>
          <w:ilvl w:val="0"/>
          <w:numId w:val="202"/>
        </w:numPr>
      </w:pPr>
      <w:r>
        <w:t>Pilatos não consegue deixar de insultar e menosprezar essas pessoas que ele despreza e que, ele sabe, o desprezam.</w:t>
      </w:r>
    </w:p>
    <w:bookmarkEnd w:id="0"/>
    <w:bookmarkEnd w:id="0"/>
    <w:p w14:paraId="5C097F03" w14:textId="5E23FA64" w:rsidR="00A7291B" w:rsidRDefault="0025169D" w:rsidP="00A7291B">
      <w:pPr>
        <w:pStyle w:val="NormalBlock"/>
      </w:pPr>
      <w:r>
        <w:t>Em sua mente, torturar e humilhar Jesus e depois entregá-lo aos judeus alcançará estes três objetivos.</w:t>
      </w:r>
    </w:p>
    <w:bookmarkEnd w:id="0"/>
    <w:p w14:paraId="7E1F9BC8" w14:textId="7BE2687A" w:rsidR="00A7291B" w:rsidRPr="007C2DD5" w:rsidRDefault="0025169D" w:rsidP="007C2DD5">
      <w:pPr>
        <w:pStyle w:val="Quote"/>
      </w:pPr>
      <w:r>
        <w:t>⁶ Vendo-o, pois, os principais dos sacerdotes e os servos, gritaram, dizendo: Crucifica-o! Crucifica-o! Disse-lhes Pilatos: Tomai-o vós e crucificai-o, porque eu nenhum crime acho nele. ⁷ Responderam-lhe os judeus: Nós temos uma lei, e, segundo a nossa lei, deve morrer, porque se fez Filho de Deus. ⁸ E Pilatos, quando ouviu essa palavra, mais atemorizado ficou. ⁹ E entrou outra vez na audiência e disse a Jesus: De onde és tu? Mas Jesus não lhe deu resposta. ¹⁰ Disse-lhe, pois, Pilatos: Não me falas a mim? Não sabes tu que tenho poder para te crucificar e tenho poder para te soltar? ¹¹ Respondeu Jesus: Nenhum poder terias contra mim, se de cima te não fosse dado; mas aquele que me entregou a ti maior pecado tem.</w:t>
      </w:r>
    </w:p>
    <w:bookmarkEnd w:id="0"/>
    <w:p w14:paraId="44687C10" w14:textId="5FB066C6" w:rsidR="009C22C1" w:rsidRDefault="009C22C1" w:rsidP="00C35B22">
      <w:pPr>
        <w:pStyle w:val="BibleVerseCite"/>
      </w:pPr>
      <w:r w:rsidRPr="007C2DD5">
        <w:t>- João 19:6-11</w:t>
      </w:r>
    </w:p>
    <w:bookmarkEnd w:id="0"/>
    <w:p w14:paraId="255668C9" w14:textId="77777777" w:rsidR="00A7291B" w:rsidRDefault="0025169D" w:rsidP="00A7291B">
      <w:pPr>
        <w:pStyle w:val="PadTop24"/>
      </w:pPr>
      <w:r>
        <w:t>Sua tentativa de fazer com que a multidão concordasse com ele em libertar Jesus fracassou, pois eles respondem à tortura com gritos de crucificação. Pilatos repete novamente que não encontra motivo para executar essa pessoa e diz-lhes que o façam se querem tanto que Ele morra. Isso, naturalmente, é uma provocação aos judeus, porque ele e eles sabem que não têm tal autoridade.</w:t>
      </w:r>
    </w:p>
    <w:bookmarkEnd w:id="0"/>
    <w:p w14:paraId="5C097F03" w14:textId="5E23FA64" w:rsidR="00A7291B" w:rsidRDefault="0025169D" w:rsidP="00A7291B">
      <w:pPr>
        <w:pStyle w:val="NormalBlock"/>
      </w:pPr>
      <w:r>
        <w:t>Mas os judeus percebem uma fraqueza na resposta de Pilatos. Ele diz: "Não encontro culpa nele", e os judeus respondem que têm uma lei e que, por essa lei, ele deve morrer. Em outras palavras, se você não tem nenhuma lei ou razão para condená-lo, nós temos; use a nossa lei para realizar o ato.</w:t>
      </w:r>
    </w:p>
    <w:bookmarkEnd w:id="0"/>
    <w:p w14:paraId="5C097F03" w14:textId="5E23FA64" w:rsidR="00A7291B" w:rsidRDefault="0025169D" w:rsidP="00A7291B">
      <w:pPr>
        <w:pStyle w:val="NormalBlock"/>
      </w:pPr>
      <w:r>
        <w:t>Neste ponto, eles revelam a verdadeira razão de seu desejo de que Ele fosse executado: Sua reivindicação de divindade. Isso assusta Pilatos, porque, como pagão, ele não tinha nenhuma crença ou compreensão acerca do Messias judeu e de Suas reivindicações, mas sua própria formação estava repleta de deuses romanos, mitologias etc. Poderia este homem ser um deles? Ele era cético, mas o comportamento e a reputação de Jesus eram incomuns, e essa última revelação dos judeus o assustou. Poderia ele ter torturado inadvertidamente um dos deuses romanos que, segundo se dizia, às vezes se misturavam com os homens? Se assim fosse, o que os deuses fariam com ele por causa disso?</w:t>
      </w:r>
    </w:p>
    <w:bookmarkEnd w:id="0"/>
    <w:p w14:paraId="5C097F03" w14:textId="5E23FA64" w:rsidR="00A7291B" w:rsidRDefault="0025169D" w:rsidP="00A7291B">
      <w:pPr>
        <w:pStyle w:val="NormalBlock"/>
      </w:pPr>
      <w:r>
        <w:t>Pilatos volta a interrogar Jesus e, desta vez, o interrogatório é mais urgente e pessoal, porque o próprio Pilatos pode estar envolvido. Pilatos pergunta de onde Jesus é; ele quer mais detalhes sobre a Sua identidade, mas Jesus não responde. Ele já lhe disse quem é, e Pilatos não acreditou; portanto, não são dadas respostas a perguntas adicionais.</w:t>
      </w:r>
    </w:p>
    <w:bookmarkEnd w:id="0"/>
    <w:p w14:paraId="5C097F03" w14:textId="5E23FA64" w:rsidR="00A7291B" w:rsidRDefault="0025169D" w:rsidP="00A7291B">
      <w:pPr>
        <w:pStyle w:val="NormalBlock"/>
      </w:pPr>
      <w:r>
        <w:t>Frustrado, Pilatos alude ao seu poder de libertá-lo ou executá-lo, esperando que essa ameaça ou oferta leve Jesus a explicar mais detalhadamente a sua identidade. Jesus não amplia o conhecimento que uma pessoa tem dele sem fé. Primeiro, você crê; depois, você sabe. Jesus responde comentando a percepção que Pilatos tem do seu próprio poder. Ele lhe diz duas coisas:</w:t>
      </w:r>
    </w:p>
    <w:bookmarkEnd w:id="0"/>
    <w:p w14:paraId="528DD780" w14:textId="604C58E7" w:rsidR="00FB4BCD" w:rsidRDefault="00FB4BCD" w:rsidP="001E1588">
      <w:pPr>
        <w:pStyle w:val="NormalBlock"/>
        <w:numPr>
          <w:ilvl w:val="0"/>
          <w:numId w:val="203"/>
        </w:numPr>
      </w:pPr>
      <w:r>
        <w:t>Pilatos não tem autoridade sobre a vida dele; outra pessoa lhe deu essa autoridade e poder. Sabemos que Deus é quem permite e estabelece os líderes seculares, bons ou maus (Romanos 13).</w:t>
      </w:r>
    </w:p>
    <w:bookmarkEnd w:id="0"/>
    <w:p w14:paraId="528DD780" w14:textId="604C58E7" w:rsidR="00FB4BCD" w:rsidRDefault="00FB4BCD" w:rsidP="001E1588">
      <w:pPr>
        <w:pStyle w:val="NormalBlock"/>
        <w:numPr>
          <w:ilvl w:val="0"/>
          <w:numId w:val="203"/>
        </w:numPr>
      </w:pPr>
      <w:r>
        <w:t>Até mesmo os erros que ele está cometendo agora são secundários em relação aos erros cometidos pelos judeus que originalmente o prenderam, julgaram falsamente e o acusaram.</w:t>
      </w:r>
    </w:p>
    <w:bookmarkEnd w:id="0"/>
    <w:bookmarkEnd w:id="0"/>
    <w:p w14:paraId="5C097F03" w14:textId="5E23FA64" w:rsidR="00A7291B" w:rsidRDefault="0025169D" w:rsidP="00A7291B">
      <w:pPr>
        <w:pStyle w:val="NormalBlock"/>
      </w:pPr>
      <w:r>
        <w:t>Jesus responde como um verdadeiro rei e profere juízo sobre a maneira como esses oficiais inferiores se comportaram.</w:t>
      </w:r>
    </w:p>
    <w:bookmarkEnd w:id="0"/>
    <w:p w14:paraId="7E1F9BC8" w14:textId="7BE2687A" w:rsidR="00A7291B" w:rsidRPr="007C2DD5" w:rsidRDefault="0025169D" w:rsidP="007C2DD5">
      <w:pPr>
        <w:pStyle w:val="Quote"/>
      </w:pPr>
      <w:r>
        <w:t>¹² Desde então, Pilatos procurava soltá-lo; mas os judeus gritavam, dizendo: Se soltas este, não és amigo do César! Qualquer que se faz rei é contra o César! ¹³ Ouvindo, pois, Pilatos esse dito, levou Jesus para fora e assentou-se no tribunal, no lugar chamado Litóstrotos, e em hebraico o nome é Gabatá. ¹⁴ E era a preparação da Páscoa e quase à hora sexta; e disse aos judeus: Eis aqui o vosso rei. ¹⁵ Mas eles bradaram: Tira! Tira! Crucifica-o! Disse-lhes Pilatos: Hei de crucificar o vosso rei? Responderam os principais dos sacerdotes: Não temos rei, senão o César. ¹⁶ Então, entregou-lho, para que fosse crucificado. E tomaram a Jesus e o levaram.</w:t>
      </w:r>
    </w:p>
    <w:bookmarkEnd w:id="0"/>
    <w:p w14:paraId="44687C10" w14:textId="5FB066C6" w:rsidR="009C22C1" w:rsidRDefault="009C22C1" w:rsidP="00C35B22">
      <w:pPr>
        <w:pStyle w:val="BibleVerseCite"/>
      </w:pPr>
      <w:r w:rsidRPr="007C2DD5">
        <w:t>- João 19:12-16</w:t>
      </w:r>
    </w:p>
    <w:bookmarkEnd w:id="0"/>
    <w:p w14:paraId="255668C9" w14:textId="77777777" w:rsidR="00A7291B" w:rsidRDefault="0025169D" w:rsidP="00A7291B">
      <w:pPr>
        <w:pStyle w:val="PadTop24"/>
      </w:pPr>
      <w:r>
        <w:t>O objetivo final do esforço de Pilatos para libertar Jesus começa a aparecer quando os judeus se concentram em sua própria vulnerabilidade. Até esse momento, o foco deles tem sido Jesus e o desejo de que Ele seja executado.</w:t>
      </w:r>
    </w:p>
    <w:bookmarkEnd w:id="0"/>
    <w:p w14:paraId="5C097F03" w14:textId="5E23FA64" w:rsidR="00A7291B" w:rsidRDefault="0025169D" w:rsidP="00A7291B">
      <w:pPr>
        <w:pStyle w:val="NormalBlock"/>
      </w:pPr>
      <w:r>
        <w:t>Os líderes judeus o enganaram ao fornecer tudo de que ele precisa para realizar a execução:</w:t>
      </w:r>
    </w:p>
    <w:bookmarkEnd w:id="0"/>
    <w:p w14:paraId="528DD780" w14:textId="604C58E7" w:rsidR="00FB4BCD" w:rsidRDefault="00FB4BCD" w:rsidP="001E1588">
      <w:pPr>
        <w:pStyle w:val="NormalBlock"/>
        <w:numPr>
          <w:ilvl w:val="0"/>
          <w:numId w:val="204"/>
        </w:numPr>
      </w:pPr>
      <w:r>
        <w:t>Eles forneceram uma acusação de sedição (afirmando que Ele era um rei).</w:t>
      </w:r>
    </w:p>
    <w:bookmarkEnd w:id="0"/>
    <w:p w14:paraId="528DD780" w14:textId="604C58E7" w:rsidR="00FB4BCD" w:rsidRDefault="00FB4BCD" w:rsidP="001E1588">
      <w:pPr>
        <w:pStyle w:val="NormalBlock"/>
        <w:numPr>
          <w:ilvl w:val="0"/>
          <w:numId w:val="204"/>
        </w:numPr>
      </w:pPr>
      <w:r>
        <w:t>Eles lhe deram uma estrutura legal para condená-Lo, visto que Pilatos não pode fazê-lo com base na lei romana. Ele pode condenar Jesus usando a interpretação deles da lei judaica.</w:t>
      </w:r>
    </w:p>
    <w:bookmarkEnd w:id="0"/>
    <w:p w14:paraId="528DD780" w14:textId="604C58E7" w:rsidR="00FB4BCD" w:rsidRDefault="00FB4BCD" w:rsidP="001E1588">
      <w:pPr>
        <w:pStyle w:val="NormalBlock"/>
        <w:numPr>
          <w:ilvl w:val="0"/>
          <w:numId w:val="204"/>
        </w:numPr>
      </w:pPr>
      <w:r>
        <w:t>Eles também fornecem motivação ao sugerir que libertar Jesus seria contrário à vontade de César (o governante de Pilatos).</w:t>
      </w:r>
    </w:p>
    <w:bookmarkEnd w:id="0"/>
    <w:p w14:paraId="528DD780" w14:textId="604C58E7" w:rsidR="00FB4BCD" w:rsidRDefault="00FB4BCD" w:rsidP="001E1588">
      <w:pPr>
        <w:pStyle w:val="NormalBlock"/>
        <w:numPr>
          <w:ilvl w:val="0"/>
          <w:numId w:val="204"/>
        </w:numPr>
      </w:pPr>
      <w:r>
        <w:t>Os judeus concluem seu ataque a Pilatos declarando que, ao fazer isso, ele conquistará a lealdade ainda maior deles a Roma.</w:t>
      </w:r>
    </w:p>
    <w:bookmarkEnd w:id="0"/>
    <w:bookmarkEnd w:id="0"/>
    <w:p w14:paraId="5C097F03" w14:textId="5E23FA64" w:rsidR="00A7291B" w:rsidRDefault="0025169D" w:rsidP="00A7291B">
      <w:pPr>
        <w:pStyle w:val="NormalBlock"/>
      </w:pPr>
      <w:r>
        <w:t>E assim, contra sua consciência (três vezes não encontrou culpa), a lei (os inocentes são libertados) e o melhor julgamento (medo), Pilatos envia Jesus à Sua morte, pensando que, ao fazer isso, apaziguará os líderes judeus, evitará tumultos civis e garantirá sua própria posição no governo. Ele era governador de César, mas um motim e queixas persistentes sobre sua lealdade a Roma e sua competência poderiam ser uma ameaça à sua posição.</w:t>
      </w:r>
    </w:p>
    <w:bookmarkEnd w:id="0"/>
    <w:p w14:paraId="5C097F03" w14:textId="5E23FA64" w:rsidR="00A7291B" w:rsidRDefault="0025169D" w:rsidP="00A7291B">
      <w:pPr>
        <w:pStyle w:val="NormalBlock"/>
      </w:pPr>
      <w:r>
        <w:t>Outro ciclo está completo, enquanto Jesus, com Seu silêncio, Suas palavras e Seu comportamento, proclama Sua identidade. Esse oficial romano não acredita e age com base nessa incredulidade, enviando Jesus para uma execução que era ilegal (não era permitido executar uma pessoa considerada inocente no julgamento).</w:t>
      </w:r>
    </w:p>
    <w:p w14:paraId="6ABE7781" w14:textId="77777777" w:rsidR="00227BF5" w:rsidRDefault="00227BF5" w:rsidP="00227BF5">
      <w:pPr>
        <w:pStyle w:val="Heading2"/>
      </w:pPr>
      <w:r>
        <w:t>A Crucificação – vs. 17-30</w:t>
      </w:r>
    </w:p>
    <w:bookmarkEnd w:id="0"/>
    <w:bookmarkEnd w:id="0"/>
    <w:p w14:paraId="7E1F9BC8" w14:textId="7BE2687A" w:rsidR="00A7291B" w:rsidRPr="007C2DD5" w:rsidRDefault="0025169D" w:rsidP="007C2DD5">
      <w:pPr>
        <w:pStyle w:val="Quote"/>
      </w:pPr>
      <w:r>
        <w:t>¹⁷ E, levando ele às costas a sua cruz, saiu para o lugar chamado Calvário, que em hebraico se chama Gólgota, ¹⁸ onde o crucificaram, e, com ele, outros dois, um de cada lado, e Jesus no meio. ¹⁹ E Pilatos escreveu também um título e pô-lo em cima da cruz; e nele estava escrito: Jesus Nazareno, Rei dos Judeus. ²⁰ E muitos dos judeus leram este título, porque o lugar onde Jesus estava crucificado era próximo da cidade; e estava escrito em hebraico, grego e latim. ²¹ Diziam, pois, os principais sacerdotes dos judeus a Pilatos: Não escrevas, Rei dos judeus, mas que ele disse: Sou Rei dos judeus. ²² Respondeu Pilatos: O que escrevi escrevi.</w:t>
      </w:r>
    </w:p>
    <w:bookmarkEnd w:id="0"/>
    <w:p w14:paraId="44687C10" w14:textId="5FB066C6" w:rsidR="009C22C1" w:rsidRDefault="009C22C1" w:rsidP="00C35B22">
      <w:pPr>
        <w:pStyle w:val="BibleVerseCite"/>
      </w:pPr>
      <w:r w:rsidRPr="007C2DD5">
        <w:t>- João 19:17-22</w:t>
      </w:r>
    </w:p>
    <w:bookmarkEnd w:id="0"/>
    <w:p w14:paraId="255668C9" w14:textId="77777777" w:rsidR="00A7291B" w:rsidRDefault="0025169D" w:rsidP="00A7291B">
      <w:pPr>
        <w:pStyle w:val="PadTop24"/>
      </w:pPr>
      <w:r>
        <w:t>João não fornece muitos detalhes sobre a tortura subsequente e o processo de crucificação, pois isso foi feito pelos outros escritores dos evangelhos. Na verdade, ele prossegue com seu tema sobre a identidade de Jesus ao descrever o debate contínuo entre os líderes judeus e Pilatos.</w:t>
      </w:r>
    </w:p>
    <w:bookmarkEnd w:id="0"/>
    <w:p w14:paraId="5C097F03" w14:textId="5E23FA64" w:rsidR="00A7291B" w:rsidRDefault="0025169D" w:rsidP="00A7291B">
      <w:pPr>
        <w:pStyle w:val="NormalBlock"/>
      </w:pPr>
      <w:r>
        <w:t>Pilatos dá a última palavra combinando o que os judeus afirmavam que Jesus era com o que o próprio Jesus disse sobre a sua identidade. A intenção dele era insultar ainda mais os judeus; a intenção deles era tanto matar como desacreditar Jesus, mas, no fim, o que foi escrito em línguas para que todo o mundo lesse era a verdade. Aqui nesta cruz está: Jesus, o homem de Nazaré; Jesus, o Filho de Deus; Jesus, o Deus/Homem. Apesar do protesto dos líderes judeus, Pilatos consegue dar a palavra final e, ao fazê-lo, proclama a verdade que tanto ele como os judeus não perceberam.</w:t>
      </w:r>
    </w:p>
    <w:bookmarkEnd w:id="0"/>
    <w:p w14:paraId="7E1F9BC8" w14:textId="7BE2687A" w:rsidR="00A7291B" w:rsidRPr="007C2DD5" w:rsidRDefault="0025169D" w:rsidP="007C2DD5">
      <w:pPr>
        <w:pStyle w:val="Quote"/>
      </w:pPr>
      <w:r>
        <w:t>²³ Tendo, pois, os soldados crucificado a Jesus, tomaram as suas vestes e fizeram quatro partes, para cada soldado uma parte, e também a túnica. A túnica, porém, tecida toda de alto a baixo, não tinha costura. ²⁴ Disseram, pois, uns aos outros: Não a rasguemos, mas lancemos sortes sobre ela, para ver de quem será. Isso foi assim para que se cumprisse a Escritura, que diz: Dividiram entre si as minhas vestes e sobre a minha túnica lançaram sortes. Os soldados, pois, fizeram essas coisas.</w:t>
        <w:br/>
        <w:t>²⁵ E junto à cruz de Jesus estava sua mãe, e a irmã de sua mãe, Maria, mulher de Clopas, e Maria Madalena. ²⁶ Ora, Jesus, vendo ali sua mãe e que o discípulo a quem ele amava estava presente, disse à sua mãe: Mulher, eis aí o teu filho. ²⁷ Depois, disse ao discípulo: Eis aí tua mãe. E desde aquela hora o discípulo a recebeu em sua casa.</w:t>
      </w:r>
    </w:p>
    <w:bookmarkEnd w:id="0"/>
    <w:p w14:paraId="44687C10" w14:textId="5FB066C6" w:rsidR="009C22C1" w:rsidRDefault="009C22C1" w:rsidP="00C35B22">
      <w:pPr>
        <w:pStyle w:val="BibleVerseCite"/>
      </w:pPr>
      <w:r w:rsidRPr="007C2DD5">
        <w:t>- João 19:23-27</w:t>
      </w:r>
    </w:p>
    <w:bookmarkEnd w:id="0"/>
    <w:p w14:paraId="255668C9" w14:textId="77777777" w:rsidR="00A7291B" w:rsidRDefault="0025169D" w:rsidP="00A7291B">
      <w:pPr>
        <w:pStyle w:val="PadTop24"/>
      </w:pPr>
      <w:r>
        <w:t>Havia cinco peças de vestuário usadas pelos homens judeus: uma cobertura para a cabeça (turbante) para proteger do sol; uma túnica que era usada junto ao corpo; um par de sandálias para os pés; um cinto ou faixa que era usado ao redor da cintura para prender uma quinta peça, que era uma veste exterior; a roupa íntima não era valiosa e era de tal natureza que podia ser descartada. Era costume que os soldados que realizavam execuções dividissem entre si os pertences pessoais da vítima.</w:t>
      </w:r>
    </w:p>
    <w:bookmarkEnd w:id="0"/>
    <w:p w14:paraId="5C097F03" w14:textId="5E23FA64" w:rsidR="00A7291B" w:rsidRDefault="0025169D" w:rsidP="00A7291B">
      <w:pPr>
        <w:pStyle w:val="NormalBlock"/>
      </w:pPr>
      <w:r>
        <w:t>João, juntamente com as mulheres, foi testemunha ocular e diz que quatro soldados tomaram cada um uma peça de roupa para si e, em vez de rasgarem e arruinarem uma túnica de boa qualidade (sem costura), lançaram sortes sobre ela. A importância desse detalhe aparentemente insignificante é que ele cumpriu uma profecia acerca dos detalhes da morte do Messias, feita por Davi cerca de 800 anos antes (Salmos 22:18). Novamente, sem uma palavra ou gesto, Jesus está proclamando a sua identidade àqueles que estavam diante dele (soldados e, especialmente, líderes e mestres judeus), e eles respondem mais uma vez com incredulidade.</w:t>
      </w:r>
    </w:p>
    <w:bookmarkEnd w:id="0"/>
    <w:p w14:paraId="5C097F03" w14:textId="5E23FA64" w:rsidR="00A7291B" w:rsidRDefault="0025169D" w:rsidP="00A7291B">
      <w:pPr>
        <w:pStyle w:val="NormalBlock"/>
      </w:pPr>
      <w:r>
        <w:t>Observe que havia três Marias no local:</w:t>
      </w:r>
    </w:p>
    <w:bookmarkEnd w:id="0"/>
    <w:p w14:paraId="528DD780" w14:textId="604C58E7" w:rsidR="00FB4BCD" w:rsidRDefault="00FB4BCD" w:rsidP="001E1588">
      <w:pPr>
        <w:pStyle w:val="NormalBlock"/>
        <w:numPr>
          <w:ilvl w:val="0"/>
          <w:numId w:val="205"/>
        </w:numPr>
      </w:pPr>
      <w:r>
        <w:t>Maria, mãe de Jesus.</w:t>
      </w:r>
    </w:p>
    <w:bookmarkEnd w:id="0"/>
    <w:p w14:paraId="528DD780" w14:textId="604C58E7" w:rsidR="00FB4BCD" w:rsidRDefault="00FB4BCD" w:rsidP="001E1588">
      <w:pPr>
        <w:pStyle w:val="NormalBlock"/>
        <w:numPr>
          <w:ilvl w:val="0"/>
          <w:numId w:val="205"/>
        </w:numPr>
      </w:pPr>
      <w:r>
        <w:t>Maria, irmã da mãe do Senhor e esposa de um dos primeiros discípulos, Clopas, que muitos acreditam ser irmão de José, pai terreno de Jesus (duas irmãs casando-se com dois irmãos).</w:t>
      </w:r>
    </w:p>
    <w:bookmarkEnd w:id="0"/>
    <w:p w14:paraId="528DD780" w14:textId="604C58E7" w:rsidR="00FB4BCD" w:rsidRDefault="00FB4BCD" w:rsidP="001E1588">
      <w:pPr>
        <w:pStyle w:val="NormalBlock"/>
        <w:numPr>
          <w:ilvl w:val="0"/>
          <w:numId w:val="205"/>
        </w:numPr>
      </w:pPr>
      <w:r>
        <w:t>Maria de Magdala, uma cidade da Galileia. Jesus expulsou espíritos dela, e ela era uma discípula fiel.</w:t>
      </w:r>
    </w:p>
    <w:bookmarkEnd w:id="0"/>
    <w:bookmarkEnd w:id="0"/>
    <w:p w14:paraId="5C097F03" w14:textId="5E23FA64" w:rsidR="00A7291B" w:rsidRDefault="0025169D" w:rsidP="00A7291B">
      <w:pPr>
        <w:pStyle w:val="NormalBlock"/>
      </w:pPr>
      <w:r>
        <w:t>Jesus providencia o cuidado de Sua mãe viúva, como é Seu dever como o filho mais velho. Ele a deixa aos cuidados daquele que tinha um amor especial por Ele; agora, esse amor estará ali para cuidar de Sua mãe. Naquele momento, apenas um Apóstolo e amigo estava por perto; até mesmo Seus irmãos e irmãs terrenos, que mais tarde creriam, haviam partido. Assim, essa responsabilidade especial coube a João.</w:t>
      </w:r>
    </w:p>
    <w:bookmarkEnd w:id="0"/>
    <w:p w14:paraId="5C097F03" w14:textId="5E23FA64" w:rsidR="00A7291B" w:rsidRDefault="0025169D" w:rsidP="00A7291B">
      <w:pPr>
        <w:pStyle w:val="NormalBlock"/>
      </w:pPr>
      <w:r>
        <w:t>Isso não é difícil para mim entender. Quando nossos filhos eram pequenos, embora tivéssemos família, nossa vontade determinava que, no caso de nossas mortes, nossos filhos seriam cuidados por irmãos e irmãs na igreja, e não por nossos familiares incrédulos.</w:t>
      </w:r>
    </w:p>
    <w:bookmarkEnd w:id="0"/>
    <w:p w14:paraId="5C097F03" w14:textId="5E23FA64" w:rsidR="00A7291B" w:rsidRDefault="0025169D" w:rsidP="00A7291B">
      <w:pPr>
        <w:pStyle w:val="NormalBlock"/>
      </w:pPr>
      <w:r>
        <w:t>Jesus faz o mesmo aqui, deixando o cuidado de sua mãe nas mãos da única pessoa fiel que estava ali naquele momento.</w:t>
      </w:r>
    </w:p>
    <w:bookmarkEnd w:id="0"/>
    <w:p w14:paraId="7E1F9BC8" w14:textId="7BE2687A" w:rsidR="00A7291B" w:rsidRPr="007C2DD5" w:rsidRDefault="0025169D" w:rsidP="007C2DD5">
      <w:pPr>
        <w:pStyle w:val="Quote"/>
      </w:pPr>
      <w:r>
        <w:t>²⁸ Depois, sabendo Jesus que já todas as coisas estavam terminadas, para que a Escritura se cumprisse, disse: Tenho sede. ²⁹ Estava, pois, ali um vaso cheio de vinagre. E encheram de vinagre uma esponja e, pondo-a num hissopo, lha chegaram à boca. ³⁰ E, quando Jesus tomou o vinagre, disse: Está consumado. E, inclinando a cabeça, entregou o espírito.</w:t>
      </w:r>
    </w:p>
    <w:bookmarkEnd w:id="0"/>
    <w:p w14:paraId="44687C10" w14:textId="5FB066C6" w:rsidR="009C22C1" w:rsidRDefault="009C22C1" w:rsidP="00C35B22">
      <w:pPr>
        <w:pStyle w:val="BibleVerseCite"/>
      </w:pPr>
      <w:r w:rsidRPr="007C2DD5">
        <w:t>- João 19:28-30</w:t>
      </w:r>
    </w:p>
    <w:bookmarkEnd w:id="0"/>
    <w:p w14:paraId="255668C9" w14:textId="77777777" w:rsidR="00A7291B" w:rsidRDefault="0025169D" w:rsidP="00A7291B">
      <w:pPr>
        <w:pStyle w:val="PadTop24"/>
      </w:pPr>
      <w:r>
        <w:t>Todas as coisas cumpridas, significando todas as coisas que o Pai, por meio das Escrituras, predisse que faria, incluindo este sofrimento e morte na cruz.</w:t>
      </w:r>
    </w:p>
    <w:bookmarkEnd w:id="0"/>
    <w:p w14:paraId="5C097F03" w14:textId="5E23FA64" w:rsidR="00A7291B" w:rsidRDefault="0025169D" w:rsidP="00A7291B">
      <w:pPr>
        <w:pStyle w:val="NormalBlock"/>
      </w:pPr>
      <w:r>
        <w:t>O pedido de vinho (mesmo vinho azedo) permite que Seus lábios ressecados pronunciem Suas palavras finais registradas aqui e em Lucas antes de Sua morte.</w:t>
      </w:r>
    </w:p>
    <w:bookmarkEnd w:id="0"/>
    <w:p w14:paraId="5C097F03" w14:textId="5E23FA64" w:rsidR="00A7291B" w:rsidRDefault="0025169D" w:rsidP="00A7291B">
      <w:pPr>
        <w:pStyle w:val="NormalBlock"/>
      </w:pPr>
      <w:r>
        <w:t>Observe também que Ele controla até mesmo esta parte dos acontecimentos, pois entregou o Seu espírito; ele não simplesmente O deixou. Ele tinha controle sobre o momento de Sua morte por duas razões:</w:t>
      </w:r>
    </w:p>
    <w:bookmarkEnd w:id="0"/>
    <w:p w14:paraId="528DD780" w14:textId="604C58E7" w:rsidR="00FB4BCD" w:rsidRDefault="00FB4BCD" w:rsidP="001E1588">
      <w:pPr>
        <w:pStyle w:val="NormalBlock"/>
        <w:numPr>
          <w:ilvl w:val="0"/>
          <w:numId w:val="206"/>
        </w:numPr>
      </w:pPr>
      <w:r>
        <w:t>Ele não tinha pecado e, portanto, a morte não poderia dominá-Lo; Ele decidiu quando o Seu espírito partiria.</w:t>
      </w:r>
    </w:p>
    <w:bookmarkEnd w:id="0"/>
    <w:p w14:paraId="528DD780" w14:textId="604C58E7" w:rsidR="00FB4BCD" w:rsidRDefault="00FB4BCD" w:rsidP="001E1588">
      <w:pPr>
        <w:pStyle w:val="NormalBlock"/>
        <w:numPr>
          <w:ilvl w:val="0"/>
          <w:numId w:val="206"/>
        </w:numPr>
      </w:pPr>
      <w:r>
        <w:t>Ele completou todas as coisas que o Pai havia estabelecido diante dEle e que estavam registradas nas Escrituras, e não entregaria o espírito antes que todas elas fossem cumpridas.</w:t>
      </w:r>
    </w:p>
    <w:bookmarkEnd w:id="0"/>
    <w:bookmarkEnd w:id="0"/>
    <w:p w14:paraId="5C097F03" w14:textId="5E23FA64" w:rsidR="00A7291B" w:rsidRDefault="0025169D" w:rsidP="00A7291B">
      <w:pPr>
        <w:pStyle w:val="NormalBlock"/>
      </w:pPr>
      <w:r>
        <w:t>Com o sacrifício de Sua vida perfeita, Jesus cumpriu os requisitos da Lei, pagou a dívida moral por nossos pecados e abriu a porta do perdão para todos os homens com base em Seu sacrifício.</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 w:numId="203" w16cid:durableId="116222136">
    <w:abstractNumId w:val="49"/>
    <w:lvlOverride w:ilvl="0">
      <w:startOverride w:val="1"/>
    </w:lvlOverride>
  </w:num>
  <w:num w:numId="204" w16cid:durableId="116222136">
    <w:abstractNumId w:val="49"/>
    <w:lvlOverride w:ilvl="0">
      <w:startOverride w:val="1"/>
    </w:lvlOverride>
  </w:num>
  <w:num w:numId="205" w16cid:durableId="116222136">
    <w:abstractNumId w:val="49"/>
    <w:lvlOverride w:ilvl="0">
      <w:startOverride w:val="1"/>
    </w:lvlOverride>
  </w:num>
  <w:num w:numId="206"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