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Amor Que Acoge</w:t>
      </w:r>
    </w:p>
    <w:p w14:paraId="30A144DD" w14:textId="3D11DC34" w:rsidR="00D83136" w:rsidRPr="00D83136" w:rsidRDefault="00D83136" w:rsidP="006C2818">
      <w:pPr>
        <w:pStyle w:val="NewSubtitle"/>
      </w:pPr>
      <w:r w:rsidRPr="00D83136">
        <w:t>1 Corintios 13 para la Industria de la Hospitalidad</w:t>
      </w:r>
    </w:p>
    <w:bookmarkEnd w:id="0"/>
    <w:p w14:paraId="5C097F03" w14:textId="5E23FA64" w:rsidR="00A7291B" w:rsidRDefault="0025169D" w:rsidP="00A7291B">
      <w:pPr>
        <w:pStyle w:val="NormalBlock"/>
      </w:pPr>
      <w:r>
        <w:t>Esta serie continua, Los Muchos Rostros Del Amor, explora cómo las palabras eternas de Pablo en 1 Corintios 13:4-7 describen el amor como un modo de vida, no solo un sentimiento. Cada rol, por ordinario que sea, se vuelve santo cuando se realiza en el espíritu del amor. Para quienes trabajan en restaurantes, cafeterías, hoteles y otros lugares de hospitalidad – meseros, baristas, cocineros, gerentes y asistentes – el amor a menudo se pone a prueba en las interacciones diarias con personas de todos los ámbitos de la vida. El trabajo puede parecer rutinario, pero puede convertirse en un ministerio cuando se hace con la fortaleza del amor que Pablo describe.</w:t>
      </w:r>
    </w:p>
    <w:p w14:paraId="6ABE7781" w14:textId="77777777" w:rsidR="00227BF5" w:rsidRDefault="00227BF5" w:rsidP="00227BF5">
      <w:pPr>
        <w:pStyle w:val="Heading2"/>
      </w:pPr>
      <w:r>
        <w:t>Amor Que Acoge: Para La Industria De La Hospitalidad</w:t>
      </w:r>
    </w:p>
    <w:bookmarkEnd w:id="0"/>
    <w:bookmarkEnd w:id="0"/>
    <w:p w14:paraId="5C097F03" w14:textId="5E23FA64" w:rsidR="00A7291B" w:rsidRDefault="0025169D" w:rsidP="00A7291B">
      <w:pPr>
        <w:pStyle w:val="NormalBlock"/>
      </w:pPr>
      <w:r>
        <w:t>Jesús mismo sirvió comida a sus discípulos y les lavó los pies, tareas ordinarias que tenían un significado eterno. La industria de la hospitalidad ofrece innumerables oportunidades para reflejar ese mismo corazón de servicio. El amor, cuando se expresa a través de la bondad, la paciencia y la humildad, transforma cada mesa en un lugar de gracia.</w:t>
      </w:r>
    </w:p>
    <w:p w14:paraId="27FB83DB" w14:textId="77777777" w:rsidR="00227BF5" w:rsidRDefault="00227BF5" w:rsidP="00227BF5">
      <w:pPr>
        <w:pStyle w:val="Heading3"/>
      </w:pPr>
      <w:r>
        <w:t>I. El Amor Es Paciente – Servir Sin Frustración</w:t>
      </w:r>
    </w:p>
    <w:bookmarkEnd w:id="0"/>
    <w:bookmarkEnd w:id="0"/>
    <w:p w14:paraId="5C097F03" w14:textId="5E23FA64" w:rsidR="00A7291B" w:rsidRDefault="0025169D" w:rsidP="00A7291B">
      <w:pPr>
        <w:pStyle w:val="NormalBlock"/>
      </w:pPr>
      <w:r>
        <w:t>La paciencia es el latido del buen servicio. Los pedidos se retrasan, los clientes son exigentes y los horarios son largos. El amor que es paciente se niega a permitir que la frustración robe la paz. Recuerda que cada momento de espera o dificultad puede ser un acto de testimonio silencioso por Cristo.</w:t>
      </w:r>
    </w:p>
    <w:p w14:paraId="27FB83DB" w14:textId="77777777" w:rsidR="00227BF5" w:rsidRDefault="00227BF5" w:rsidP="00227BF5">
      <w:pPr>
        <w:pStyle w:val="Heading3"/>
      </w:pPr>
      <w:r>
        <w:t>II. El Amor Es Amable – Satisfaciendo Necesidades Con Gracia</w:t>
      </w:r>
    </w:p>
    <w:bookmarkEnd w:id="0"/>
    <w:bookmarkEnd w:id="0"/>
    <w:p w14:paraId="5C097F03" w14:textId="5E23FA64" w:rsidR="00A7291B" w:rsidRDefault="0025169D" w:rsidP="00A7291B">
      <w:pPr>
        <w:pStyle w:val="NormalBlock"/>
      </w:pPr>
      <w:r>
        <w:t>La bondad es lo que los invitados recuerdan más. El amor que es bondadoso mira a los ojos, escucha y sonríe incluso cuando el día es difícil. Convierte un intercambio simple – un café, una comida, un servicio a la habitación – en un reflejo del cuidado de Dios por cada persona.</w:t>
      </w:r>
    </w:p>
    <w:p w14:paraId="27FB83DB" w14:textId="77777777" w:rsidR="00227BF5" w:rsidRDefault="00227BF5" w:rsidP="00227BF5">
      <w:pPr>
        <w:pStyle w:val="Heading3"/>
      </w:pPr>
      <w:r>
        <w:t>III. El Amor No Es Celoso Ni Orgulloso – Servir Con Humildad</w:t>
      </w:r>
    </w:p>
    <w:bookmarkEnd w:id="0"/>
    <w:bookmarkEnd w:id="0"/>
    <w:p w14:paraId="5C097F03" w14:textId="5E23FA64" w:rsidR="00A7291B" w:rsidRDefault="0025169D" w:rsidP="00A7291B">
      <w:pPr>
        <w:pStyle w:val="NormalBlock"/>
      </w:pPr>
      <w:r>
        <w:t>El orgullo puede infiltrarse a través de la comparación: quién recibe mejores propinas, reconocimiento o turnos. El amor que acoge se regocija en el éxito de los demás y recuerda que la dignidad no depende del puesto. Ante los ojos de Dios, quien sirve con humildad tiene un rango más alto que quien exige atención.</w:t>
      </w:r>
    </w:p>
    <w:p w14:paraId="27FB83DB" w14:textId="77777777" w:rsidR="00227BF5" w:rsidRDefault="00227BF5" w:rsidP="00227BF5">
      <w:pPr>
        <w:pStyle w:val="Heading3"/>
      </w:pPr>
      <w:r>
        <w:t>IV. El Amor No Se Comporta Inapropiadamente Ni Busca Lo Suyo – Manteniendo La Integridad Cuando Nadie Está Mirando</w:t>
      </w:r>
    </w:p>
    <w:bookmarkEnd w:id="0"/>
    <w:bookmarkEnd w:id="0"/>
    <w:p w14:paraId="5C097F03" w14:textId="5E23FA64" w:rsidR="00A7291B" w:rsidRDefault="0025169D" w:rsidP="00A7291B">
      <w:pPr>
        <w:pStyle w:val="NormalBlock"/>
      </w:pPr>
      <w:r>
        <w:t>Los trabajadores de la hospitalidad a menudo enfrentan un trato injusto o un esfuerzo no reconocido. El amor continúa actuando con dignidad, incluso cuando no es apreciado. No toma atajos, no se venga ni chismea. Busca honrar a Cristo, no los aplausos.</w:t>
      </w:r>
    </w:p>
    <w:p w14:paraId="27FB83DB" w14:textId="77777777" w:rsidR="00227BF5" w:rsidRDefault="00227BF5" w:rsidP="00227BF5">
      <w:pPr>
        <w:pStyle w:val="Heading3"/>
      </w:pPr>
      <w:r>
        <w:t>V. El Amor Todo Lo Sufre, Todo Lo Cree, Todo Lo Espera, Todo Lo Soporta – Encontrando Propósito en Cada Cambio</w:t>
      </w:r>
    </w:p>
    <w:bookmarkEnd w:id="0"/>
    <w:bookmarkEnd w:id="0"/>
    <w:p w14:paraId="5C097F03" w14:textId="5E23FA64" w:rsidR="00A7291B" w:rsidRDefault="0025169D" w:rsidP="00A7291B">
      <w:pPr>
        <w:pStyle w:val="NormalBlock"/>
      </w:pPr>
      <w:r>
        <w:t>Las largas horas, los clientes difíciles y los pequeños sueldos pueden desgastar el espíritu. El amor perdura al recordar que Dios ve y recompensa la fidelidad. Cada acto de servicio hecho en Su nombre – ya sea tomar un pedido o limpiar una mesa – se convierte en una ofrenda de adoración.</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En un mundo a menudo marcado por el derecho, el amor que acoge destaca. Aquellos que practican la hospitalidad tienen el raro privilegio de demostrar diariamente lo que Jesús enseñó: que la grandeza se encuentra en servir a los demás. El amor que acoge convierte el trabajo en testimonio, el esfuerzo en luz, y a cada huésped en una oportunidad para mostrar la bondad de Cristo.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