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Amor que acolhe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1 Coríntios 13 para a Indústria de Hospitalidade</w:t>
      </w:r>
    </w:p>
    <w:bookmarkEnd w:id="0"/>
    <w:p w14:paraId="5C097F03" w14:textId="5E23FA64" w:rsidR="00A7291B" w:rsidRDefault="0025169D" w:rsidP="00A7291B">
      <w:pPr>
        <w:pStyle w:val="NormalBlock"/>
      </w:pPr>
      <w:r>
        <w:t>Esta série contínua, As Muitas Faces do Amor, explora como as palavras atemporais de Paulo em 1 Coríntios 13:4-7 descrevem o amor como um modo de vida, não apenas um sentimento. Todo papel, por mais comum que seja, torna-se santo quando é desempenhado no espírito do amor. Para aqueles que trabalham em restaurantes, cafés, hotéis e outros lugares de hospitalidade – garçons, baristas, cozinheiros, gerentes e atendentes –, o amor é frequentemente provado nas interações diárias com pessoas de todas as classes sociais. O trabalho pode parecer rotineiro, mas pode tornar-se um ministério quando realizado na força do amor que Paulo descreve.</w:t>
      </w:r>
    </w:p>
    <w:p w14:paraId="6ABE7781" w14:textId="77777777" w:rsidR="00227BF5" w:rsidRDefault="00227BF5" w:rsidP="00227BF5">
      <w:pPr>
        <w:pStyle w:val="Heading2"/>
      </w:pPr>
      <w:r>
        <w:t>Amor que Acolhe: Para a Indústria da Hospitalidade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 próprio Jesus serviu comida aos Seus discípulos e lavou os pés deles – tarefas comuns que carregavam um significado eterno. O setor de hospitalidade oferece inúmeras oportunidades de refletir esse mesmo coração de serviço. O amor, quando expresso por meio da bondade, da paciência e da humildade, transforma cada mesa em um lugar de graça.</w:t>
      </w:r>
    </w:p>
    <w:p w14:paraId="27FB83DB" w14:textId="77777777" w:rsidR="00227BF5" w:rsidRDefault="00227BF5" w:rsidP="00227BF5">
      <w:pPr>
        <w:pStyle w:val="Heading3"/>
      </w:pPr>
      <w:r>
        <w:t>I. O amor é paciente – Servindo sem frustração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paciência é o coração de um bom serviço. Os pedidos atrasam, os clientes são exigentes e os horários são longos. O amor que é paciente recusa-se a permitir que a frustração roube a paz. Ele se lembra de que cada momento de espera ou dificuldade pode ser um ato de testemunho silencioso por Cristo.</w:t>
      </w:r>
    </w:p>
    <w:p w14:paraId="27FB83DB" w14:textId="77777777" w:rsidR="00227BF5" w:rsidRDefault="00227BF5" w:rsidP="00227BF5">
      <w:pPr>
        <w:pStyle w:val="Heading3"/>
      </w:pPr>
      <w:r>
        <w:t>II. O Amor é Bondoso – Atendendo às Necessidades com Graça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bondade é o que os hóspedes mais lembram. O amor que é bondoso mantém contato visual, escuta e sorri mesmo quando o dia é difícil. Ele transforma uma simples interação – um café, uma refeição, uma entrega do serviço de quarto – em um reflexo do cuidado de Deus por cada pessoa.</w:t>
      </w:r>
    </w:p>
    <w:p w14:paraId="27FB83DB" w14:textId="77777777" w:rsidR="00227BF5" w:rsidRDefault="00227BF5" w:rsidP="00227BF5">
      <w:pPr>
        <w:pStyle w:val="Heading3"/>
      </w:pPr>
      <w:r>
        <w:t>III. O amor não é ciumento nem orgulhoso – Servindo com humildade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 orgulho pode se infiltrar por meio da comparação – quem recebe melhores gorjetas, reconhecimento ou turnos. O amor que acolhe se alegra com o sucesso dos outros e se lembra de que a dignidade não depende da posição. Aos olhos de Deus, aquele que serve com humildade ocupa uma posição mais elevada do que aquele que exige atenção.</w:t>
      </w:r>
    </w:p>
    <w:p w14:paraId="27FB83DB" w14:textId="77777777" w:rsidR="00227BF5" w:rsidRDefault="00227BF5" w:rsidP="00227BF5">
      <w:pPr>
        <w:pStyle w:val="Heading3"/>
      </w:pPr>
      <w:r>
        <w:t>IV. O Amor Não Age de Modo Inconveniente nem Busca os Seus Próprios Interesses – Mantendo a Integridade Quando Ninguém Está Observando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Os trabalhadores da hospitalidade frequentemente enfrentam tratamento injusto ou esforço não reconhecido. O amor continua a agir com dignidade, mesmo quando não é apreciado. Ele não faz as coisas de qualquer maneira, não revida nem fofoca. Ele busca honrar a Cristo, não receber aplausos.</w:t>
      </w:r>
    </w:p>
    <w:p w14:paraId="27FB83DB" w14:textId="77777777" w:rsidR="00227BF5" w:rsidRDefault="00227BF5" w:rsidP="00227BF5">
      <w:pPr>
        <w:pStyle w:val="Heading3"/>
      </w:pPr>
      <w:r>
        <w:t>V. O Amor Tudo Sofre, Tudo Crê, Tudo Espera e Tudo Suporta – Encontrando Propósito em Cada Mudança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Longas horas, clientes difíceis e pequenos salários podem desgastar o espírito. O amor persevera ao lembrar que Deus vê e recompensa a fidelidade. Todo ato de serviço realizado em Seu nome – seja anotando um pedido ou limpando uma mesa – torna-se uma oferta de adoração.</w:t>
      </w:r>
    </w:p>
    <w:p w14:paraId="27FB83DB" w14:textId="77777777" w:rsidR="00227BF5" w:rsidRDefault="00227BF5" w:rsidP="00227BF5">
      <w:pPr>
        <w:pStyle w:val="Heading3"/>
      </w:pPr>
      <w:r>
        <w:t>Por Que Isso Importa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Em um mundo frequentemente marcado pelo sentimento de que tudo lhe é devido, o amor que acolhe se destaca. Aqueles que trabalham com hospitalidade têm o raro privilégio de demonstrar diariamente o que Jesus ensinou: que a grandeza é encontrada ao servir aos outros. O amor que acolhe transforma o trabalho em testemunho, o labor em luz e cada hóspede em uma oportunidade de demonstrar a bondade de Cristo.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