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Que Conecta</w:t>
      </w:r>
    </w:p>
    <w:p w14:paraId="30A144DD" w14:textId="3D11DC34" w:rsidR="00D83136" w:rsidRPr="00D83136" w:rsidRDefault="00D83136" w:rsidP="006C2818">
      <w:pPr>
        <w:pStyle w:val="NewSubtitle"/>
      </w:pPr>
      <w:r w:rsidRPr="00D83136">
        <w:t>1 Corintios 13 para Profesionales de la Tecnología</w:t>
      </w:r>
    </w:p>
    <w:bookmarkEnd w:id="0"/>
    <w:p w14:paraId="5C097F03" w14:textId="5E23FA64" w:rsidR="00A7291B" w:rsidRDefault="0025169D" w:rsidP="00A7291B">
      <w:pPr>
        <w:pStyle w:val="NormalBlock"/>
      </w:pPr>
      <w:r>
        <w:t>Esta serie continua, Los Muchos Rostros Del Amor, aplica las palabras eternas de Pablo en 1 Corintios 13:4-7 a la gran variedad de personas y profesiones que moldean nuestro mundo. El amor, como lo define Pablo, no es emoción sino la energía moral y espiritual que sostiene todas las relaciones y da sentido a nuestro trabajo. En el mundo acelerado de la tecnología – entre programadores, ingenieros, diseñadores, analistas y desarrolladores – la conexión es todo. Sin embargo, el amor, no los datos, es la conexión más profunda de todas. El amor que conecta nos recuerda que la mayor innovación de Dios no es un nuevo sistema o herramienta, sino el poder de crear y sostener la relación mediante la paciencia, la humildad y la gracia.</w:t>
      </w:r>
    </w:p>
    <w:p w14:paraId="6ABE7781" w14:textId="77777777" w:rsidR="00227BF5" w:rsidRDefault="00227BF5" w:rsidP="00227BF5">
      <w:pPr>
        <w:pStyle w:val="Heading2"/>
      </w:pPr>
      <w:r>
        <w:t>Amor Que Conecta: Para Profesionales De La Tecnología</w:t>
      </w:r>
    </w:p>
    <w:bookmarkEnd w:id="0"/>
    <w:bookmarkEnd w:id="0"/>
    <w:p w14:paraId="5C097F03" w14:textId="5E23FA64" w:rsidR="00A7291B" w:rsidRDefault="0025169D" w:rsidP="00A7291B">
      <w:pPr>
        <w:pStyle w:val="NormalBlock"/>
      </w:pPr>
      <w:r>
        <w:t>Los que trabajan en tecnología construyen puentes invisibles que conectan a las personas, ideas y sistemas en todo el mundo. La descripción del amor por parte de Pablo ofrece un patrón de diseño superior, uno que protege el corazón humano en una era digital.</w:t>
      </w:r>
    </w:p>
    <w:p w14:paraId="27FB83DB" w14:textId="77777777" w:rsidR="00227BF5" w:rsidRDefault="00227BF5" w:rsidP="00227BF5">
      <w:pPr>
        <w:pStyle w:val="Heading3"/>
      </w:pPr>
      <w:r>
        <w:t>I. El Amor Es Paciente – Escribiendo Código Que Perdura, No Solo Código Que Funciona</w:t>
      </w:r>
    </w:p>
    <w:bookmarkEnd w:id="0"/>
    <w:bookmarkEnd w:id="0"/>
    <w:p w14:paraId="5C097F03" w14:textId="5E23FA64" w:rsidR="00A7291B" w:rsidRDefault="0025169D" w:rsidP="00A7291B">
      <w:pPr>
        <w:pStyle w:val="NormalBlock"/>
      </w:pPr>
      <w:r>
        <w:t>La tecnología valora la rapidez, pero el amor enseña la perseverancia. El amor que es paciente soporta la depuración, los contratiempos y las revisiones interminables sin frustración. Valora a las personas más que a los proyectos y entiende que el verdadero progreso requiere tiempo, trabajo en equipo y confianza.</w:t>
      </w:r>
    </w:p>
    <w:p w14:paraId="27FB83DB" w14:textId="77777777" w:rsidR="00227BF5" w:rsidRDefault="00227BF5" w:rsidP="00227BF5">
      <w:pPr>
        <w:pStyle w:val="Heading3"/>
      </w:pPr>
      <w:r>
        <w:t>II. El Amor Es Amable – Usar La Tecnología Para Servir, No Para Dominar</w:t>
      </w:r>
    </w:p>
    <w:bookmarkEnd w:id="0"/>
    <w:bookmarkEnd w:id="0"/>
    <w:p w14:paraId="5C097F03" w14:textId="5E23FA64" w:rsidR="00A7291B" w:rsidRDefault="0025169D" w:rsidP="00A7291B">
      <w:pPr>
        <w:pStyle w:val="NormalBlock"/>
      </w:pPr>
      <w:r>
        <w:t>La bondad es la ética del amor en acción. Moldea cómo diseñamos, comunicamos y usamos la tecnología. El amor que es bondadoso pregunta: "¿Esto ayuda o daña?" Busca construir herramientas que eleven en lugar de manipular, automatizar con cuidado en lugar de indiferencia.</w:t>
      </w:r>
    </w:p>
    <w:p w14:paraId="27FB83DB" w14:textId="77777777" w:rsidR="00227BF5" w:rsidRDefault="00227BF5" w:rsidP="00227BF5">
      <w:pPr>
        <w:pStyle w:val="Heading3"/>
      </w:pPr>
      <w:r>
        <w:t>III. El Amor No Es Celoso Ni Orgulloso – Manteniéndose Humilde en Un Campo Competitivo</w:t>
      </w:r>
    </w:p>
    <w:bookmarkEnd w:id="0"/>
    <w:bookmarkEnd w:id="0"/>
    <w:p w14:paraId="5C097F03" w14:textId="5E23FA64" w:rsidR="00A7291B" w:rsidRDefault="0025169D" w:rsidP="00A7291B">
      <w:pPr>
        <w:pStyle w:val="NormalBlock"/>
      </w:pPr>
      <w:r>
        <w:t>La cultura tecnológica a menudo celebra el ego: la idea más nueva, la innovación más llamativa, la voz más inteligente en la sala. El amor que conecta resiste la necesidad de probar superioridad. Se regocija en la colaboración, valora el crédito compartido y recuerda que la creatividad es un don, no un logro.</w:t>
      </w:r>
    </w:p>
    <w:p w14:paraId="27FB83DB" w14:textId="77777777" w:rsidR="00227BF5" w:rsidRDefault="00227BF5" w:rsidP="00227BF5">
      <w:pPr>
        <w:pStyle w:val="Heading3"/>
      </w:pPr>
      <w:r>
        <w:t>IV. El Amor No Actúa De Manera Indebida Ni Busca Lo Suyo – Integridad En El Espacio Digital</w:t>
      </w:r>
    </w:p>
    <w:bookmarkEnd w:id="0"/>
    <w:bookmarkEnd w:id="0"/>
    <w:p w14:paraId="5C097F03" w14:textId="5E23FA64" w:rsidR="00A7291B" w:rsidRDefault="0025169D" w:rsidP="00A7291B">
      <w:pPr>
        <w:pStyle w:val="NormalBlock"/>
      </w:pPr>
      <w:r>
        <w:t>En una industria llena de atajos y tentaciones de datos, el amor ancla la integridad. Respeta la privacidad, dice la verdad y honra al ser humano invisible al otro lado de cada pantalla. El amor que conecta mantiene la ética en el centro, recordándonos que el carácter es el mejor tipo de seguridad.</w:t>
      </w:r>
    </w:p>
    <w:p w14:paraId="27FB83DB" w14:textId="77777777" w:rsidR="00227BF5" w:rsidRDefault="00227BF5" w:rsidP="00227BF5">
      <w:pPr>
        <w:pStyle w:val="Heading3"/>
      </w:pPr>
      <w:r>
        <w:t>V. El Amor Todo Lo Sufre, Todo Lo Cree, Todo Lo Espera, Todo Lo Soporta – Manteniendo La Fe En Un Mundo Que Cambia Rápidamente</w:t>
      </w:r>
    </w:p>
    <w:bookmarkEnd w:id="0"/>
    <w:bookmarkEnd w:id="0"/>
    <w:p w14:paraId="5C097F03" w14:textId="5E23FA64" w:rsidR="00A7291B" w:rsidRDefault="0025169D" w:rsidP="00A7291B">
      <w:pPr>
        <w:pStyle w:val="NormalBlock"/>
      </w:pPr>
      <w:r>
        <w:t>La tecnología cambia de la noche a la mañana; el amor perdura para siempre. El amor que conecta soporta la complejidad, cree en lo que puede ser redimido, espera un progreso que bendiga a otros y persevera sabiendo que toda habilidad, cuando se usa para el bien, refleja la imagen del Creador en nosotros.</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Los profesionales de la tecnología pueden escribir el código que conecta al mundo, pero es el amor el que evita que el mundo se desintegre. Cuando los creyentes trabajan en tecnología con paciencia, bondad e integridad, dan testimonio de una red mayor: el cuerpo de Cristo, donde cada conexión es eterna. El amor que conecta transforma la innovación en ministerio, los datos en dignidad y el trabajo en adoración.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