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que consola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Coríntios 13 para os Enfermos</w:t>
      </w:r>
    </w:p>
    <w:bookmarkEnd w:id="0"/>
    <w:p w14:paraId="5C097F03" w14:textId="5E23FA64" w:rsidR="00A7291B" w:rsidRDefault="0025169D" w:rsidP="00A7291B">
      <w:pPr>
        <w:pStyle w:val="NormalBlock"/>
      </w:pPr>
      <w:r>
        <w:t>Esta série contínua, As Muitas Faces do Amor, explora como a descrição atemporal do amor feita por Paulo em 1 Coríntios 13:4-7 se aplica às pessoas em todos os caminhos da vida. O amor não está confinado aos saudáveis, aos fortes ou aos bem-sucedidos – ele brilha com mais clareza no sofrimento. A doença, seja física ou emocional, muitas vezes remove os confortos da vida e as ilusões de controle. Contudo, mesmo na fraqueza, o amor permanece. Para aqueles que estão doentes, as palavras de Paulo nos lembram de que o amor de Deus não é diminuído pela dor; ele se torna mais visível por meio dela.</w:t>
      </w:r>
    </w:p>
    <w:p w14:paraId="6ABE7781" w14:textId="77777777" w:rsidR="00227BF5" w:rsidRDefault="00227BF5" w:rsidP="00227BF5">
      <w:pPr>
        <w:pStyle w:val="Heading2"/>
      </w:pPr>
      <w:r>
        <w:t>Amor que consola: Para os enfermos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Quando o corpo falha e as forças se esvaem, o amor se torna tanto o remédio quanto o milagre. As palavras do Apóstolo descrevem o tipo de amor que sustenta o espírito mesmo quando a carne está fraca – um amor que consola, crê e persevera.</w:t>
      </w:r>
    </w:p>
    <w:p w14:paraId="27FB83DB" w14:textId="77777777" w:rsidR="00227BF5" w:rsidRDefault="00227BF5" w:rsidP="00227BF5">
      <w:pPr>
        <w:pStyle w:val="Heading3"/>
      </w:pPr>
      <w:r>
        <w:t>I. O amor é paciente – Esperando sem desespero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doença testa a paciência como poucas outras coisas. Os dias parecem longos, o progresso é lento, e a cura pode parecer incerta. No entanto, o amor nos ensina a esperar sem perder a fé. O tempo de Deus é perfeito, mesmo quando a recuperação não é imediata. O crente paciente descansa na certeza de que Deus ainda está operando, mesmo na fraqueza.</w:t>
      </w:r>
    </w:p>
    <w:p w14:paraId="27FB83DB" w14:textId="77777777" w:rsidR="00227BF5" w:rsidRDefault="00227BF5" w:rsidP="00227BF5">
      <w:pPr>
        <w:pStyle w:val="Heading3"/>
      </w:pPr>
      <w:r>
        <w:t>II. O amor é benigno – Estendendo a graça a si mesmo e aos outros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doença pode tornar uma pessoa irritável, amedrontada ou retraída. O amor responde com bondade – para com os cuidadores, a família e até consigo mesma. Não é fraqueza precisar de ajuda; é sabedoria recebê-la com gratidão. O amor suaviza as arestas duras da frustração e transforma a dependência em dignidade.</w:t>
      </w:r>
    </w:p>
    <w:p w14:paraId="27FB83DB" w14:textId="77777777" w:rsidR="00227BF5" w:rsidRDefault="00227BF5" w:rsidP="00227BF5">
      <w:pPr>
        <w:pStyle w:val="Heading3"/>
      </w:pPr>
      <w:r>
        <w:t>III. O Amor Não É Ciumento nem Orgulhoso – Aceitando Humildemente a Ajuda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orgulho resiste à fraqueza. Mas o amor aceita aquilo que o orgulho rejeita – a compaixão dos outros. O amor pela pessoa enferma significa renunciar à ilusão da autossuficiência e permitir que outros sirvam como instrumentos do cuidado de Deus. A humildade no sofrimento convida a graça a fluir livremente.</w:t>
      </w:r>
    </w:p>
    <w:p w14:paraId="27FB83DB" w14:textId="77777777" w:rsidR="00227BF5" w:rsidRDefault="00227BF5" w:rsidP="00227BF5">
      <w:pPr>
        <w:pStyle w:val="Heading3"/>
      </w:pPr>
      <w:r>
        <w:t>IV. O Amor Não Age de Modo Inconveniente nem Busca os Seus Próprios Interesses – Sofrendo com Fé, Não com Amargura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dor pode tentar o coração a inclinar-se para a ira ou para a autopiedade. O amor resiste a essas reações. Ele reconhece a dor, mas se recusa a permitir que ela defina a vida. O amor não reage com violência nem se desespera; confia que cada respiração ainda é um dom de Deus. Mesmo de um leito hospitalar, o amor pode resplandecer por meio da gratidão, da mansidão e da fé.</w:t>
      </w:r>
    </w:p>
    <w:p w14:paraId="27FB83DB" w14:textId="77777777" w:rsidR="00227BF5" w:rsidRDefault="00227BF5" w:rsidP="00227BF5">
      <w:pPr>
        <w:pStyle w:val="Heading3"/>
      </w:pPr>
      <w:r>
        <w:t>V. O Amor Tudo Sofre, Tudo Crê, Tudo Espera e Tudo Suporta – Mantendo a Esperança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amor dá força quando a medicina não pode. Ele suporta o fardo da incerteza, crê nas promessas de Deus, espera além do prognóstico e suporta a dor sem renunciar à fé. O amor de Deus dentro do crente enfermo transforma o quarto do hospital em solo santo – onde a esperança se torna adoração e a perseverança se torna testemunho.</w:t>
      </w:r>
    </w:p>
    <w:p w14:paraId="6ABE7781" w14:textId="77777777" w:rsidR="00227BF5" w:rsidRDefault="00227BF5" w:rsidP="00227BF5">
      <w:pPr>
        <w:pStyle w:val="Heading2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doença revela quão frágil é a vida – mas também quão forte o amor pode ser. Quando o amor consola os enfermos, ele se torna a presença visível de Cristo, que conhece tanto o sofrimento quanto a vitória. Seja por meio das mãos de um cuidador ou da oração de um paciente, o amor prova que, mesmo na fraqueza, o poder de Deus se aperfeiçoa. O amor que consola nos ensina que a saúde é temporária, mas a fé, a esperança e o amor permanecem para sempre.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