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Amor que guia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1 Coríntios 13 para Pais</w:t>
      </w:r>
    </w:p>
    <w:bookmarkEnd w:id="0"/>
    <w:p w14:paraId="5C097F03" w14:textId="5E23FA64" w:rsidR="00A7291B" w:rsidRDefault="0025169D" w:rsidP="00A7291B">
      <w:pPr>
        <w:pStyle w:val="NormalBlock"/>
      </w:pPr>
      <w:r>
        <w:t>As palavras de Paulo em 1 Coríntios 13:4-7 nos dão um quadro completo de como o amor se manifesta em ação–paciência em lugar da ira, bondade em vez de dureza, humildade acima do orgulho. Este é o amor conforme Deus o define, amor que transforma todo relacionamento humano quando aplicado no Espírito de Cristo. Nesta série, vimos como o amor guia os maridos, fortalece as esposas e até desarma os rivais. Agora nos voltamos para os pais–os homens chamados a modelar um amor que tanto disciplina quanto nutre, guia e ouve, corrige e encoraja.</w:t>
      </w:r>
    </w:p>
    <w:p w14:paraId="6ABE7781" w14:textId="77777777" w:rsidR="00227BF5" w:rsidRDefault="00227BF5" w:rsidP="00227BF5">
      <w:pPr>
        <w:pStyle w:val="Heading2"/>
      </w:pPr>
      <w:r>
        <w:t>Amor que Guia: Para Pais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paternidade é uma responsabilidade sagrada. O amor de um pai deve refletir o amor de Deus: forte, porém gentil; firme, porém perdoador. As palavras de Paulo lembram a todo pai que o amor não é fraqueza, mas sabedoria expressa em autocontrole, humildade e perseverança.</w:t>
      </w:r>
    </w:p>
    <w:p w14:paraId="27FB83DB" w14:textId="77777777" w:rsidR="00227BF5" w:rsidRDefault="00227BF5" w:rsidP="00227BF5">
      <w:pPr>
        <w:pStyle w:val="Heading3"/>
      </w:pPr>
      <w:r>
        <w:t>I. O Amor é Paciente – Moldando sem Quebrar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Os filhos testam a paciência de um pai de maneiras que revelam seu verdadeiro coração. A impaciência grita, mas o amor escuta. O amor se lembra de que o crescimento leva tempo e de que os filhos aprendem tanto por meio dos erros quanto por meio da instrução. Deus, o Pai, é paciente com Seus filhos; os pais são chamados a refletir essa mesma graça constante (Salmos 103:13-14).</w:t>
      </w:r>
    </w:p>
    <w:p w14:paraId="27FB83DB" w14:textId="77777777" w:rsidR="00227BF5" w:rsidRDefault="00227BF5" w:rsidP="00227BF5">
      <w:pPr>
        <w:pStyle w:val="Heading3"/>
      </w:pPr>
      <w:r>
        <w:t>II. O Amor é Bondoso – Demonstrando Força por Meio da Mansidão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Um pai bondoso não é permissivo–ele é seguro. Sua bondade constrói confiança e abre a porta para o coração de uma criança. A dureza pode obter obediência por um momento, mas a bondade conquista influência para toda a vida. "E vós, pais, não provoqueis a ira a vossos filhos, mas criai-os na doutrina e admoestação do Senhor" (Efésios 6:4).</w:t>
      </w:r>
    </w:p>
    <w:p w14:paraId="27FB83DB" w14:textId="77777777" w:rsidR="00227BF5" w:rsidRDefault="00227BF5" w:rsidP="00227BF5">
      <w:pPr>
        <w:pStyle w:val="Heading3"/>
      </w:pPr>
      <w:r>
        <w:t>III. O Amor Não É Ciumento nem Orgulhoso – Encorajador, Não Competitivo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Os pais às vezes medem seu valor por meio das conquistas de seus filhos. O amor remove essa pressão. Ele permite que um pai celebre as vitórias de seu filho sem torná-las suas próprias, e console seus fracassos sem vergonha. O amor se alegra com quem uma criança está se tornando, não apenas com o que ela realiza.</w:t>
      </w:r>
    </w:p>
    <w:p w14:paraId="27FB83DB" w14:textId="77777777" w:rsidR="00227BF5" w:rsidRDefault="00227BF5" w:rsidP="00227BF5">
      <w:pPr>
        <w:pStyle w:val="Heading3"/>
      </w:pPr>
      <w:r>
        <w:t>IV. O Amor Não Age de Modo Inconveniente nem Busca os Seus Próprios Interesses – Servindo, Não Exigindo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autoridade de um pai não é para privilégio, mas para serviço. O amor ensina um homem a usar sua força para o bem de sua família, não para controle ou conveniência. Liderança em amor significa demonstrar a humildade de Cristo–liderar pelo exemplo, não pela intimidação (Marcos 10:45).</w:t>
      </w:r>
    </w:p>
    <w:p w14:paraId="27FB83DB" w14:textId="77777777" w:rsidR="00227BF5" w:rsidRDefault="00227BF5" w:rsidP="00227BF5">
      <w:pPr>
        <w:pStyle w:val="Heading3"/>
      </w:pPr>
      <w:r>
        <w:t>V. O Amor Suporta, Crê, Espera e Sofre Tudo – Nunca Desistindo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amor de um pai enfrenta períodos de decepção, distância ou rebelião. No entanto, o verdadeiro amor persevera. Ele acredita no melhor mesmo quando o pior parece estar acontecendo, espera mesmo quando as orações parecem não ser respondidas e suporta o peso da espera com fé. É assim que nosso Pai celestial nos ama — e é assim que os pais terrenos devem aprender a amar em resposta.</w:t>
      </w:r>
    </w:p>
    <w:p w14:paraId="27FB83DB" w14:textId="77777777" w:rsidR="00227BF5" w:rsidRDefault="00227BF5" w:rsidP="00227BF5">
      <w:pPr>
        <w:pStyle w:val="Heading3"/>
      </w:pPr>
      <w:r>
        <w:t>Por Que Isso Importa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Os filhos podem esquecer as palestras de um pai, mas nunca esquecem seu tom, seu tempo ou sua ternura. A decisão diária de ser paciente, bondoso e humilde deixa uma marca que perdura além da infância. O amor de um pai que reflete Cristo torna-se um legado vivo–guiando seus filhos não apenas rumo à maturidade, mas rumo ao céu.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