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 Que Une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Coríntios 13 para Irmãos e Irmãs</w:t>
      </w:r>
    </w:p>
    <w:bookmarkEnd w:id="0"/>
    <w:p w14:paraId="5C097F03" w14:textId="5E23FA64" w:rsidR="00A7291B" w:rsidRDefault="0025169D" w:rsidP="00A7291B">
      <w:pPr>
        <w:pStyle w:val="NormalBlock"/>
      </w:pPr>
      <w:r>
        <w:t>A descrição do amor por Paulo em 1 Coríntios 13:4-7 fornece o padrão para todo vínculo humano que Deus projetou – casamento, família, amizade e comunhão na igreja. O amor é a cola que mantém os relacionamentos unidos quando diferenças, ciúmes ou orgulho ameaçam separá-los. Esta série aplica essas palavras eternas a relacionamentos específicos da vida. Já analisamos o amor para maridos, esposas, pais, mães e até mesmo rivais. Nesta lição, voltamos aos irmãos e irmãs – aqueles ligados pela família, pela fé ou ambos. Poucos relacionamentos oferecem mais oportunidade para afeto, lealdade e alegria – ou para competição, comparação e conflito. A visão do amor de Paulo dá aos irmãos uma maneira de crescer juntos em vez de se afastarem.</w:t>
      </w:r>
    </w:p>
    <w:p w14:paraId="6ABE7781" w14:textId="77777777" w:rsidR="00227BF5" w:rsidRDefault="00227BF5" w:rsidP="00227BF5">
      <w:pPr>
        <w:pStyle w:val="Heading2"/>
      </w:pPr>
      <w:r>
        <w:t>Amor Que Une: Para Irmãos e Irmãs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amor entre irmãos é o primeiro campo de treinamento para o amor cristão. Ele ensina a partilha, o perdão e a humildade muito antes da idade adulta. Quer irmãos e irmãs compartilhem um lar ou se reencontrem como adultos, seu relacionamento torna-se uma sala de aula viva para a paciência, a bondade e a graça.</w:t>
      </w:r>
    </w:p>
    <w:p w14:paraId="27FB83DB" w14:textId="77777777" w:rsidR="00227BF5" w:rsidRDefault="00227BF5" w:rsidP="00227BF5">
      <w:pPr>
        <w:pStyle w:val="Heading3"/>
      </w:pPr>
      <w:r>
        <w:t>I. O Amor é Paciente – Dando Espaço para Crescer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Irmãos e irmãs frequentemente irritam uns aos outros não por malícia, mas por imaturidade. O amor espera o crescimento sem ressentimento. Ele dá espaço para diferenças de personalidade, fé ou maturidade. À medida que Deus pacientemente molda cada crente, os irmãos que se amam também devem permitir tempo para a mudança (Filipenses 1:6).</w:t>
      </w:r>
    </w:p>
    <w:p w14:paraId="27FB83DB" w14:textId="77777777" w:rsidR="00227BF5" w:rsidRDefault="00227BF5" w:rsidP="00227BF5">
      <w:pPr>
        <w:pStyle w:val="Heading3"/>
      </w:pPr>
      <w:r>
        <w:t>II. O Amor É Bondoso – Escolhendo a Mansidão em Vez de Golpes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bondade em um relacionamento entre irmãos é demonstrada por meio de palavras que curam em vez de zombar, ajudam em vez de ferir. Irmãos amorosos usam sua proximidade para encorajar em vez de envergonhar. A bondade é a escolha silenciosa de guardar a dignidade um do outro mesmo na discordância.</w:t>
      </w:r>
    </w:p>
    <w:p w14:paraId="27FB83DB" w14:textId="77777777" w:rsidR="00227BF5" w:rsidRDefault="00227BF5" w:rsidP="00227BF5">
      <w:pPr>
        <w:pStyle w:val="Heading3"/>
      </w:pPr>
      <w:r>
        <w:t>III. O Amor Não É Ciumento Nem Orgulhoso – Celebrando Os Dons Uns Dos Outros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rivalidade entre irmãos é tão antiga quanto Caim e Abel e tão moderna quanto as redes sociais. Contudo, o amor se alegra quando um irmão ou irmã tem sucesso. Ele encontra alegria na bênção do outro porque confia que a bondade de Deus não é limitada. O amor destrói a competição ao transformar a comparação em celebração.</w:t>
      </w:r>
    </w:p>
    <w:p w14:paraId="27FB83DB" w14:textId="77777777" w:rsidR="00227BF5" w:rsidRDefault="00227BF5" w:rsidP="00227BF5">
      <w:pPr>
        <w:pStyle w:val="Heading3"/>
      </w:pPr>
      <w:r>
        <w:t>IV. O Amor Não Se Comporta De Forma Indevida Nem Busca Os Seus Próprios Interesses – Servindo, Não Marcando Pontos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amor entre irmãos é testado quando um deve ceder. O verdadeiro amor não se trata de justiça ou de "manter a conta", mas de servir às necessidades um do outro. O irmão mais forte não é aquele que vence toda discussão, mas aquele que promove a paz (Romanos 12:10).</w:t>
      </w:r>
    </w:p>
    <w:p w14:paraId="27FB83DB" w14:textId="77777777" w:rsidR="00227BF5" w:rsidRDefault="00227BF5" w:rsidP="00227BF5">
      <w:pPr>
        <w:pStyle w:val="Heading3"/>
      </w:pPr>
      <w:r>
        <w:t>V. O Amor Suporta, Crê, Espera e Suporta Todas as Coisas – Permanecendo Conectado em Toda Estação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As famílias mudam – os filhos se afastam, as prioridades mudam, surgem mal-entendidos. O amor que persevera recusa-se a deixar que a distância ou o orgulho rompam o vínculo. Ele suporta ofensas por meio do perdão, crê o melhor um do outro, espera pela reconciliação e persevera através do tempo e da provação.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maneira como irmãos e irmãs se tratam ensina à próxima geração o que o amor parece em casa e na igreja. Quando os irmãos praticam o tipo de amor de Paulo, eles mostram que a família não é mantida unida apenas pelo sangue, mas pela graça. O amor que une torna-se um testemunho para um mundo dividido – que a paz é possível quando Cristo governa o coração.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