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Amore Che Connette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1 Corinzi 13 per Professionisti Tecnologici</w:t>
      </w:r>
    </w:p>
    <w:bookmarkEnd w:id="0"/>
    <w:p w14:paraId="5C097F03" w14:textId="5E23FA64" w:rsidR="00A7291B" w:rsidRDefault="0025169D" w:rsidP="00A7291B">
      <w:pPr>
        <w:pStyle w:val="NormalBlock"/>
      </w:pPr>
      <w:r>
        <w:t>Questa serie continua, Le Molte Facce Dell'Amore, applica le parole senza tempo di Paolo in 1 Corinzi 13:4-7 alla vasta varietà di persone e professioni che plasmano il nostro mondo. L'amore, come lo definisce Paolo, non è emozione ma l'energia morale e spirituale che sostiene tutte le relazioni e dà significato al nostro lavoro. Nel mondo in rapido movimento della tecnologia – tra programmatori, ingegneri, designer, analisti e sviluppatori – la connessione è tutto. Eppure l'amore, non i dati, è la connessione più profonda di tutte. L'amore che connette ci ricorda che la più grande innovazione di Dio non è un nuovo sistema o strumento, ma il potere di creare e sostenere la relazione attraverso la pazienza, l'umiltà e la grazia.</w:t>
      </w:r>
    </w:p>
    <w:p w14:paraId="6ABE7781" w14:textId="77777777" w:rsidR="00227BF5" w:rsidRDefault="00227BF5" w:rsidP="00227BF5">
      <w:pPr>
        <w:pStyle w:val="Heading2"/>
      </w:pPr>
      <w:r>
        <w:t>Amore Che Connette: Per Professionisti Tecnologici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Coloro che lavorano nella tecnologia costruiscono ponti invisibili che collegano persone, idee e sistemi in tutto il mondo. La descrizione dell'amore di Paolo offre un modello superiore – uno che protegge il cuore umano nell'era digitale.</w:t>
      </w:r>
    </w:p>
    <w:p w14:paraId="27FB83DB" w14:textId="77777777" w:rsidR="00227BF5" w:rsidRDefault="00227BF5" w:rsidP="00227BF5">
      <w:pPr>
        <w:pStyle w:val="Heading3"/>
      </w:pPr>
      <w:r>
        <w:t>I. L'amore è paziente – Scrivere codice che dura, non solo codice che funziona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La tecnologia premia la velocità, ma l'amore insegna la perseveranza. L'amore paziente sopporta il debug, le battute d'arresto e le revisioni infinite senza frustrazione. Valuta le persone più dei progetti e comprende che il vero progresso richiede tempo, lavoro di squadra e fiducia.</w:t>
      </w:r>
    </w:p>
    <w:p w14:paraId="27FB83DB" w14:textId="77777777" w:rsidR="00227BF5" w:rsidRDefault="00227BF5" w:rsidP="00227BF5">
      <w:pPr>
        <w:pStyle w:val="Heading3"/>
      </w:pPr>
      <w:r>
        <w:t>II. L'amore è gentile – Usare la tecnologia per servire, non dominare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La gentilezza è l'etica dell'amore in azione. Essa plasma il modo in cui progettiamo, comunichiamo e utilizziamo la tecnologia. L'amore che è gentile chiede: «Questo aiuta o danneggia?» Cerca di costruire strumenti che elevano piuttosto che manipolare, di automatizzare con cura piuttosto che con indifferenza.</w:t>
      </w:r>
    </w:p>
    <w:p w14:paraId="27FB83DB" w14:textId="77777777" w:rsidR="00227BF5" w:rsidRDefault="00227BF5" w:rsidP="00227BF5">
      <w:pPr>
        <w:pStyle w:val="Heading3"/>
      </w:pPr>
      <w:r>
        <w:t>III. L'amore non è geloso né orgoglioso – Rimanere umili in un campo competitivo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La cultura tecnologica spesso celebra l'ego – l'idea più nuova, l'innovazione più appariscente, la voce più intelligente nella stanza. L'amore che connette resiste al bisogno di dimostrare superiorità. Gioisce nella collaborazione, valorizza il merito condiviso e ricorda che la creatività è un dono, non un risultato.</w:t>
      </w:r>
    </w:p>
    <w:p w14:paraId="27FB83DB" w14:textId="77777777" w:rsidR="00227BF5" w:rsidRDefault="00227BF5" w:rsidP="00227BF5">
      <w:pPr>
        <w:pStyle w:val="Heading3"/>
      </w:pPr>
      <w:r>
        <w:t>IV. L'amore non si comporta in modo indecoroso né cerca il proprio interesse – Integrità nello spazio digitale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In un settore pieno di scorciatoie e tentazioni di dati, l'amore ancorà l'integrità. Rispetta la privacy, dice la verità e onora l'essere umano invisibile dall'altra parte di ogni schermo. L'amore che connette mantiene l'etica al centro, ricordandoci che il carattere è il miglior tipo di sicurezza.</w:t>
      </w:r>
    </w:p>
    <w:p w14:paraId="27FB83DB" w14:textId="77777777" w:rsidR="00227BF5" w:rsidRDefault="00227BF5" w:rsidP="00227BF5">
      <w:pPr>
        <w:pStyle w:val="Heading3"/>
      </w:pPr>
      <w:r>
        <w:t>V. L'amore Sopporta, Crede, Spera e Sopporta Ogni Cosa – Mantenere La Fede In Un Mondo Che Cambia Rapidamente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La tecnologia cambia da un giorno all'altro; l'amore dura per sempre. L'amore che connette sopporta con complessità, crede in ciò che può essere redento, spera in un progresso che benedice gli altri e persevera sapendo che ogni abilità, quando usata per il bene, riflette l'immagine del Creatore in noi.</w:t>
      </w:r>
    </w:p>
    <w:p w14:paraId="27FB83DB" w14:textId="77777777" w:rsidR="00227BF5" w:rsidRDefault="00227BF5" w:rsidP="00227BF5">
      <w:pPr>
        <w:pStyle w:val="Heading3"/>
      </w:pPr>
      <w:r>
        <w:t>Perché Questo È Importante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 professionisti della tecnologia possono scrivere il codice che connette il mondo, ma è l'amore che impedisce al mondo di andare in pezzi. Quando i credenti lavorano nella tecnologia con pazienza, gentilezza e integrità, testimoniano una rete più grande – il corpo di Cristo – dove ogni connessione è eterna. L'amore che connette trasforma l'innovazione in ministero, i dati in dignità e il lavoro in adorazione.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