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Andando com Deus</w:t>
      </w:r>
    </w:p>
    <w:p w14:paraId="670F8077" w14:textId="038F6EFB" w:rsidR="00944B2D" w:rsidRDefault="00944B2D" w:rsidP="00944B2D">
      <w:pPr>
        <w:pStyle w:val="ChapterVerse"/>
      </w:pPr>
      <w:r w:rsidRPr="00944B2D">
        <w:t>Salmos 5:1-12</w:t>
      </w:r>
    </w:p>
    <w:bookmarkEnd w:id="0"/>
    <w:p w14:paraId="5C097F03" w14:textId="5E23FA64" w:rsidR="00A7291B" w:rsidRDefault="0025169D" w:rsidP="00A7291B">
      <w:pPr>
        <w:pStyle w:val="NormalBlock"/>
      </w:pPr>
      <w:r>
        <w:t>Quero que você faça um pequeno exercício comigo. Quero que você se lembre do seu primeiro amor (se conseguir lembrar tão longe). Pense na primeira vez que sentiu seu coração batendo forte no peito por aquela pessoa especial, aquela pessoa que, se você a deixasse em casa depois de um encontro ou passeio, mal podia esperar para chegar em casa e ligar para ela. Vocês conversavam ao telefone e diziam "boa noite." "OK, você desliga," "não, não, você desliga," "não, você desliga primeiro." "Eu te amo," "Eu também te amo," "mas eu realmente te amo," "mas eu realmente, realmente também te amo." Você conhece esse primeiro amor, tão maravilhoso.</w:t>
      </w:r>
    </w:p>
    <w:bookmarkEnd w:id="0"/>
    <w:p w14:paraId="5C097F03" w14:textId="5E23FA64" w:rsidR="00A7291B" w:rsidRDefault="0025169D" w:rsidP="00A7291B">
      <w:pPr>
        <w:pStyle w:val="NormalBlock"/>
      </w:pPr>
      <w:r>
        <w:t>Agora, você poderia usar todos os tipos de palavras para descrever a experiência: emocionante, excitante, assustadora, intensa, confusa, dolorosa, alegre, bem-aventurada. Muitas palavras podem ser usadas para explicar essa experiência em sua vida. No entanto, independentemente das palavras usadas, uma coisa permanece a mesma: foi uma experiência. Você sentiu algo quando começou seu primeiro relacionamento sério com outra pessoa. Bem, eu acredito que o mesmo pode ser dito sobre nosso relacionamento com Deus.</w:t>
      </w:r>
    </w:p>
    <w:bookmarkEnd w:id="0"/>
    <w:p w14:paraId="5C097F03" w14:textId="5E23FA64" w:rsidR="00A7291B" w:rsidRDefault="0025169D" w:rsidP="00A7291B">
      <w:pPr>
        <w:pStyle w:val="NormalBlock"/>
      </w:pPr>
      <w:r>
        <w:t>Não é algo casual estar envolvido com o Deus vivo. Afinal, Ele sacrificou seu Filho para permitir um relacionamento entre Ele mesmo e nós. Ele investiu muito nesse relacionamento. Ele ordenou a história de tal maneira que proporcionasse as circunstâncias para que pudéssemos encontrar, conhecer, amar e desenvolver um relacionamento íntimo, profundo e próximo com Ele. Ele providenciou uma presença constante de Si mesmo em nossas vidas, dando-nos sua palavra e a habitação do Espírito Santo para criar um vínculo espiritual íntimo entre Ele e nós.</w:t>
      </w:r>
    </w:p>
    <w:bookmarkEnd w:id="0"/>
    <w:p w14:paraId="5C097F03" w14:textId="5E23FA64" w:rsidR="00A7291B" w:rsidRDefault="0025169D" w:rsidP="00A7291B">
      <w:pPr>
        <w:pStyle w:val="NormalBlock"/>
      </w:pPr>
      <w:r>
        <w:t>Ter um relacionamento com Deus é uma experiência real. Não é apenas algo teórico. Não é apenas algo que o pregador fala do púlpito. É uma experiência profundamente pessoal e comovente. Deve ser intensa. Deve ser uma experiência sentida. Devemos ser capazes de descrevê-la assim como podemos descrever nossa experiência com nosso primeiro amor ou nosso amor presente.</w:t>
      </w:r>
    </w:p>
    <w:bookmarkEnd w:id="0"/>
    <w:p w14:paraId="5C097F03" w14:textId="5E23FA64" w:rsidR="00A7291B" w:rsidRDefault="0025169D" w:rsidP="00A7291B">
      <w:pPr>
        <w:pStyle w:val="NormalBlock"/>
      </w:pPr>
      <w:r>
        <w:t>Davi, o autor de muitos dos Salmos, era especialmente dotado nessa área porque não apenas era um homem sensível e emocional, mas também um homem criativo que Deus pôde usar para descrever seus sentimentos em relação ao seu relacionamento com Deus. Temos o exemplo de um homem que teve uma experiência profunda com Deus e escreveu sobre isso. Nem todos nós temos a habilidade que Davi tinha para escrever sobre nossa experiência com Deus.</w:t>
      </w:r>
    </w:p>
    <w:bookmarkEnd w:id="0"/>
    <w:p w14:paraId="5C097F03" w14:textId="5E23FA64" w:rsidR="00A7291B" w:rsidRDefault="0025169D" w:rsidP="00A7291B">
      <w:pPr>
        <w:pStyle w:val="NormalBlock"/>
      </w:pPr>
      <w:r>
        <w:t>Deus se referiu a Davi como seu amigo, demonstrando o nível a que sua relação havia chegado. Davi foi capaz de descrever como era ter um relacionamento com Deus. Por essa razão, eu os direciono ao Salmo 5. No Salmo 5, ele coloca em palavras como é andar com Deus, como é um relacionamento com Deus. Esse é o Salmo que quero examinar com vocês nesta lição. Então, a experiência de andar com Deus, como é?</w:t>
      </w:r>
    </w:p>
    <w:p w14:paraId="27FB83DB" w14:textId="77777777" w:rsidR="00227BF5" w:rsidRDefault="00227BF5" w:rsidP="00227BF5">
      <w:pPr>
        <w:pStyle w:val="Heading3"/>
      </w:pPr>
      <w:r>
        <w:t>1. Um Relacionamento com Deus Parece Exclusivo</w:t>
      </w:r>
    </w:p>
    <w:bookmarkEnd w:id="0"/>
    <w:bookmarkEnd w:id="0"/>
    <w:p w14:paraId="7E1F9BC8" w14:textId="7BE2687A" w:rsidR="00A7291B" w:rsidRPr="007C2DD5" w:rsidRDefault="0025169D" w:rsidP="007C2DD5">
      <w:pPr>
        <w:pStyle w:val="Quote"/>
      </w:pPr>
      <w:r>
        <w:t>¹ Dá ouvidos às minhas palavras, ó Senhor; atende à minha meditação. ² Atende à voz do meu clamor, Rei meu e Deus meu, pois a ti orarei. ³ Pela manhã, ouvirás a minha voz, ó Senhor; pela manhã, me apresentarei a ti, e vigiarei.</w:t>
      </w:r>
    </w:p>
    <w:bookmarkEnd w:id="0"/>
    <w:p w14:paraId="44687C10" w14:textId="5FB066C6" w:rsidR="009C22C1" w:rsidRDefault="009C22C1" w:rsidP="00C35B22">
      <w:pPr>
        <w:pStyle w:val="BibleVerseCite"/>
      </w:pPr>
      <w:r w:rsidRPr="007C2DD5">
        <w:t>- Salmos 5:1-3</w:t>
      </w:r>
    </w:p>
    <w:bookmarkEnd w:id="0"/>
    <w:p w14:paraId="255668C9" w14:textId="77777777" w:rsidR="00A7291B" w:rsidRDefault="0025169D" w:rsidP="00A7291B">
      <w:pPr>
        <w:pStyle w:val="PadTop24"/>
      </w:pPr>
      <w:r>
        <w:t>Esse relacionamento, no que diz respeito a Davi, é o único do seu tipo. Não há espaço, ele diz, para qualquer outro relacionamento como este. De fato, o primeiro mandamento especifica que o único relacionamento que você pode ter com Deus é com Jeová Deus, o Deus de Abraão, Isaque e Jacó. O Pai a quem Jesus orou e quem Jesus encarnou e quem Jesus revelou. Nosso relacionamento com Deus não é com qualquer deus, é o Deus, é aquele Deus histórico. Portanto, se você vai ter um relacionamento com um ser espiritual, este é o único com quem você pode ter um relacionamento. Todos os outros são fraudes. Todos os outros são simplesmente algo que os seres humanos inventaram e desenvolveram.</w:t>
      </w:r>
    </w:p>
    <w:bookmarkEnd w:id="0"/>
    <w:p w14:paraId="5C097F03" w14:textId="5E23FA64" w:rsidR="00A7291B" w:rsidRDefault="0025169D" w:rsidP="00A7291B">
      <w:pPr>
        <w:pStyle w:val="NormalBlock"/>
      </w:pPr>
      <w:r>
        <w:t>Portanto, o relacionamento com Deus Pai é exclusivo e elimina todos os outros relacionamentos; com parentes mortos, santos mártires, anjos, seres espirituais, deuses míticos e assim por diante. Nenhum outro deus, nenhum outro espírito, pode vir diante de Deus Pai (Êxodo 21 e 22).</w:t>
      </w:r>
    </w:p>
    <w:bookmarkEnd w:id="0"/>
    <w:p w14:paraId="5C097F03" w14:textId="5E23FA64" w:rsidR="00A7291B" w:rsidRDefault="0025169D" w:rsidP="00A7291B">
      <w:pPr>
        <w:pStyle w:val="NormalBlock"/>
      </w:pPr>
      <w:r>
        <w:t>Como isso se sente? Sente-se exclusivo. E Davi demonstra isso em sua oração inicial do dia dirigida ao Senhor. Foi o primeiro relacionamento que ele reconheceu a cada dia. Foi um que ele valorizou ao longo do dia. Foi o único relacionamento espiritual que ele realmente reconheceu e reconheceu em sua escrita. Como todos os "relacionamentos exclusivos", este é bastante exigente. E é assustador no começo, mas à medida que você se entrega a ele e se submete totalmente a ele, assim como nos submetemos uns aos outros no casamento, então o relacionamento cresce mais profundo e mais precioso com o passar dos anos.</w:t>
      </w:r>
    </w:p>
    <w:bookmarkEnd w:id="0"/>
    <w:p w14:paraId="5C097F03" w14:textId="5E23FA64" w:rsidR="00A7291B" w:rsidRDefault="0025169D" w:rsidP="00A7291B">
      <w:pPr>
        <w:pStyle w:val="NormalBlock"/>
      </w:pPr>
      <w:r>
        <w:t>E assim, um relacionamento com Deus parece exclusivo, em outras palavras, não parece como qualquer outro relacionamento. E isso é apropriado porque nenhum outro relacionamento é exatamente como o relacionamento que temos com Deus. Então, como isso se sente? Parece exclusivo. Não há nada mais que se pareça exatamente com o relacionamento que temos com Deus.</w:t>
      </w:r>
    </w:p>
    <w:p w14:paraId="27FB83DB" w14:textId="77777777" w:rsidR="00227BF5" w:rsidRDefault="00227BF5" w:rsidP="00227BF5">
      <w:pPr>
        <w:pStyle w:val="Heading3"/>
      </w:pPr>
      <w:r>
        <w:t>2. Um Relacionamento com Deus Parece Santo</w:t>
      </w:r>
    </w:p>
    <w:bookmarkEnd w:id="0"/>
    <w:bookmarkEnd w:id="0"/>
    <w:p w14:paraId="5C097F03" w14:textId="5E23FA64" w:rsidR="00A7291B" w:rsidRDefault="0025169D" w:rsidP="00A7291B">
      <w:pPr>
        <w:pStyle w:val="NormalBlock"/>
      </w:pPr>
      <w:r>
        <w:t>Em segundo lugar, Davi continua dizendo que nosso relacionamento com Deus parece santo ou especial.</w:t>
      </w:r>
    </w:p>
    <w:bookmarkEnd w:id="0"/>
    <w:p w14:paraId="7E1F9BC8" w14:textId="7BE2687A" w:rsidR="00A7291B" w:rsidRPr="007C2DD5" w:rsidRDefault="0025169D" w:rsidP="007C2DD5">
      <w:pPr>
        <w:pStyle w:val="Quote"/>
      </w:pPr>
      <w:r>
        <w:t>⁴ Porque tu não és um Deus que tenha prazer na iniquidade, nem contigo habitará o mal. ⁵ Os loucos não pararão à tua vista; aborreces a todos os que praticam a maldade. ⁶ Destruirás aqueles que proferem a mentira; o Senhor aborrecerá o homem sanguinário e fraudulento.</w:t>
      </w:r>
    </w:p>
    <w:bookmarkEnd w:id="0"/>
    <w:p w14:paraId="44687C10" w14:textId="5FB066C6" w:rsidR="009C22C1" w:rsidRDefault="009C22C1" w:rsidP="00C35B22">
      <w:pPr>
        <w:pStyle w:val="BibleVerseCite"/>
      </w:pPr>
      <w:r w:rsidRPr="007C2DD5">
        <w:t>- Salmos 5:4-6</w:t>
      </w:r>
    </w:p>
    <w:bookmarkEnd w:id="0"/>
    <w:p w14:paraId="255668C9" w14:textId="77777777" w:rsidR="00A7291B" w:rsidRDefault="0025169D" w:rsidP="00A7291B">
      <w:pPr>
        <w:pStyle w:val="PadTop24"/>
      </w:pPr>
      <w:r>
        <w:t>Lembre-se de que um dos benefícios de um relacionamento profundo com outra pessoa, especialmente seu cônjuge, é que isso tende a fazer de você uma pessoa melhor. Não sei quantas vezes ouvi homens dizerem que, se não fosse por suas esposas e pelo amor que têm por elas, teriam simplesmente se perdido. Quantos homens já disseram isso? Se não fosse por minha esposa. Ela me salvou, não como Jesus me salva, mas ela me salvou de mim mesmo, me salvou da solidão e me salvou de tantas coisas. Ela me tornou uma pessoa melhor. Ela me fez querer ser uma pessoa melhor. Quantas mulheres foram além de suas capacidades, sacrificando-se por um homem que amavam? Quantas mulheres arrancaram suas raízes, mudaram-se para outro estado simplesmente para estar com seu marido e o que ele iria fazer? E quantas delas se sacrificaram, tendo filhos e cuidando deles, e assim por diante? Por quê? Porque amam aquele homem. Um relacionamento com Deus é assim. Ele nos provoca a fazer melhor, a tentar mais, a fazer um esforço para eliminar o mal em nossas vidas. O mal que Davi fala aqui nos versículos 4 a 6.</w:t>
      </w:r>
    </w:p>
    <w:bookmarkEnd w:id="0"/>
    <w:p w14:paraId="5C097F03" w14:textId="5E23FA64" w:rsidR="00A7291B" w:rsidRDefault="0025169D" w:rsidP="00A7291B">
      <w:pPr>
        <w:pStyle w:val="NormalBlock"/>
      </w:pPr>
      <w:r>
        <w:t>Deus é santo e puro, sem pecado ou escuridão de qualquer tipo e, quando estamos expostos a Ele em um relacionamento, queremos ser assim também. Uma das dificuldades do cristianismo é que, quanto mais começamos a conhecer a Deus, mais começamos a entender seu caráter. Quanto mais profunda cresce nossa relação com Ele. Mais abominamos a pecaminosidade. Mais desprezamos a pecaminosidade que vemos em nossa própria carne.</w:t>
      </w:r>
    </w:p>
    <w:bookmarkEnd w:id="0"/>
    <w:p w14:paraId="5C097F03" w14:textId="5E23FA64" w:rsidR="00A7291B" w:rsidRDefault="0025169D" w:rsidP="00A7291B">
      <w:pPr>
        <w:pStyle w:val="NormalBlock"/>
      </w:pPr>
      <w:r>
        <w:t>É uma coisa terrível e dupla que está acontecendo o tempo todo. Eu vejo Deus e vejo o que posso ver d'Ele na palavra. E o Espírito me mostra o que posso ser em Cristo. E quando comparo essa visão com o que está no espelho; há uma diferença ali. E a dor que sinto (que os cristãos sentem) entre o que são agora e o que querem ser por causa de Cristo, muitas vezes, simplesmente cresce, porque queremos fazer melhor.</w:t>
      </w:r>
    </w:p>
    <w:bookmarkEnd w:id="0"/>
    <w:p w14:paraId="5C097F03" w14:textId="5E23FA64" w:rsidR="00A7291B" w:rsidRDefault="0025169D" w:rsidP="00A7291B">
      <w:pPr>
        <w:pStyle w:val="NormalBlock"/>
      </w:pPr>
      <w:r>
        <w:t>As pessoas dizem: "vocês cristãos, acham que são perfeitos." Bem, eu não acho que sou perfeito, mas quero ser. Quero ser perfeito. Desejo isso com todo o meu coração; ser perfeito. Por quê? Porque tenho relacionamento com o Perfeito, é por isso. Então, em qualquer relacionamento, cada parceiro afeta o outro. No nosso relacionamento com Deus, nossa condição perdida e miserável o moveu a estender a mão e nos salvar. E a sua santidade e misericórdia nos movem a nos tornar como Ele em pureza e misericórdia.</w:t>
      </w:r>
    </w:p>
    <w:bookmarkEnd w:id="0"/>
    <w:p w14:paraId="5C097F03" w14:textId="5E23FA64" w:rsidR="00A7291B" w:rsidRDefault="0025169D" w:rsidP="00A7291B">
      <w:pPr>
        <w:pStyle w:val="NormalBlock"/>
      </w:pPr>
      <w:r>
        <w:t>Até agora, Davi diz que em um relacionamento com Deus se sente exclusividade. Começa-se a conhecer e entender do que se trata a santidade, ao ver um Deus santo e desejar santidade para si mesmo. E então ele diz que um relacionamento com Deus também traz segurança. No versículo 7 ele diz:</w:t>
      </w:r>
    </w:p>
    <w:bookmarkEnd w:id="0"/>
    <w:p w14:paraId="7E1F9BC8" w14:textId="7BE2687A" w:rsidR="00A7291B" w:rsidRPr="007C2DD5" w:rsidRDefault="0025169D" w:rsidP="007C2DD5">
      <w:pPr>
        <w:pStyle w:val="Quote"/>
      </w:pPr>
      <w:r>
        <w:t>Mas eu entrarei em tua casa pela grandeza da tua benignidade; e em teu temor me inclinarei para o teu santo templo.</w:t>
      </w:r>
    </w:p>
    <w:bookmarkEnd w:id="0"/>
    <w:p w14:paraId="44687C10" w14:textId="5FB066C6" w:rsidR="009C22C1" w:rsidRDefault="009C22C1" w:rsidP="00C35B22">
      <w:pPr>
        <w:pStyle w:val="BibleVerseCite"/>
      </w:pPr>
      <w:r w:rsidRPr="007C2DD5">
        <w:t>- Salmos 5:7</w:t>
      </w:r>
    </w:p>
    <w:bookmarkEnd w:id="0"/>
    <w:p w14:paraId="255668C9" w14:textId="77777777" w:rsidR="00A7291B" w:rsidRDefault="0025169D" w:rsidP="00A7291B">
      <w:pPr>
        <w:pStyle w:val="PadTop24"/>
      </w:pPr>
      <w:r>
        <w:t>Um dos sentimentos mais desconfortáveis quando estamos em um relacionamento com alguém é o ciúme. Estamos sempre com medo de perder o amor dessa pessoa para outra. Às vezes, experimentamos medo. O medo de que ela morra ou que nos deixe, ou até mesmo o medo de que nosso relacionamento de alguma forma desmorone. No entanto, não há lugar para tais sentimentos em nosso relacionamento com Deus. Ele nunca nos deixará.</w:t>
      </w:r>
    </w:p>
    <w:bookmarkEnd w:id="0"/>
    <w:p w14:paraId="5C097F03" w14:textId="5E23FA64" w:rsidR="00A7291B" w:rsidRDefault="0025169D" w:rsidP="00A7291B">
      <w:pPr>
        <w:pStyle w:val="NormalBlock"/>
      </w:pPr>
      <w:r>
        <w:t>Se não decorarmos nenhuma escritura, devemos pelo menos lembrar Hebreus 13:5-6. O escritor diz:</w:t>
      </w:r>
    </w:p>
    <w:bookmarkEnd w:id="0"/>
    <w:p w14:paraId="7E1F9BC8" w14:textId="7BE2687A" w:rsidR="00A7291B" w:rsidRPr="007C2DD5" w:rsidRDefault="0025169D" w:rsidP="007C2DD5">
      <w:pPr>
        <w:pStyle w:val="Quote"/>
      </w:pPr>
      <w:r>
        <w:t>⁵ Sejam vossos costumes sem avareza, contentando-vos com o que tendes; porque ele disse: Não te deixarei, nem te desampararei. ⁶ E, assim, com confiança, ousemos dizer: O Senhor é o meu ajudador, e não temerei o que me possa fazer o homem.</w:t>
      </w:r>
    </w:p>
    <w:bookmarkEnd w:id="0"/>
    <w:p w14:paraId="44687C10" w14:textId="5FB066C6" w:rsidR="009C22C1" w:rsidRDefault="009C22C1" w:rsidP="00C35B22">
      <w:pPr>
        <w:pStyle w:val="BibleVerseCite"/>
      </w:pPr>
      <w:r w:rsidRPr="007C2DD5">
        <w:t>- Hebreus 13:5-6</w:t>
      </w:r>
    </w:p>
    <w:bookmarkEnd w:id="0"/>
    <w:p w14:paraId="255668C9" w14:textId="77777777" w:rsidR="00A7291B" w:rsidRDefault="0025169D" w:rsidP="00A7291B">
      <w:pPr>
        <w:pStyle w:val="PadTop24"/>
      </w:pPr>
      <w:r>
        <w:t>Uma das coisas de que as pessoas têm medo é morrer sozinhas. Elas não querem estar sozinhas quando morrem. É por isso que a família corre para o hospital, se a enfermeira liga e diz que acha que está quase na hora. As pessoas correm, querem estar presentes naquele momento. E quantas vezes eu já vi isso acontecer? Eles ficam lá por horas e horas e então, ops, uma pausa para o banheiro ou vão buscar um café e, quando voltam, a pessoa já se foi. Oh não! Todo esse esforço, eu queria estar lá para segurar a mão dela. Eles não querem que ela fique sozinha. Você já percebeu que não estamos sozinhos? O Espírito Santo de Deus está no cristão. Ele ou ela nunca está sozinho, especialmente no momento da morte. Não há medo disso em nosso relacionamento com Deus. Por quê? Ele disse: Eu nunca te deixarei, nunca. Eu nunca te desampararei. Não diz se você for bom, se você cruzar todos os t's e colocar todos os i's e se você viver conforme o que quer fazer. E se você fizer o bem, então talvez... Não, ele disse que nunca, jamais te desampararei. E então, em Romanos, ele diz: Eu nunca deixarei de te amar.</w:t>
      </w:r>
    </w:p>
    <w:bookmarkEnd w:id="0"/>
    <w:p w14:paraId="7E1F9BC8" w14:textId="7BE2687A" w:rsidR="00A7291B" w:rsidRPr="007C2DD5" w:rsidRDefault="0025169D" w:rsidP="007C2DD5">
      <w:pPr>
        <w:pStyle w:val="Quote"/>
      </w:pPr>
      <w:r>
        <w:t>³⁵ Quem nos separará do amor de Cristo? A tribulação, ou a angústia, ou a perseguição, ou a fome, ou a nudez, ou o perigo, ou a espada? ³⁶ Como está escrito: Por amor de ti somos entregues à morte todo o dia: fomos reputados como ovelhas para o matadouro. ³⁷ Mas em todas estas coisas somos mais do que vencedores, por aquele que nos amou. ³⁸ Porque estou certo de que nem a morte, nem a vida, nem os anjos, nem os principados, nem as potestades, nem o presente, nem o porvir, ³⁹ nem a altura, nem a profundidade, nem alguma outra criatura nos poderá separar do amor de Deus, que está em Cristo Jesus, nosso Senhor!</w:t>
      </w:r>
    </w:p>
    <w:bookmarkEnd w:id="0"/>
    <w:p w14:paraId="44687C10" w14:textId="5FB066C6" w:rsidR="009C22C1" w:rsidRDefault="009C22C1" w:rsidP="00C35B22">
      <w:pPr>
        <w:pStyle w:val="BibleVerseCite"/>
      </w:pPr>
      <w:r w:rsidRPr="007C2DD5">
        <w:t>- Romanos 8:35-39</w:t>
      </w:r>
    </w:p>
    <w:bookmarkEnd w:id="0"/>
    <w:p w14:paraId="255668C9" w14:textId="77777777" w:rsidR="00A7291B" w:rsidRDefault="0025169D" w:rsidP="00A7291B">
      <w:pPr>
        <w:pStyle w:val="PadTop24"/>
      </w:pPr>
      <w:r>
        <w:t>Se você levar algo desta lição, leve estas duas coisas. Deus nos prometeu, a nós seus filhos, cristãos, que nunca os deixarei e que sempre os amarei. Você não precisa ser um teólogo, não precisa ser um especialista na língua grega para entender essas passagens, elas são bastante claras. Davi diz que estar na casa de Deus, como Davi estava dizendo aqui, é ter um relacionamento com Ele. É disso que Davi está falando. Ele não está falando sobre ir à igreja. Ele está falando sobre ter um relacionamento com Deus. Um bom judeu que ia ao templo significava que ele tinha um bom relacionamento com Deus. Portanto, estar na casa de Deus é ter um relacionamento com Ele.</w:t>
      </w:r>
    </w:p>
    <w:bookmarkEnd w:id="0"/>
    <w:p w14:paraId="5C097F03" w14:textId="5E23FA64" w:rsidR="00A7291B" w:rsidRDefault="0025169D" w:rsidP="00A7291B">
      <w:pPr>
        <w:pStyle w:val="NormalBlock"/>
      </w:pPr>
      <w:r>
        <w:t>Uma vez que você tenha esse relacionamento, ninguém poderá tirá-lo de você e Deus nunca o deixará. Você está completamente seguro. Você pode deixar Deus. Sim, você pode se afastar dele. E você controla isso. Você é capaz de dizer não a Ele. Você é capaz de dizer "Eu não quero mais ser seu amigo. Eu não te amo mais. Estou me afastando de você." Você pode fazer isso se quiser. Mas Ele diz que nunca o deixará. Ele sempre o amará, não apenas nos seus dias bons também.</w:t>
      </w:r>
    </w:p>
    <w:p w14:paraId="27FB83DB" w14:textId="77777777" w:rsidR="00227BF5" w:rsidRDefault="00227BF5" w:rsidP="00227BF5">
      <w:pPr>
        <w:pStyle w:val="Heading3"/>
      </w:pPr>
      <w:r>
        <w:t>3. Um Relacionamento com Deus Parece Seguro</w:t>
      </w:r>
    </w:p>
    <w:bookmarkEnd w:id="0"/>
    <w:bookmarkEnd w:id="0"/>
    <w:p w14:paraId="5C097F03" w14:textId="5E23FA64" w:rsidR="00A7291B" w:rsidRDefault="0025169D" w:rsidP="00A7291B">
      <w:pPr>
        <w:pStyle w:val="NormalBlock"/>
      </w:pPr>
      <w:r>
        <w:t>Então Davi continua e conclui dizendo que um relacionamento com Deus é seguro. Ele diz:</w:t>
      </w:r>
    </w:p>
    <w:bookmarkEnd w:id="0"/>
    <w:p w14:paraId="7E1F9BC8" w14:textId="7BE2687A" w:rsidR="00A7291B" w:rsidRPr="007C2DD5" w:rsidRDefault="0025169D" w:rsidP="007C2DD5">
      <w:pPr>
        <w:pStyle w:val="Quote"/>
      </w:pPr>
      <w:r>
        <w:t>⁸ Senhor, guia-me na tua justiça, por causa dos meus inimigos; aplana diante de mim o teu caminho. ⁹ Porque não há retidão na boca deles; o seu íntimo são verdadeiras maldades; a sua garganta é um sepulcro aberto; lisonjeiam com a sua língua. ¹⁰ Declara-os culpados, ó Deus; caiam por seus próprios conselhos; lança-os fora por causa da multidão de suas transgressões, pois se revoltaram contra ti.</w:t>
      </w:r>
    </w:p>
    <w:bookmarkEnd w:id="0"/>
    <w:p w14:paraId="44687C10" w14:textId="5FB066C6" w:rsidR="009C22C1" w:rsidRDefault="009C22C1" w:rsidP="00C35B22">
      <w:pPr>
        <w:pStyle w:val="BibleVerseCite"/>
      </w:pPr>
      <w:r w:rsidRPr="007C2DD5">
        <w:t>- Salmos 5:8-10</w:t>
      </w:r>
    </w:p>
    <w:bookmarkEnd w:id="0"/>
    <w:p w14:paraId="255668C9" w14:textId="77777777" w:rsidR="00A7291B" w:rsidRDefault="0025169D" w:rsidP="00A7291B">
      <w:pPr>
        <w:pStyle w:val="PadTop24"/>
      </w:pPr>
      <w:r>
        <w:t>David fala sobre seu relacionamento com outras pessoas aqui. Ele não está falando sobre seu relacionamento com Deus. Ele está falando sobre seu relacionamento com outros homens. Homens que enganam, homens que não são confiáveis. E ele diz que não há nada confiável no que eles dizem. Mas em um relacionamento com Deus você pode confiar em cada palavra que Ele diz para ser verdadeira, precisa, digna e confiável.</w:t>
      </w:r>
    </w:p>
    <w:bookmarkEnd w:id="0"/>
    <w:p w14:paraId="5C097F03" w14:textId="5E23FA64" w:rsidR="00A7291B" w:rsidRDefault="0025169D" w:rsidP="00A7291B">
      <w:pPr>
        <w:pStyle w:val="NormalBlock"/>
      </w:pPr>
      <w:r>
        <w:t>Uma das coisas maravilhosas de estudar a Palavra de Deus é que você está estudando algo que é verdadeiro; que é perfeito. Quando você a aprende (quando você a conhece) você nunca a perde. Ela está sempre lá e é sempre verdadeira.</w:t>
      </w:r>
    </w:p>
    <w:bookmarkEnd w:id="0"/>
    <w:p w14:paraId="5C097F03" w14:textId="5E23FA64" w:rsidR="00A7291B" w:rsidRDefault="0025169D" w:rsidP="00A7291B">
      <w:pPr>
        <w:pStyle w:val="NormalBlock"/>
      </w:pPr>
      <w:r>
        <w:t>Daqui a trezentos anos, com este mesmo texto, um pregador se levantará e poderá dizer em uma língua ou outra: "tenha certeza de uma coisa, Deus sempre te amará, Deus nunca te abandonará." Isso não muda, nunca muda.</w:t>
      </w:r>
    </w:p>
    <w:bookmarkEnd w:id="0"/>
    <w:p w14:paraId="5C097F03" w14:textId="5E23FA64" w:rsidR="00A7291B" w:rsidRDefault="0025169D" w:rsidP="00A7291B">
      <w:pPr>
        <w:pStyle w:val="NormalBlock"/>
      </w:pPr>
      <w:r>
        <w:t>Aqueles que têm um relacionamento com Deus podem saber onde Ele está em todas as questões e podem ter certeza sobre as recompensas e punições que Ele vai aplicar. Com Ele, você sabe onde está. Você não soma coisas e chega a uma conclusão errada no final. É muito reconfortante ter um relacionamento com alguém que pode fazer grandes promessas. Eu perdoarei seus pecados. Eu o sustentarei. Eu o ressuscitarei dos mortos. Eu lhe darei a vida eterna. É bom ter um relacionamento com uma pessoa assim, que pode respaldar isso, que tem o poder para cumprir e que demonstrou que sempre, sempre cumpre Sua palavra. É assim que se sente confiar em Deus. Estou absolutamente certo dEle e do que Ele promete. E finalmente, mais uma coisa, um relacionamento com Deus, segundo Davi, é alegre.</w:t>
      </w:r>
    </w:p>
    <w:bookmarkEnd w:id="0"/>
    <w:p w14:paraId="7E1F9BC8" w14:textId="7BE2687A" w:rsidR="00A7291B" w:rsidRPr="007C2DD5" w:rsidRDefault="0025169D" w:rsidP="007C2DD5">
      <w:pPr>
        <w:pStyle w:val="Quote"/>
      </w:pPr>
      <w:r>
        <w:t>¹¹ Mas alegrem-se todos os que confiam em ti; exultem eternamente, porquanto tu os defendes; e em ti se gloriem os que amam o teu nome. ¹² Pois tu, Senhor, abençoarás ao justo; circundá-lo-ás da tua benevolência como de um escudo.</w:t>
      </w:r>
    </w:p>
    <w:bookmarkEnd w:id="0"/>
    <w:p w14:paraId="44687C10" w14:textId="5FB066C6" w:rsidR="009C22C1" w:rsidRDefault="009C22C1" w:rsidP="00C35B22">
      <w:pPr>
        <w:pStyle w:val="BibleVerseCite"/>
      </w:pPr>
      <w:r w:rsidRPr="007C2DD5">
        <w:t>- Salmos 5:11-12</w:t>
      </w:r>
    </w:p>
    <w:bookmarkEnd w:id="0"/>
    <w:p w14:paraId="255668C9" w14:textId="77777777" w:rsidR="00A7291B" w:rsidRDefault="0025169D" w:rsidP="00A7291B">
      <w:pPr>
        <w:pStyle w:val="PadTop24"/>
      </w:pPr>
      <w:r>
        <w:t>Os relacionamentos humanos sempre terminam em morte ou divórcio. Lembro-me de um conselheiro dizendo isso uma vez. Fiquei meio chocado no começo, mas quando você pensa bem, todos os casamentos terminam em morte ou divórcio. Não há outra opção. Não importa o quão alegre, amoroso ou terno seja, sempre há lágrimas amargas mais cedo ou mais tarde. Assim é a vida.</w:t>
      </w:r>
    </w:p>
    <w:bookmarkEnd w:id="0"/>
    <w:p w14:paraId="5C097F03" w14:textId="5E23FA64" w:rsidR="00A7291B" w:rsidRDefault="0025169D" w:rsidP="00A7291B">
      <w:pPr>
        <w:pStyle w:val="NormalBlock"/>
      </w:pPr>
      <w:r>
        <w:t>Um relacionamento com Deus nem sempre é fácil porque há dores de crescimento no processo de maturidade espiritual. No entanto, sempre temos o conhecimento alegre de que nosso relacionamento com Deus continuará a se fortalecer até transbordar de alegria e felicidade que nos conduzirá ao Céu. Não haverá fim para o nosso relacionamento com Deus porque, uma vez iniciado, é o único relacionamento projetado para durar para sempre. E o único relacionamento projetado para durar para sempre em um estado de alegria.</w:t>
      </w:r>
    </w:p>
    <w:bookmarkEnd w:id="0"/>
    <w:p w14:paraId="5C097F03" w14:textId="5E23FA64" w:rsidR="00A7291B" w:rsidRDefault="0025169D" w:rsidP="00A7291B">
      <w:pPr>
        <w:pStyle w:val="NormalBlock"/>
      </w:pPr>
      <w:r>
        <w:t>Diferente do nosso primeiro amor, se você foi abençoado com a experiência de que seu primeiro amor tem sido seu amor ao longo de toda a sua vida. Todos querem isso, nem todos conseguem. Mas mesmo essa experiência maravilhosa terminará em tristeza um dia, diferente do nosso relacionamento com Deus. Ele continuará e continuará. Na verdade, continuará e continuará e ficará melhor para nós.</w:t>
      </w:r>
    </w:p>
    <w:bookmarkEnd w:id="0"/>
    <w:p w14:paraId="5C097F03" w14:textId="5E23FA64" w:rsidR="00A7291B" w:rsidRDefault="0025169D" w:rsidP="00A7291B">
      <w:pPr>
        <w:pStyle w:val="NormalBlock"/>
      </w:pPr>
      <w:r>
        <w:t>Meu relacionamento terreno mais significativo é aquele que compartilho com minha esposa, Lise, e ainda assim ela me disse que eu sempre serei o segundo em sua vida. Eu sou o número dois. O Senhor, ela diz, sempre será o número um em sua vida. Agora que os netos chegaram, eu sou o número 11, mas assim é a vida. Toda vez que alguém anuncia que está grávida, eu caio uma posição. Mas tudo bem. Claro que é assim que deve ser. Certo? O relacionamento eterno deve vir primeiro. O relacionamento temporal vem em seguida. Aquele com potencial ilimitado vem primeiro. E aquele que é limitado pelo pecado e pela morte vem em segundo. Nosso relacionamento é ótimo porque ela também é segunda em minha vida, já que eu também busco como prioridade meu relacionamento com Deus e os benefícios que dele advêm.</w:t>
      </w:r>
    </w:p>
    <w:bookmarkEnd w:id="0"/>
    <w:p w14:paraId="5C097F03" w14:textId="5E23FA64" w:rsidR="00A7291B" w:rsidRDefault="0025169D" w:rsidP="00A7291B">
      <w:pPr>
        <w:pStyle w:val="NormalBlock"/>
      </w:pPr>
      <w:r>
        <w:t>Então, deixe-me terminar esta lição apenas fazendo uma pergunta. E a pergunta, é claro, é: você está experimentando as coisas sobre as quais tenho falado em seu relacionamento com Deus?</w:t>
      </w:r>
    </w:p>
    <w:bookmarkEnd w:id="0"/>
    <w:p w14:paraId="5C097F03" w14:textId="5E23FA64" w:rsidR="00A7291B" w:rsidRDefault="0025169D" w:rsidP="00A7291B">
      <w:pPr>
        <w:pStyle w:val="NormalBlock"/>
      </w:pPr>
      <w:r>
        <w:t>Quero dizer, qual é o propósito da lição se não chegarmos a fazer essa pergunta? Coisas como intimidade e exclusividade, uma santidade pessoal maior, um sentimento de segurança e paz, um senso de confiança completa, uma antecipação de alegria no futuro. Todas essas são coisas que você sente.</w:t>
      </w:r>
    </w:p>
    <w:bookmarkEnd w:id="0"/>
    <w:p w14:paraId="2EC75E3D" w14:textId="41EDDCE5" w:rsidR="008A3F75" w:rsidRDefault="00932373" w:rsidP="001E1588">
      <w:pPr>
        <w:pStyle w:val="NormalBlock"/>
        <w:numPr>
          <w:ilvl w:val="0"/>
          <w:numId w:val="199"/>
        </w:numPr>
      </w:pPr>
      <w:r w:rsidRPr="00932373">
        <w:t>Se você está, então louve e agradeça a Deus pelas bênçãos que está desfrutando em seu relacionamento com Ele. Bom. Ótimo. Maravilhoso. Continue assim.</w:t>
      </w:r>
    </w:p>
    <w:bookmarkEnd w:id="0"/>
    <w:p w14:paraId="2EC75E3D" w14:textId="41EDDCE5" w:rsidR="008A3F75" w:rsidRDefault="00932373" w:rsidP="001E1588">
      <w:pPr>
        <w:pStyle w:val="NormalBlock"/>
        <w:numPr>
          <w:ilvl w:val="0"/>
          <w:numId w:val="199"/>
        </w:numPr>
      </w:pPr>
      <w:r w:rsidRPr="00932373">
        <w:t>Se não está, então pode haver razões muito definidas pelas quais você não está sentindo as coisas de que falei. Por exemplo, talvez você saiba sobre Ele, mas não tenha um relacionamento com Ele. Eu sei sobre George W. Bush, ex-presidente. Já estive em sua Biblioteca Presidencial e li livros escritos por ele. Eu sei sobre George W. Bush, mas ele e eu não estamos em um relacionamento. Entende o que quero dizer?</w:t>
      </w:r>
    </w:p>
    <w:bookmarkEnd w:id="0"/>
    <w:bookmarkEnd w:id="0"/>
    <w:p w14:paraId="5C097F03" w14:textId="5E23FA64" w:rsidR="00A7291B" w:rsidRDefault="0025169D" w:rsidP="00A7291B">
      <w:pPr>
        <w:pStyle w:val="NormalBlock"/>
      </w:pPr>
      <w:r>
        <w:t>Você pode conhecer a Deus por meio do estudo e do ensino, mas para entrar em um relacionamento com Ele, você deve vir a Ele através de Jesus Cristo. É como o casamento, você pode conhecer alguém e pode amar alguém, mas para ter o relacionamento íntimo e supremo com essa pessoa, você precisa se comprometer no casamento. Por isso, morar junto não é como o casamento. Morar junto é um compromisso? Sim, é um tipo de compromisso. Há amor ali? Claro, há amor ali. Mas não é a forma mais elevada de compromisso entre um homem e uma mulher. E Deus exige de nós a forma mais elevada de compromisso, que é o casamento entre um homem e uma mulher.</w:t>
      </w:r>
    </w:p>
    <w:bookmarkEnd w:id="0"/>
    <w:p w14:paraId="5C097F03" w14:textId="5E23FA64" w:rsidR="00A7291B" w:rsidRDefault="0025169D" w:rsidP="00A7291B">
      <w:pPr>
        <w:pStyle w:val="NormalBlock"/>
      </w:pPr>
      <w:r>
        <w:t>Agora, com Deus, por outro lado, você precisa se comprometer por meio da fé, arrependimento e batismo em nome de Jesus Cristo para entrar plenamente em um relacionamento com Ele. Muitas pessoas no mundo conhecem Deus, mas não estão em um relacionamento com Ele, porque não responderam em obediência ao evangelho. Assim, o batismo, por exemplo, é a cerimônia de casamento do crente que o une a Deus, em um relacionamento íntimo e eterno. Talvez essa seja a razão pela qual você não sente as coisas de que falei. Talvez você tenha sido infiel a Ele.</w:t>
      </w:r>
    </w:p>
    <w:bookmarkEnd w:id="0"/>
    <w:p w14:paraId="5C097F03" w14:textId="5E23FA64" w:rsidR="00A7291B" w:rsidRDefault="0025169D" w:rsidP="00A7291B">
      <w:pPr>
        <w:pStyle w:val="NormalBlock"/>
      </w:pPr>
      <w:r>
        <w:t>Você não pode ter um relacionamento sério com Deus se estiver brincando com o pecado. Assim como você não pode ter um relacionamento sério com outra pessoa, no casamento, se estiver traindo-a. Você pode trair seu parceiro e pode trair seus amigos, mas eu garanto que você não pode trair a Deus porque Ele sempre sabe e sempre se afasta de você quando você está culpado de pecado não arrependido.</w:t>
      </w:r>
    </w:p>
    <w:bookmarkEnd w:id="0"/>
    <w:p w14:paraId="5C097F03" w14:textId="5E23FA64" w:rsidR="00A7291B" w:rsidRDefault="0025169D" w:rsidP="00A7291B">
      <w:pPr>
        <w:pStyle w:val="NormalBlock"/>
      </w:pPr>
      <w:r>
        <w:t>A relação é exclusiva, não perfeita. As pessoas são fracas. As pessoas cometem erros. As pessoas caem no pecado. Portanto, para manter um relacionamento com Deus, temos que decidir a quem queremos servir e o que queremos experimentar. Queremos experimentar um relacionamento com Deus ou queremos experimentar o pecado? Porque o pecado também é uma experiência. Ele nos dá algo também. Só precisamos decidir qual experiência é mais importante para nós.</w:t>
      </w:r>
    </w:p>
    <w:bookmarkEnd w:id="0"/>
    <w:p w14:paraId="5C097F03" w14:textId="5E23FA64" w:rsidR="00A7291B" w:rsidRDefault="0025169D" w:rsidP="00A7291B">
      <w:pPr>
        <w:pStyle w:val="NormalBlock"/>
      </w:pPr>
      <w:r>
        <w:t>E então, finalmente, talvez não estejamos trabalhando no relacionamento. Um relacionamento com Deus é semelhante em muitos aspectos a outros relacionamentos humanos. Precisamos investir tempo e esforço para que eles funcionem. Precisamos comunicar para mantê-los vivos. E como Deus se comunica conosco? Através da cruz de Cristo, em nossas bênçãos, em nossa consciência, na Bíblia, no Espírito Santo, na igreja. E precisamos manter nossas linhas de comunicação abertas com Ele também. Como fazemos isso? Por meio da oração e meditação, adoração, estudo, serviço e doação. É assim que nos comunicamos com Ele.</w:t>
      </w:r>
    </w:p>
    <w:bookmarkEnd w:id="0"/>
    <w:p w14:paraId="5C097F03" w14:textId="5E23FA64" w:rsidR="00A7291B" w:rsidRDefault="0025169D" w:rsidP="00A7291B">
      <w:pPr>
        <w:pStyle w:val="NormalBlock"/>
      </w:pPr>
      <w:r>
        <w:t>Os relacionamentos funcionam em ambas as direções. Deus sempre cumpre a Sua parte. Às vezes, ficamos um pouco ocupados demais (ou muito mal) para cumprir a nossa parte. Uma coisa é certa, todos nós precisamos de um relacionamento com Deus. E todos nós podemos ter um hoje.</w:t>
      </w:r>
    </w:p>
    <w:bookmarkEnd w:id="0"/>
    <w:p w14:paraId="2EC75E3D" w14:textId="41EDDCE5" w:rsidR="008A3F75" w:rsidRDefault="00932373" w:rsidP="001E1588">
      <w:pPr>
        <w:pStyle w:val="NormalBlock"/>
        <w:numPr>
          <w:ilvl w:val="0"/>
          <w:numId w:val="199"/>
        </w:numPr>
      </w:pPr>
      <w:r w:rsidRPr="00932373">
        <w:t>Começamos com a fé expressa em arrependimento e batismo.</w:t>
      </w:r>
    </w:p>
    <w:bookmarkEnd w:id="0"/>
    <w:p w14:paraId="2EC75E3D" w14:textId="41EDDCE5" w:rsidR="008A3F75" w:rsidRDefault="00932373" w:rsidP="001E1588">
      <w:pPr>
        <w:pStyle w:val="NormalBlock"/>
        <w:numPr>
          <w:ilvl w:val="0"/>
          <w:numId w:val="199"/>
        </w:numPr>
      </w:pPr>
      <w:r w:rsidRPr="00932373">
        <w:t>Renovamo-la sendo restaurados diariamente por meio da oração ou pelas orações dos presbíteros, conforme a situação apropriada.</w:t>
      </w:r>
    </w:p>
    <w:bookmarkEnd w:id="0"/>
    <w:p w14:paraId="2EC75E3D" w14:textId="41EDDCE5" w:rsidR="008A3F75" w:rsidRDefault="00932373" w:rsidP="001E1588">
      <w:pPr>
        <w:pStyle w:val="NormalBlock"/>
        <w:numPr>
          <w:ilvl w:val="0"/>
          <w:numId w:val="199"/>
        </w:numPr>
      </w:pPr>
      <w:r w:rsidRPr="00932373">
        <w:t>E a refrescamos por meio da adoração, do serviço e do louvor.</w:t>
      </w:r>
    </w:p>
    <w:bookmarkEnd w:id="0"/>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