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Aproximando-se de Deus</w:t>
      </w:r>
    </w:p>
    <w:p w14:paraId="30A144DD" w14:textId="3D11DC34" w:rsidR="00D83136" w:rsidRPr="00D83136" w:rsidRDefault="00D83136" w:rsidP="006C2818">
      <w:pPr>
        <w:pStyle w:val="NewSubtitle"/>
      </w:pPr>
      <w:r w:rsidRPr="00D83136">
        <w:t>Parte 1</w:t>
      </w:r>
    </w:p>
    <w:p w14:paraId="670F8077" w14:textId="038F6EFB" w:rsidR="00944B2D" w:rsidRDefault="00944B2D" w:rsidP="00944B2D">
      <w:pPr>
        <w:pStyle w:val="ChapterVerse"/>
      </w:pPr>
      <w:r w:rsidRPr="00944B2D">
        <w:t>Tiago 4:8-10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⁸ Chegai-vos a Deus, e ele se chegará a vós. Limpai as mãos, pecadores; e, vós de duplo ânimo, purificai o coração. ⁹ Senti as vossas misérias, e lamentai, e chorai; converta-se o vosso riso em pranto, e o vosso gozo, em tristeza. ¹⁰ Humilhai-vos perante o Senhor, e ele vos exaltará.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Tiago 4:8-10</w:t>
      </w:r>
    </w:p>
    <w:bookmarkEnd w:id="0"/>
    <w:p w14:paraId="255668C9" w14:textId="77777777" w:rsidR="00A7291B" w:rsidRDefault="0025169D" w:rsidP="00A7291B">
      <w:pPr>
        <w:pStyle w:val="PadTop24"/>
      </w:pPr>
      <w:r>
        <w:t>Nesta passagem específica, Tiago oferece esta ideia de "aproximar-se de Deus" como uma maneira de combater e neutralizar a divisão e o conflito que estavam ocorrendo entre os leitores de Tiago. A ideia é que, se você está se esforçando para se aproximar de Deus, se está investindo suas energias em tornar-se uma pessoa mais santa, não terá o interesse nem a energia para brigar com seus irmãos ou irmãs na igreja.</w:t>
      </w:r>
    </w:p>
    <w:bookmarkEnd w:id="0"/>
    <w:p w14:paraId="5C097F03" w14:textId="5E23FA64" w:rsidR="00A7291B" w:rsidRDefault="0025169D" w:rsidP="00A7291B">
      <w:pPr>
        <w:pStyle w:val="NormalBlock"/>
      </w:pPr>
      <w:r>
        <w:t>É interessante observar que, para se aproximarem de Deus, Tiago não sugere que façam mais aulas bíblicas para adquirir conhecimento, nem que realizem obras de benevolência em favor dos pobres.</w:t>
      </w:r>
    </w:p>
    <w:bookmarkEnd w:id="0"/>
    <w:p w14:paraId="5C097F03" w14:textId="5E23FA64" w:rsidR="00A7291B" w:rsidRDefault="0025169D" w:rsidP="00A7291B">
      <w:pPr>
        <w:pStyle w:val="NormalBlock"/>
      </w:pPr>
      <w:r>
        <w:t>Essas são coisas boas em si mesmas e têm seu lugar na vida cristã, mas Tiago é muito claro sobre o que é necessário fazer para se aproximar de Deus.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Vs. 8a - Purificai as vossas mãos = fazei coisas boas, abandonai os maus hábitos e as coisas más que estais fazendo.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Vs. 8b - Purificai os vossos corações = decidi em que credes, a quem servireis e como o servireis; permanecei firmes na vossa fé.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Vs. 9-10 - Humilhai-vos, lamentai, chorai, sede miseráveis.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Alguns pensam que ele quer dizer que devemos ser infelizes aqui de propósito ou nos deixar deprimidos. Não é isso. Deus não quer que nos forcemos a ser infelizes e deprimidos — não com o conhecimento da ressurreição em nosso coração!</w:t>
      </w:r>
    </w:p>
    <w:bookmarkEnd w:id="0"/>
    <w:p w14:paraId="5C097F03" w14:textId="5E23FA64" w:rsidR="00A7291B" w:rsidRDefault="0025169D" w:rsidP="00A7291B">
      <w:pPr>
        <w:pStyle w:val="NormalBlock"/>
      </w:pPr>
      <w:r>
        <w:t>Aqui, Tiago está se referindo à sujeição de nossos corpos à nossa vontade. Em outras palavras, humilhar-nos, lamentar e chorar significa nos rebaixarmos diante de Deus de alguma maneira; e a maneira como os cristãos do primeiro século faziam isso era por meio da prática do jejum e da oração.</w:t>
      </w:r>
    </w:p>
    <w:bookmarkEnd w:id="0"/>
    <w:p w14:paraId="5C097F03" w14:textId="5E23FA64" w:rsidR="00A7291B" w:rsidRDefault="0025169D" w:rsidP="00A7291B">
      <w:pPr>
        <w:pStyle w:val="NormalBlock"/>
      </w:pPr>
      <w:r>
        <w:t>Humilhamos nosso corpo, lamentamos e choramos por nossa condição verdadeiramente fraca quando somos dolorosamente conscientizados disso ao negar ao nosso corpo conforto, alimento, sono ou outras necessidades básicas. Quando você é pobre e desamparado, a falta dessas coisas é dolorosa e uma fonte de preocupação e desespero.</w:t>
      </w:r>
    </w:p>
    <w:bookmarkEnd w:id="0"/>
    <w:p w14:paraId="5C097F03" w14:textId="5E23FA64" w:rsidR="00A7291B" w:rsidRDefault="0025169D" w:rsidP="00A7291B">
      <w:pPr>
        <w:pStyle w:val="NormalBlock"/>
      </w:pPr>
      <w:r>
        <w:t>Entretanto, quando você tem todas essas coisas e as nega a si mesmo na forma de um jejum, então está voluntariamente se humilhando diante de Deus e suportando as consequências dessa negação (luto, dor, miséria) como um sinal da sua fé. Não é a única coisa que você pode oferecer a Deus, mas Tiago diz que oferecer-Lhe isso é agradável a Deus, porque Ele recompensa as pessoas que fazem isso.</w:t>
      </w:r>
    </w:p>
    <w:bookmarkEnd w:id="0"/>
    <w:p w14:paraId="5C097F03" w14:textId="5E23FA64" w:rsidR="00A7291B" w:rsidRDefault="0025169D" w:rsidP="00A7291B">
      <w:pPr>
        <w:pStyle w:val="NormalBlock"/>
      </w:pPr>
      <w:r>
        <w:t>Como? Ele os levanta.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Tira-os de maus hábitos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Tira-os da tristeza, do medo, da culpa e do arrependimento.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Tira-os dos fardos que podem carregar física, emocional e espiritualmente.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Uma pessoa que se humilha por meio do jejum, além de sua oração, demonstra sua seriedade, sua sinceridade e sua verdadeira necessidade da ajuda de Deus, e Deus promete responder a esse tipo de apelo. Estamos nos preparando para vivenciar um período de 24 horas de oração e jejum.</w:t>
      </w:r>
    </w:p>
    <w:bookmarkEnd w:id="0"/>
    <w:p w14:paraId="5C097F03" w14:textId="5E23FA64" w:rsidR="00A7291B" w:rsidRDefault="0025169D" w:rsidP="00A7291B">
      <w:pPr>
        <w:pStyle w:val="NormalBlock"/>
      </w:pPr>
      <w:r>
        <w:t>Esta lição tem o objetivo de nos ajudar a compreender esta disciplina bíblica e como ela se aplica a nós na era moderna.</w:t>
      </w:r>
    </w:p>
    <w:p w14:paraId="6ABE7781" w14:textId="77777777" w:rsidR="00227BF5" w:rsidRDefault="00227BF5" w:rsidP="00227BF5">
      <w:pPr>
        <w:pStyle w:val="Heading2"/>
      </w:pPr>
      <w:r>
        <w:t>O que é o jejum?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Uma definição básica de jejum é: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A renúncia voluntária de qualquer coisa, não apenas de alimentos.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Abster-se de alimentos ou de qualquer outra coisa boa ou agradável a fim de obter algo melhor.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Negue as coisas físicas para obter as coisas espirituais. Na Bíblia, a palavra hebraica: "Anah" e, no Novo Testamento, a palavra grega "Nesteia" são traduzidas para a palavra inglesa "Fast/Fasting". Essas palavras bíblicas significavam — afligir; castigar; humilhar; lamentar. A ideia é que a maneira de afligir/castigar a pessoa é negar voluntariamente a si mesma alimento ou outros confortos por um período.</w:t>
      </w:r>
    </w:p>
    <w:bookmarkEnd w:id="0"/>
    <w:p w14:paraId="5C097F03" w14:textId="5E23FA64" w:rsidR="00A7291B" w:rsidRDefault="0025169D" w:rsidP="00A7291B">
      <w:pPr>
        <w:pStyle w:val="NormalBlock"/>
      </w:pPr>
      <w:r>
        <w:t>Isso tem o efeito de diminuir o orgulho da pessoa diante de Deus e abre a mente e o espírito da pessoa para uma maior compreensão e conhecimento de Deus, o que, por sua vez, produz verdadeira humildade. O jejum, porém, não ocorre quando você está fazendo dieta ou passando fome por causa de fome, guerra etc. A pessoa deve voluntariamente abrir mão de alimento ou conforto para obter algo melhor em um nível espiritual, não em um nível físico.</w:t>
      </w:r>
    </w:p>
    <w:bookmarkEnd w:id="0"/>
    <w:p w14:paraId="5C097F03" w14:textId="5E23FA64" w:rsidR="00A7291B" w:rsidRDefault="0025169D" w:rsidP="00A7291B">
      <w:pPr>
        <w:pStyle w:val="NormalBlock"/>
      </w:pPr>
      <w:r>
        <w:t>Se você passar fome para perder peso, sua perda de peso e sua melhor saúde serão sua recompensa. O jejum é uma maneira de integrar o físico e o espiritual, a fim de aproximar a pessoa de Deus. É uma expressão de nossa fome por Deus. Ficamos sem alimento para sermos mais cheios de Sua presença em nós. Esvaziamo-nos de alimento para sermos mais cheios de Deus.</w:t>
      </w:r>
    </w:p>
    <w:bookmarkEnd w:id="0"/>
    <w:p w14:paraId="5C097F03" w14:textId="5E23FA64" w:rsidR="00A7291B" w:rsidRDefault="0025169D" w:rsidP="00A7291B">
      <w:pPr>
        <w:pStyle w:val="NormalBlock"/>
      </w:pPr>
      <w:r>
        <w:t>O jejum nos ajuda a assumir nossa verdadeira posição diante de Deus, que é humilharmo-nos diante dele. No fim, o verdadeiro objetivo de um jejum é conhecer melhor a Deus (Hebreus 5:12-14).</w:t>
      </w:r>
    </w:p>
    <w:p w14:paraId="6ABE7781" w14:textId="77777777" w:rsidR="00227BF5" w:rsidRDefault="00227BF5" w:rsidP="00227BF5">
      <w:pPr>
        <w:pStyle w:val="Heading2"/>
      </w:pPr>
      <w:r>
        <w:t>O jejum é para hoje?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Atualmente, o jejum não é uma prática popular em nossa sociedade. Poucos, se é que alguém, o praticam no mundo secular, e ele é ainda mais raro dentro da igreja. Quando foi a última vez que alguém aqui passou por um período de jejum e oração? Há várias razões para isso:</w:t>
      </w:r>
    </w:p>
    <w:bookmarkEnd w:id="0"/>
    <w:p w14:paraId="5C097F03" w14:textId="5E23FA64" w:rsidR="00A7291B" w:rsidRDefault="0025169D" w:rsidP="00A7291B">
      <w:pPr>
        <w:pStyle w:val="NormalBlock"/>
      </w:pPr>
      <w:r>
        <w:t>1. É desconfortável e envolve uma negação deliberada de si mesmo, e isso não é popular em nossa cultura, na qual somos treinados e programados para "consumir".</w:t>
      </w:r>
    </w:p>
    <w:bookmarkEnd w:id="0"/>
    <w:p w14:paraId="5C097F03" w14:textId="5E23FA64" w:rsidR="00A7291B" w:rsidRDefault="0025169D" w:rsidP="00A7291B">
      <w:pPr>
        <w:pStyle w:val="NormalBlock"/>
      </w:pPr>
      <w:r>
        <w:t>2. Muitas pessoas religiosas acreditam que essa prática era somente para os "judeus" e para aqueles que estavam sob a Lei de Moisés - não para os cristãos.</w:t>
      </w:r>
    </w:p>
    <w:bookmarkEnd w:id="0"/>
    <w:p w14:paraId="5C097F03" w14:textId="5E23FA64" w:rsidR="00A7291B" w:rsidRDefault="0025169D" w:rsidP="00A7291B">
      <w:pPr>
        <w:pStyle w:val="NormalBlock"/>
      </w:pPr>
      <w:r>
        <w:t>3. Alguns ensinam que o jejum era somente para Jesus, os apóstolos e os primeiros cristãos que o praticavam como uma permanência do Antigo Testamento — assim como muitos cristãos judeus ainda observavam as leis alimentares ou o sábado no primeiro século, porque isso fazia parte de sua cultura. Hoje, dizem eles, o jejum não faz parte da nossa cultura, portanto não precisamos praticá-lo, nem necessitamos dele. Bem, certamente o jejum fazia parte da prática dos judeus no Antigo Testamento: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Moisés foi o primeiro a jejuar (40 dias/lutar) quando recebeu os 10 mandamentos do Senhor. - Êxodo 34:28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Os judeus jejuaram ao se arrependerem dos pecados diante do Senhor - 1 Samuel 7:6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Elias jejuou a fim de fortalecer sua vida de oração - 1 Reis 19:8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Esdras fez o povo jejuar e orar a fim de buscar orientação do Senhor - Esdras 8:21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Daniel jejuou para se preparar para a vida no exílio - Daniel 10:13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Ester pediu ao povo que jejuasse e orasse a fim de obter uma decisão favorável do rei. - Ester 4:15-16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Davi se refere ao jejum como uma verdadeira expressão de humildade espiritual diante de Deus. - Salmos 35:12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Há muitos outros, mas estes exemplos são suficientes para nos mostrar que o jejum era parte integrante da vida religiosa dos judeus — tanto para os líderes quanto para o povo. Vemos, porém, o mesmo padrão de atividade quando Jesus começa Seu ministério e ensino no Novo Testamento: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Jesus se prepara para o seu ministério com um período de 40 dias de oração e jejum (Mateus 4:1-11).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Mas então, ao ensinar aos seus discípulos sobre agradar a Deus, ele esclarece o ensino sobre como jejuar corretamente.</w:t>
      </w:r>
    </w:p>
    <w:bookmarkEnd w:id="0"/>
    <w:bookmarkEnd w:id="0"/>
    <w:p w14:paraId="7E1F9BC8" w14:textId="7BE2687A" w:rsidR="00A7291B" w:rsidRPr="007C2DD5" w:rsidRDefault="0025169D" w:rsidP="007C2DD5">
      <w:pPr>
        <w:pStyle w:val="Quote"/>
      </w:pPr>
      <w:r>
        <w:t>¹⁶ E, quando jejuardes, não vos mostreis contristados como os hipócritas, porque desfiguram o rosto, para que aos homens pareça que jejuam. Em verdade vos digo que já receberam o seu galardão. ¹⁷ Porém tu, quando jejuares, unge a cabeça e lava o rosto, ¹⁸ para não pareceres aos homens que jejuas, mas sim a teu Pai, que está oculto; e teu Pai, que vê o que está oculto, te recompensará.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Mateus 6:16-18</w:t>
      </w:r>
    </w:p>
    <w:bookmarkEnd w:id="0"/>
    <w:p w14:paraId="255668C9" w14:textId="77777777" w:rsidR="00A7291B" w:rsidRDefault="0025169D" w:rsidP="00A7291B">
      <w:pPr>
        <w:pStyle w:val="PadTop24"/>
      </w:pPr>
      <w:r>
        <w:t>Observe que Ele não diz "se" jejuardes, mas "quando" jejuardes, presumindo que essa seria uma prática contínua entre Seus discípulos. Jesus prediz em Marcos 2:18-20 que, depois que Ele se for, Seus discípulos voltarão a jejuar (algo que não praticavam enquanto estavam com Ele). Em seu conselho aos casais com problemas no casamento, Paulo os aconselha a se separarem por algum tempo para jejum e oração (1 Coríntios 7:5).</w:t>
      </w:r>
    </w:p>
    <w:bookmarkEnd w:id="0"/>
    <w:p w14:paraId="5C097F03" w14:textId="5E23FA64" w:rsidR="00A7291B" w:rsidRDefault="0025169D" w:rsidP="00A7291B">
      <w:pPr>
        <w:pStyle w:val="NormalBlock"/>
      </w:pPr>
      <w:r>
        <w:t>E Lucas frequentemente descreve a igreja primitiva, depois de estar bem estabelecida, como fazendo do jejum e da oração uma parte normal de sua experiência cristã, e não apenas algum resquício de sua cultura judaica.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Em Atos 13:1-4, os líderes gentios da igreja jejuaram e oraram.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Em Atos 14:21-23, Paulo jejuou e orou com gentios e judeus antes de nomear presbíteros.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E assim, uma combinação de jejum e oração foi ensinada e praticada pelos apóstolos e pela igreja primitiva, incluindo tanto judeus quanto gentios. Com o tempo, porém, tornou-se uma prática reservada apenas ao clero, à medida que o catolicismo e o monasticismo se desenvolveram na Idade Média. O protestantismo ignorou essa disciplina espiritual porque ela talvez lhes lembrasse demais a prática católica romana.</w:t>
      </w:r>
    </w:p>
    <w:bookmarkEnd w:id="0"/>
    <w:p w14:paraId="5C097F03" w14:textId="5E23FA64" w:rsidR="00A7291B" w:rsidRDefault="0025169D" w:rsidP="00A7291B">
      <w:pPr>
        <w:pStyle w:val="NormalBlock"/>
      </w:pPr>
      <w:r>
        <w:t>E o nosso mundo moderno, orientado para o consumo, e as igrejas que foram influenciadas pelo mundo também dão pouca atenção a esta disciplina espiritual. No entanto, se quisermos restaurar o cristianismo do Novo Testamento e as igrejas do Novo Testamento, a oração e o jejum devem ser incluídos na nossa experiência cristã. Receio que uma das razões pelas quais temos igrejas tão pequenas e muitos de nós somos espiritualmente fracos seja porque negligenciámos a poderosa ferramenta espiritual da oração e do jejum.</w:t>
      </w:r>
    </w:p>
    <w:p w14:paraId="27FB83DB" w14:textId="77777777" w:rsidR="00227BF5" w:rsidRDefault="00227BF5" w:rsidP="00227BF5">
      <w:pPr>
        <w:pStyle w:val="Heading3"/>
      </w:pPr>
      <w:r>
        <w:t>Resumo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Vou concluir esta lição na próxima semana, quando discutiremos para que serve o jejum; alguns dos benefícios do jejum; e como abordar esta disciplina em nossos dias. Enquanto isso, quero que você considere participar do nosso primeiro Fim de Semana de Oração e Jejum, fazendo o seguinte: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1"/>
        </w:numPr>
      </w:pPr>
      <w:r>
        <w:t>Revise e familiarize-se com a folha informativa sobre o que fazer e o que não fazer no jejum.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1"/>
        </w:numPr>
      </w:pPr>
      <w:r>
        <w:t>Inscreva-se para um período de oração durante as 24 horas.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1"/>
        </w:numPr>
      </w:pPr>
      <w:r>
        <w:t>Coloque seu pedido de oração nas folhas nos quadros de avisos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1"/>
        </w:numPr>
      </w:pPr>
      <w:r>
        <w:t>Prepare e traga comida para o nosso almoço comunitário de celebração e devocional após o término do jejum.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Esperamos que nosso primeiro fim de semana de Oração e Jejum ajude todos os que participarem a se aproximarem de Deus, para que comecemos a fazer desse tipo de prática espiritual uma parte regular de nosso relacionamento com Deus.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  <w:num w:numId="201" w16cid:durableId="116222136">
    <w:abstractNumId w:val="4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