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Barnaba</w:t>
      </w:r>
    </w:p>
    <w:p w14:paraId="30A144DD" w14:textId="3D11DC34" w:rsidR="00D83136" w:rsidRPr="00D83136" w:rsidRDefault="00D83136" w:rsidP="006C2818">
      <w:pPr>
        <w:pStyle w:val="NewSubtitle"/>
      </w:pPr>
      <w:r w:rsidRPr="00D83136">
        <w:t>Figlio dell’incoraggiamento</w:t>
      </w:r>
    </w:p>
    <w:p w14:paraId="670F8077" w14:textId="038F6EFB" w:rsidR="00944B2D" w:rsidRDefault="00944B2D" w:rsidP="00944B2D">
      <w:pPr>
        <w:pStyle w:val="ChapterVerse"/>
      </w:pPr>
      <w:r w:rsidRPr="00944B2D">
        <w:t>1 Tessalonicesi 5:1-11</w:t>
      </w:r>
    </w:p>
    <w:bookmarkEnd w:id="0"/>
    <w:p w14:paraId="7E1F9BC8" w14:textId="7BE2687A" w:rsidR="00A7291B" w:rsidRPr="007C2DD5" w:rsidRDefault="0025169D" w:rsidP="007C2DD5">
      <w:pPr>
        <w:pStyle w:val="Quote"/>
      </w:pPr>
      <w:r>
        <w:t>¹ Ora, quanto ai tempi e alle stagioni, fratelli, non avete bisogno che ve ne scriva,</w:t>
        <w:br/>
        <w:t>² poiché voi stessi sapete molto bene che il giorno del Signore verrà come un ladro di notte.</w:t>
        <w:br/>
        <w:t>³ Quando infatti diranno: «Pace e sicurezza», allora una subitanea rovina cadrà loro addosso, come le doglie di parto alla donna incinta e non scamperanno affatto.</w:t>
        <w:br/>
        <w:t>⁴ Ma voi, fratelli, non siete nelle tenebre, cosí che quel giorno vi sorprenda come un ladro.</w:t>
        <w:br/>
        <w:t>⁵ Voi tutti siete figli della luce e figli del giorno; noi non siamo della notte né delle tenebre.</w:t>
        <w:br/>
        <w:t>⁶ Perciò non dormiamo come gli altri, ma vegliamo e siamo sobri.</w:t>
        <w:br/>
        <w:t>⁷ Infatti coloro che dormono, dormono di notte, e coloro che s'inebriano, s'inebriano di notte.</w:t>
        <w:br/>
        <w:t>⁸ Ma noi, poiché siamo del giorno, siamo sobri, avendo rivestito la corazza della fede e dell'amore, e preso per elmo la speranza della salvezza.</w:t>
        <w:br/>
        <w:t>⁹ Poiché Dio non ci ha destinati all'ira, ma ad ottenere salvezza per mezzo del Signore nostro Gesú Cristo,</w:t>
        <w:br/>
        <w:t>¹⁰ il quale è morto per noi perché, sia che vegliamo sia che dormiamo, viviamo insieme con lui.</w:t>
        <w:br/>
        <w:t>¹¹ Perciò consolatevi gli uni gli altri ed edificatevi l'un l'altro, come già fate.</w:t>
      </w:r>
    </w:p>
    <w:bookmarkEnd w:id="0"/>
    <w:p w14:paraId="44687C10" w14:textId="5FB066C6" w:rsidR="009C22C1" w:rsidRDefault="009C22C1" w:rsidP="00C35B22">
      <w:pPr>
        <w:pStyle w:val="BibleVerseCite"/>
      </w:pPr>
      <w:r w:rsidRPr="007C2DD5">
        <w:t>- 1 Tessalonicesi 5:1-11</w:t>
      </w:r>
    </w:p>
    <w:bookmarkEnd w:id="0"/>
    <w:p w14:paraId="255668C9" w14:textId="77777777" w:rsidR="00A7291B" w:rsidRDefault="0025169D" w:rsidP="00A7291B">
      <w:pPr>
        <w:pStyle w:val="PadTop24"/>
      </w:pPr>
      <w:r>
        <w:t>Quindi Paolo apostolo scrisse in realtà due lettere a questa congregazione di Tessalonica. Principalmente per fornire insegnamenti sul ritorno di Gesù e su come dovessero comportarsi mentre aspettavano che questo evento avvenisse.</w:t>
      </w:r>
    </w:p>
    <w:bookmarkEnd w:id="0"/>
    <w:p w14:paraId="5C097F03" w14:textId="5E23FA64" w:rsidR="00A7291B" w:rsidRDefault="0025169D" w:rsidP="00A7291B">
      <w:pPr>
        <w:pStyle w:val="NormalBlock"/>
      </w:pPr>
      <w:r>
        <w:t>Ora parte di quell'istruzione includeva il compito molto pratico di incoraggiarsi a vicenda a una vita fedele e santa nel frattempo. Questa sera, vorrei esaminare la vita e il carattere di uno dei grandi incoraggiatori nella Bibbia.</w:t>
      </w:r>
    </w:p>
    <w:bookmarkEnd w:id="0"/>
    <w:p w14:paraId="5C097F03" w14:textId="5E23FA64" w:rsidR="00A7291B" w:rsidRDefault="0025169D" w:rsidP="00A7291B">
      <w:pPr>
        <w:pStyle w:val="NormalBlock"/>
      </w:pPr>
      <w:r>
        <w:t>Barnaba, lo chiamavano il figlio dell'incoraggiamento. Quindi, prima di fare questo, diamo un'occhiata ad alcune definizioni, parlerò di incoraggiamento.</w:t>
      </w:r>
    </w:p>
    <w:bookmarkEnd w:id="0"/>
    <w:p w14:paraId="5C097F03" w14:textId="5E23FA64" w:rsidR="00A7291B" w:rsidRDefault="0025169D" w:rsidP="00A7291B">
      <w:pPr>
        <w:pStyle w:val="NormalBlock"/>
      </w:pPr>
      <w:r>
        <w:t>Ci sono diverse parole usate per trasmettere l'idea di incoraggiamento nella Bibbia, Nâcham - parola ebraica. Significava respirare profondamente o sospirare. In senso positivo significava avere pietà o avere simpatia per qualcuno. Per esempio</w:t>
      </w:r>
    </w:p>
    <w:bookmarkEnd w:id="0"/>
    <w:p w14:paraId="7E1F9BC8" w14:textId="7BE2687A" w:rsidR="00A7291B" w:rsidRPr="007C2DD5" w:rsidRDefault="0025169D" w:rsidP="007C2DD5">
      <w:pPr>
        <w:pStyle w:val="Quote"/>
      </w:pPr>
      <w:r>
        <w:t>¹ «Consolate, consolate il mio popolo, dice il vostro DIO.</w:t>
        <w:br/>
        <w:t>² Parlate al cuore di Gerusalemme, e proclamatele che il suo tempo di guerra è finito, che la sua iniquità è espiata, perché ha ricevuto dalla mano dell'Eterno il doppio per tutti i suoi peccati».</w:t>
      </w:r>
    </w:p>
    <w:bookmarkEnd w:id="0"/>
    <w:p w14:paraId="44687C10" w14:textId="5FB066C6" w:rsidR="009C22C1" w:rsidRDefault="009C22C1" w:rsidP="00C35B22">
      <w:pPr>
        <w:pStyle w:val="BibleVerseCite"/>
      </w:pPr>
      <w:r w:rsidRPr="007C2DD5">
        <w:t>- Isaia 40:1-2</w:t>
      </w:r>
    </w:p>
    <w:bookmarkEnd w:id="0"/>
    <w:p w14:paraId="255668C9" w14:textId="77777777" w:rsidR="00A7291B" w:rsidRDefault="0025169D" w:rsidP="00A7291B">
      <w:pPr>
        <w:pStyle w:val="PadTop24"/>
      </w:pPr>
      <w:r>
        <w:t>Quindi qui Isaia esprime la sua pietà e simpatia per il popolo e li benedice.</w:t>
      </w:r>
    </w:p>
    <w:bookmarkEnd w:id="0"/>
    <w:p w14:paraId="5C097F03" w14:textId="5E23FA64" w:rsidR="00A7291B" w:rsidRDefault="0025169D" w:rsidP="00A7291B">
      <w:pPr>
        <w:pStyle w:val="NormalBlock"/>
      </w:pPr>
      <w:r>
        <w:t>Un'altra parola Châzaq - fissare, dare forza. In Deuteronomio capitolo tre versetto 28, Dio dice a Mosè di dire a Giosuè quanto segue.</w:t>
      </w:r>
    </w:p>
    <w:bookmarkEnd w:id="0"/>
    <w:p w14:paraId="7E1F9BC8" w14:textId="7BE2687A" w:rsidR="00A7291B" w:rsidRPr="007C2DD5" w:rsidRDefault="0025169D" w:rsidP="007C2DD5">
      <w:pPr>
        <w:pStyle w:val="Quote"/>
      </w:pPr>
      <w:r>
        <w:t>Ma da' ordini a Giosuè, fortificalo e incoraggialo, perché lui passerà il Giordano alla testa di questo popolo e metterà Israele in possesso del paese che vedrai".</w:t>
      </w:r>
    </w:p>
    <w:bookmarkEnd w:id="0"/>
    <w:p w14:paraId="44687C10" w14:textId="5FB066C6" w:rsidR="009C22C1" w:rsidRDefault="009C22C1" w:rsidP="00C35B22">
      <w:pPr>
        <w:pStyle w:val="BibleVerseCite"/>
      </w:pPr>
      <w:r w:rsidRPr="007C2DD5">
        <w:t>- Deuteronomio 3:28</w:t>
      </w:r>
    </w:p>
    <w:bookmarkEnd w:id="0"/>
    <w:p w14:paraId="255668C9" w14:textId="77777777" w:rsidR="00A7291B" w:rsidRDefault="0025169D" w:rsidP="00A7291B">
      <w:pPr>
        <w:pStyle w:val="PadTop24"/>
      </w:pPr>
      <w:r>
        <w:t>E così, Dio sta dicendo a Mosè che deve incoraggiare. Questa idea di incoraggiamento a Giosuè per il compito che lo attende, poiché prenderà il comando del popolo. E così andiamo al Nuovo Testamento e nel Nuovo Testamento la parola para significava essere vicino o essere accanto.</w:t>
      </w:r>
    </w:p>
    <w:bookmarkEnd w:id="0"/>
    <w:p w14:paraId="5C097F03" w14:textId="5E23FA64" w:rsidR="00A7291B" w:rsidRDefault="0025169D" w:rsidP="00A7291B">
      <w:pPr>
        <w:pStyle w:val="NormalBlock"/>
      </w:pPr>
      <w:r>
        <w:t>E poi Parakaleo era una variazione di questa parola e significava chiamare qualcuno vicino o invitare qualcuno. E così questa parola del Nuovo Testamento è stata tradotta in inglese usando una varietà di parole inglesi come confortare, esortare, incoraggiare o consolare. Per esempio:</w:t>
      </w:r>
    </w:p>
    <w:p w14:paraId="76FE22ED" w14:textId="77777777" w:rsidR="00227BF5" w:rsidRDefault="00227BF5" w:rsidP="00227BF5">
      <w:pPr>
        <w:pStyle w:val="Heading4"/>
      </w:pPr>
      <w:r>
        <w:t>Consolatore</w:t>
      </w:r>
    </w:p>
    <w:bookmarkEnd w:id="0"/>
    <w:bookmarkEnd w:id="0"/>
    <w:p w14:paraId="7E1F9BC8" w14:textId="7BE2687A" w:rsidR="00A7291B" w:rsidRPr="007C2DD5" w:rsidRDefault="0025169D" w:rsidP="007C2DD5">
      <w:pPr>
        <w:pStyle w:val="Quote"/>
      </w:pPr>
      <w:r>
        <w:t>ma il Consolatore, lo Spirito Santo, che il Padre manderà nel mio nome, vi insegnerà ogni cosa e vi ricorderà tutto ciò che vi ho detto.</w:t>
      </w:r>
    </w:p>
    <w:bookmarkEnd w:id="0"/>
    <w:p w14:paraId="44687C10" w14:textId="5FB066C6" w:rsidR="009C22C1" w:rsidRDefault="009C22C1" w:rsidP="00C35B22">
      <w:pPr>
        <w:pStyle w:val="BibleVerseCite"/>
      </w:pPr>
      <w:r w:rsidRPr="007C2DD5">
        <w:t>- Giovanni 14:26</w:t>
      </w:r>
    </w:p>
    <w:p w14:paraId="76FE22ED" w14:textId="77777777" w:rsidR="00227BF5" w:rsidRDefault="00227BF5" w:rsidP="00227BF5">
      <w:pPr>
        <w:pStyle w:val="Heading4"/>
      </w:pPr>
      <w:r>
        <w:t>Incoraggiare</w:t>
      </w:r>
    </w:p>
    <w:bookmarkEnd w:id="0"/>
    <w:bookmarkEnd w:id="0"/>
    <w:p w14:paraId="7E1F9BC8" w14:textId="7BE2687A" w:rsidR="00A7291B" w:rsidRPr="007C2DD5" w:rsidRDefault="0025169D" w:rsidP="007C2DD5">
      <w:pPr>
        <w:pStyle w:val="Quote"/>
      </w:pPr>
      <w:r>
        <w:t>E questo è per essere in mezzo a voi consolato insieme mediante la fede che abbiamo in comune, vostra e mia.</w:t>
      </w:r>
    </w:p>
    <w:bookmarkEnd w:id="0"/>
    <w:p w14:paraId="44687C10" w14:textId="5FB066C6" w:rsidR="009C22C1" w:rsidRDefault="009C22C1" w:rsidP="00C35B22">
      <w:pPr>
        <w:pStyle w:val="BibleVerseCite"/>
      </w:pPr>
      <w:r w:rsidRPr="007C2DD5">
        <w:t>- Romani 1:12</w:t>
      </w:r>
    </w:p>
    <w:p w14:paraId="76FE22ED" w14:textId="77777777" w:rsidR="00227BF5" w:rsidRDefault="00227BF5" w:rsidP="00227BF5">
      <w:pPr>
        <w:pStyle w:val="Heading4"/>
      </w:pPr>
      <w:r>
        <w:t>Esortare</w:t>
      </w:r>
    </w:p>
    <w:bookmarkEnd w:id="0"/>
    <w:bookmarkEnd w:id="0"/>
    <w:p w14:paraId="7E1F9BC8" w14:textId="7BE2687A" w:rsidR="00A7291B" w:rsidRPr="007C2DD5" w:rsidRDefault="0025169D" w:rsidP="007C2DD5">
      <w:pPr>
        <w:pStyle w:val="Quote"/>
      </w:pPr>
      <w:r>
        <w:t>Perciò ho ritenuto necessario esortare i fratelli di venire da voi prima del tempo, per far preparare in anticipo la vostra offerta precedentemente promessa perché essa sia pronta come dono di generosità e non di avarizia.</w:t>
      </w:r>
    </w:p>
    <w:bookmarkEnd w:id="0"/>
    <w:p w14:paraId="44687C10" w14:textId="5FB066C6" w:rsidR="009C22C1" w:rsidRDefault="009C22C1" w:rsidP="00C35B22">
      <w:pPr>
        <w:pStyle w:val="BibleVerseCite"/>
      </w:pPr>
      <w:r w:rsidRPr="007C2DD5">
        <w:t>- 2 Corinzi 9:5</w:t>
      </w:r>
    </w:p>
    <w:bookmarkEnd w:id="0"/>
    <w:p w14:paraId="255668C9" w14:textId="77777777" w:rsidR="00A7291B" w:rsidRDefault="0025169D" w:rsidP="00A7291B">
      <w:pPr>
        <w:pStyle w:val="PadTop24"/>
      </w:pPr>
      <w:r>
        <w:t>Tutte queste parole significano lo stesso tipo di cosa. Quindi, se è qualcosa che facciamo, l'idea di incoraggiamento è avvicinarsi a qualcun altro con lo scopo di sostenerlo. Se è qualcosa che riceviamo, allora ci sostiene e ci edifica e ci aiuta a portare il peso che stiamo portando a causa della nostra fede, va bene. O a causa di certe circostanze che stanno avvenendo nelle nostre vite.</w:t>
      </w:r>
    </w:p>
    <w:bookmarkEnd w:id="0"/>
    <w:p w14:paraId="5C097F03" w14:textId="5E23FA64" w:rsidR="00A7291B" w:rsidRDefault="0025169D" w:rsidP="00A7291B">
      <w:pPr>
        <w:pStyle w:val="NormalBlock"/>
      </w:pPr>
      <w:r>
        <w:t>Quindi, in un contesto cristiano, l'incoraggiamento è una parola che implica dare e ricevere tra due persone. Che si tratti di Dio e dell'uomo, o di una persona con un'altra. Il risultato è che siamo motivati a proseguire nel nostro cammino di fede. Questo è solitamente l'obiettivo finale dell'incoraggiamento. Certo, diciamo, se qualcuno è malato, sai, gli diciamo bene, lo incoraggiamo, lo incoraggiamo affinché stia bene, preghiamo per lui. Ma alla fine, sai, tra cristiani cosa cerchiamo di fare? Cerchiamo di incoraggiarci a vicenda a rimanere fedeli, a resistere.</w:t>
      </w:r>
    </w:p>
    <w:bookmarkEnd w:id="0"/>
    <w:p w14:paraId="5C097F03" w14:textId="5E23FA64" w:rsidR="00A7291B" w:rsidRDefault="0025169D" w:rsidP="00A7291B">
      <w:pPr>
        <w:pStyle w:val="NormalBlock"/>
      </w:pPr>
      <w:r>
        <w:t>Certo, essere aiutati con la tua malattia e speriamo che l'operazione vada bene e così via. Ma davvero quello che sto cercando di dirti se sei malato è questo: ti dico, non lasciare che la malattia ti scoraggi. Non lasciare che ti pesi così tanto da farti arrendere, o da farti abbandonare la fede. O non lasciare che le circostanze della tua vita in questo momento, che possono essere difficili, che possono metterti alla prova, non lasciare che queste cose ti sconfiggano.</w:t>
      </w:r>
    </w:p>
    <w:bookmarkEnd w:id="0"/>
    <w:p w14:paraId="5C097F03" w14:textId="5E23FA64" w:rsidR="00A7291B" w:rsidRDefault="0025169D" w:rsidP="00A7291B">
      <w:pPr>
        <w:pStyle w:val="NormalBlock"/>
      </w:pPr>
      <w:r>
        <w:t>Ti incoraggerò sempre alla stessa cosa. Ti incoraggio a essere fedele a Dio. E così Barnaba, sai, è un grande esempio di incoraggiamento. Chiunque sia stato nella chiesa per un certo periodo di tempo sa che senza incoraggiamento, una congregazione o un individuo può facilmente stancarsi.</w:t>
      </w:r>
    </w:p>
    <w:bookmarkEnd w:id="0"/>
    <w:p w14:paraId="5C097F03" w14:textId="5E23FA64" w:rsidR="00A7291B" w:rsidRDefault="0025169D" w:rsidP="00A7291B">
      <w:pPr>
        <w:pStyle w:val="NormalBlock"/>
      </w:pPr>
      <w:r>
        <w:t>È molto facile scoraggiarsi come cristiani. Molte cose ci scoraggiano come cristiani. Il peccato, voglio dire, parlando di scoraggiamento. Sai, quando vedi il peccato in te stesso, nella nostra lezione di questa mattina dicevo, tutti noi a un certo punto vediamo il nostro sé migliore. Sai, vediamo come appare il sé migliore. Ma in qualche modo non raggiungiamo mai del tutto quel sé migliore. Conosco la persona che voglio essere, ma certo è difficile arrivarci. Figuriamoci cosa Dio vuole che io sia.</w:t>
      </w:r>
    </w:p>
    <w:bookmarkEnd w:id="0"/>
    <w:p w14:paraId="5C097F03" w14:textId="5E23FA64" w:rsidR="00A7291B" w:rsidRDefault="0025169D" w:rsidP="00A7291B">
      <w:pPr>
        <w:pStyle w:val="NormalBlock"/>
      </w:pPr>
      <w:r>
        <w:t>È ancora più alto e quindi ho bisogno di incoraggiamento perché il mio stesso peccato a volte mi scoraggia. O forse un'intera congregazione non sta crescendo. Quante chiese ho predicato, chiese più piccole, non stanno crescendo.</w:t>
      </w:r>
    </w:p>
    <w:bookmarkEnd w:id="0"/>
    <w:p w14:paraId="5C097F03" w14:textId="5E23FA64" w:rsidR="00A7291B" w:rsidRDefault="0025169D" w:rsidP="00A7291B">
      <w:pPr>
        <w:pStyle w:val="NormalBlock"/>
      </w:pPr>
      <w:r>
        <w:t>Forse, sai, hanno più persone anziane, non hanno molte famiglie giovani. Forse, sai, il loro gruppo si è trasferito dal quartiere e così via. E sono scoraggiati, l'intera congregazione è scoraggiata a causa dei problemi che stanno affrontando o a volte per conflitti nella chiesa.</w:t>
      </w:r>
    </w:p>
    <w:bookmarkEnd w:id="0"/>
    <w:p w14:paraId="5C097F03" w14:textId="5E23FA64" w:rsidR="00A7291B" w:rsidRDefault="0025169D" w:rsidP="00A7291B">
      <w:pPr>
        <w:pStyle w:val="NormalBlock"/>
      </w:pPr>
      <w:r>
        <w:t>Sai, o abbandonano la fede a causa del peccato di qualcun altro. Sai, qualcuno li ha delusi. Forse un anziano si è comportato in modo improprio. O il predicatore, qualcuno a cui guardano nella chiesa non si è comportato in modo cristiano e questo ha un po' sgonfiato. Penso che questa sia la parola migliore che posso usare. Sei pieno di fede e poi qualcosa accade e un po' sgonfia la tua fede e l'incoraggiamento è quando qualcuno torna e, sai, ricostruisce quella fede, ricostruisce quella fede. Quindi l'incoraggiamento è l'antidoto a uno spirito affievolito. Una fede stanca e un cuore turbato. Ancora una volta, una delle persone più importanti nella chiesa non è sempre quella che dà molti soldi, anche se questo è molto utile. O i predicatori, o coloro che insegnano e così via, ma a volte la persona più importante nella chiesa è l'individuo che incoraggia costantemente gli altri a rimanere fedeli e a resistere, a non perdere coraggio. Queste persone sono estremamente importanti nella chiesa. E così, per questo motivo, come ho detto prima, vorrei guardare a uno dei grandi incoraggiatori nella chiesa primitiva. Barnaba, un esempio meraviglioso di qualcuno che era quasi a tempo pieno, quello era il suo ministero.</w:t>
      </w:r>
    </w:p>
    <w:bookmarkEnd w:id="0"/>
    <w:p w14:paraId="5C097F03" w14:textId="5E23FA64" w:rsidR="00A7291B" w:rsidRDefault="0025169D" w:rsidP="00A7291B">
      <w:pPr>
        <w:pStyle w:val="NormalBlock"/>
      </w:pPr>
      <w:r>
        <w:t>Il ministero dell'incoraggiamento e ho esaminato molte Scritture che parlano di lui e ho in qualche modo distillato tutto questo. Sette modi in cui ha incoraggiato le persone, va bene. Forse possiamo imparare da lui alcune delle cose che, sai, dobbiamo incoraggiare nella chiesa e il tipo di carattere che dobbiamo sviluppare per essere il tipo di persona che offre incoraggiamento. Sai, chi vuoi essere? Vuoi essere l'incoraggiatore o vuoi essere lo scoraggiatore? Non so te, ma io voglio essere l'incoraggiatore. Quindi Barnaba è un grande, grande esempio di questo.</w:t>
      </w:r>
    </w:p>
    <w:p w14:paraId="6ABE7781" w14:textId="77777777" w:rsidR="00227BF5" w:rsidRDefault="00227BF5" w:rsidP="00227BF5">
      <w:pPr>
        <w:pStyle w:val="Heading2"/>
      </w:pPr>
      <w:r>
        <w:t>Barnaba – Un esempio di incoraggiamento</w:t>
      </w:r>
    </w:p>
    <w:bookmarkEnd w:id="0"/>
    <w:bookmarkEnd w:id="0"/>
    <w:p w14:paraId="5C097F03" w14:textId="5E23FA64" w:rsidR="00A7291B" w:rsidRDefault="0025169D" w:rsidP="00A7291B">
      <w:pPr>
        <w:pStyle w:val="NormalBlock"/>
      </w:pPr>
      <w:r>
        <w:t>Quindi diamo un'occhiata a Barnaba. Sette modi in cui ha incoraggiato. Sette cose che ha incoraggiato.</w:t>
      </w:r>
    </w:p>
    <w:p w14:paraId="27FB83DB" w14:textId="77777777" w:rsidR="00227BF5" w:rsidRDefault="00227BF5" w:rsidP="00227BF5">
      <w:pPr>
        <w:pStyle w:val="Heading3"/>
      </w:pPr>
      <w:r>
        <w:t>#1 - Incoraggiava la generosità</w:t>
      </w:r>
    </w:p>
    <w:bookmarkEnd w:id="0"/>
    <w:bookmarkEnd w:id="0"/>
    <w:p w14:paraId="7E1F9BC8" w14:textId="7BE2687A" w:rsidR="00A7291B" w:rsidRPr="007C2DD5" w:rsidRDefault="0025169D" w:rsidP="007C2DD5">
      <w:pPr>
        <w:pStyle w:val="Quote"/>
      </w:pPr>
      <w:r>
        <w:t>³⁶ Or Iose, soprannominato dagli apostoli Barnaba (che significa: "figlio di consolazione"), levita, originario di Cipro.</w:t>
        <w:br/>
        <w:t>³⁷ avendo un campo lo vendette e portò il ricavato e lo depose ai piedi degli apostoli.</w:t>
      </w:r>
    </w:p>
    <w:bookmarkEnd w:id="0"/>
    <w:p w14:paraId="44687C10" w14:textId="5FB066C6" w:rsidR="009C22C1" w:rsidRDefault="009C22C1" w:rsidP="00C35B22">
      <w:pPr>
        <w:pStyle w:val="BibleVerseCite"/>
      </w:pPr>
      <w:r w:rsidRPr="007C2DD5">
        <w:t>- Atti 4:36-37</w:t>
      </w:r>
    </w:p>
    <w:bookmarkEnd w:id="0"/>
    <w:p w14:paraId="255668C9" w14:textId="77777777" w:rsidR="00A7291B" w:rsidRDefault="0025169D" w:rsidP="00A7291B">
      <w:pPr>
        <w:pStyle w:val="PadTop24"/>
      </w:pPr>
      <w:r>
        <w:t>Era quindi un ricco capo ebreo che forniva sostegno a una giovane chiesa durante un inizio esplosivo.</w:t>
      </w:r>
    </w:p>
    <w:bookmarkEnd w:id="0"/>
    <w:p w14:paraId="5C097F03" w14:textId="5E23FA64" w:rsidR="00A7291B" w:rsidRDefault="0025169D" w:rsidP="00A7291B">
      <w:pPr>
        <w:pStyle w:val="NormalBlock"/>
      </w:pPr>
      <w:r>
        <w:t>Voglio dire, 3.000 persone sono battezzate in un solo giorno. La chiesa è così grande. Riesci a immaginare se a Choctaw 3.000 persone fossero battezzate in un solo giorno? Voglio dire, Tommy sarebbe occupato con il battistero e dovrebbe, sai, riciclarlo più volte nello stesso giorno per fare tutti i battesimi, ma pensaci un attimo.</w:t>
      </w:r>
    </w:p>
    <w:bookmarkEnd w:id="0"/>
    <w:p w14:paraId="5C097F03" w14:textId="5E23FA64" w:rsidR="00A7291B" w:rsidRDefault="0025169D" w:rsidP="00A7291B">
      <w:pPr>
        <w:pStyle w:val="NormalBlock"/>
      </w:pPr>
      <w:r>
        <w:t>Immagina 3.000, pensa un po'. Domenica prossima dobbiamo prepararci per 3.000 comunioni, per servire la comunione a 3.000 persone. L'edificio non è abbastanza grande, quindi questo significa che dovremmo offrire quattro o cinque diversi servizi per accogliere tutte queste nuove persone e le nuove persone portano problemi e bisogni, quindi questo significa che gli anziani saranno davvero occupati e i diaconi avranno tutti i tipi di nuove cose da fare e così via.</w:t>
      </w:r>
    </w:p>
    <w:bookmarkEnd w:id="0"/>
    <w:p w14:paraId="5C097F03" w14:textId="5E23FA64" w:rsidR="00A7291B" w:rsidRDefault="0025169D" w:rsidP="00A7291B">
      <w:pPr>
        <w:pStyle w:val="NormalBlock"/>
      </w:pPr>
      <w:r>
        <w:t>Più parcheggio, più questo. Forse dobbiamo vendere tutto questo e prendere un posto più grande. Capisci cosa intendo? La crescita porta bisogni. E così hai questa giovane chiesa, sai, che esplode, cresce con un inizio esplosivo.</w:t>
      </w:r>
    </w:p>
    <w:bookmarkEnd w:id="0"/>
    <w:p w14:paraId="5C097F03" w14:textId="5E23FA64" w:rsidR="00A7291B" w:rsidRDefault="0025169D" w:rsidP="00A7291B">
      <w:pPr>
        <w:pStyle w:val="NormalBlock"/>
      </w:pPr>
      <w:r>
        <w:t>Tutti i problemi che si verificano. Così crescevano rapidamente. Avevano enormi bisogni da soddisfare e quindi Barnaba offre incoraggiamento a proseguire con l'opera fornendo le proprie risorse per mantenere il slancio, questo è il punto.</w:t>
      </w:r>
    </w:p>
    <w:bookmarkEnd w:id="0"/>
    <w:p w14:paraId="5C097F03" w14:textId="5E23FA64" w:rsidR="00A7291B" w:rsidRDefault="0025169D" w:rsidP="00A7291B">
      <w:pPr>
        <w:pStyle w:val="NormalBlock"/>
      </w:pPr>
      <w:r>
        <w:t>La crescita della chiesa non si è semplicemente ritirata su se stessa. Sai, non si è schiacciata perché è cresciuta troppo rapidamente. Barnaba fornì risorse affinché potessero mantenere quel slancio. La sua liberalità offrì incoraggiamento ai poveri e un esempio incoraggiante per i ricchi.</w:t>
      </w:r>
    </w:p>
    <w:bookmarkEnd w:id="0"/>
    <w:p w14:paraId="5C097F03" w14:textId="5E23FA64" w:rsidR="00A7291B" w:rsidRDefault="0025169D" w:rsidP="00A7291B">
      <w:pPr>
        <w:pStyle w:val="NormalBlock"/>
      </w:pPr>
      <w:r>
        <w:t>Perché quelli che erano ricchi nella congregazione, oh così si fa. Oh questo è ciò che è necessario. Oh beh, se lui può farlo, posso farlo anch'io. Quel tipo di incoraggiamento. E così incoraggiò la generosità.</w:t>
      </w:r>
    </w:p>
    <w:p w14:paraId="27FB83DB" w14:textId="77777777" w:rsidR="00227BF5" w:rsidRDefault="00227BF5" w:rsidP="00227BF5">
      <w:pPr>
        <w:pStyle w:val="Heading3"/>
      </w:pPr>
      <w:r>
        <w:t>#2 - Incoraggiò il ministero</w:t>
      </w:r>
    </w:p>
    <w:bookmarkEnd w:id="0"/>
    <w:bookmarkEnd w:id="0"/>
    <w:p w14:paraId="7E1F9BC8" w14:textId="7BE2687A" w:rsidR="00A7291B" w:rsidRPr="007C2DD5" w:rsidRDefault="0025169D" w:rsidP="007C2DD5">
      <w:pPr>
        <w:pStyle w:val="Quote"/>
      </w:pPr>
      <w:r>
        <w:t>Giunto a Gerusalemme, Saulo cercava di unirsi ai discepoli, ma avevano tutti paura di lui, non potendo credere che egli fosse un discepolo.</w:t>
      </w:r>
    </w:p>
    <w:bookmarkEnd w:id="0"/>
    <w:p w14:paraId="44687C10" w14:textId="5FB066C6" w:rsidR="009C22C1" w:rsidRDefault="009C22C1" w:rsidP="00C35B22">
      <w:pPr>
        <w:pStyle w:val="BibleVerseCite"/>
      </w:pPr>
      <w:r w:rsidRPr="007C2DD5">
        <w:t>- Atti 9:26</w:t>
      </w:r>
    </w:p>
    <w:bookmarkEnd w:id="0"/>
    <w:p w14:paraId="255668C9" w14:textId="77777777" w:rsidR="00A7291B" w:rsidRDefault="0025169D" w:rsidP="00A7291B">
      <w:pPr>
        <w:pStyle w:val="PadTop24"/>
      </w:pPr>
      <w:r>
        <w:t>Ma Barnaba lo prese per mano e lo condusse dagli apostoli, raccontando loro come aveva visto il Signore sulla strada e come gli aveva parlato, e come a Damasco aveva parlato apertamente nel nome di Gesù.</w:t>
      </w:r>
    </w:p>
    <w:bookmarkEnd w:id="0"/>
    <w:p w14:paraId="5C097F03" w14:textId="5E23FA64" w:rsidR="00A7291B" w:rsidRDefault="0025169D" w:rsidP="00A7291B">
      <w:pPr>
        <w:pStyle w:val="NormalBlock"/>
      </w:pPr>
      <w:r>
        <w:t>Così Barnaba incoraggia il ministero. Paolo l'apostolo ha una conversione drammatica e inizia immediatamente a evangelizzare e porta frutto. Voglio dire, i suoi discepoli, sai, lo aiutano a fuggire da Damasco. Poi rischia la vita per la sua nuova fede e va a Gerusalemme per stare con i fratelli, ma invece di accoglierlo con gioia, lo respingono per paura.</w:t>
      </w:r>
    </w:p>
    <w:bookmarkEnd w:id="0"/>
    <w:p w14:paraId="5C097F03" w14:textId="5E23FA64" w:rsidR="00A7291B" w:rsidRDefault="0025169D" w:rsidP="00A7291B">
      <w:pPr>
        <w:pStyle w:val="NormalBlock"/>
      </w:pPr>
      <w:r>
        <w:t>Ora pensa un momento. Paolo avrebbe potuto arrendersi in quel momento. Avrebbe potuto dire: beh, se non vogliono, sai. Se non vogliono me, sai, tornerò semplicemente al giudaismo. Sai, questi ragazzi, sai, sono bravo quanto loro.</w:t>
      </w:r>
    </w:p>
    <w:bookmarkEnd w:id="0"/>
    <w:p w14:paraId="5C097F03" w14:textId="5E23FA64" w:rsidR="00A7291B" w:rsidRDefault="0025169D" w:rsidP="00A7291B">
      <w:pPr>
        <w:pStyle w:val="NormalBlock"/>
      </w:pPr>
      <w:r>
        <w:t>Ho visto il Signore. Sarebbe stato molto facile per un essere umano con solo, sai, la debolezza dell'orgoglio. All'improvviso sentirsi sgonfiato. Immagina, è una cosa essere rifiutati da una delle persone nella chiesa, ma essere rifiutati dai leader della chiesa.</w:t>
      </w:r>
    </w:p>
    <w:bookmarkEnd w:id="0"/>
    <w:p w14:paraId="5C097F03" w14:textId="5E23FA64" w:rsidR="00A7291B" w:rsidRDefault="0025169D" w:rsidP="00A7291B">
      <w:pPr>
        <w:pStyle w:val="NormalBlock"/>
      </w:pPr>
      <w:r>
        <w:t>Una cosa piuttosto terribile, ma Barnaba interviene per garantire per lui. In altre parole, gli dà il beneficio della sua parola per stabilire la propria reputazione. C'è un altro esempio di questo, non lo leggerò in Atti capitolo 11.</w:t>
      </w:r>
    </w:p>
    <w:bookmarkEnd w:id="0"/>
    <w:p w14:paraId="5C097F03" w14:textId="5E23FA64" w:rsidR="00A7291B" w:rsidRDefault="0025169D" w:rsidP="00A7291B">
      <w:pPr>
        <w:pStyle w:val="NormalBlock"/>
      </w:pPr>
      <w:r>
        <w:t>Vediamo Barnaba andare ad Antiochia per iniziare a lavorare con la chiesa lì e presto riconosce un'opportunità per Saulo e cosa fa? Lo recluta per venire a lavorare con la chiesa lì. Ora notiamo in questo passo che Barnaba stava avendo successo nel suo ministero ma non era egoista né cercava gloria personale, ha portato Saulo per condividere il ministero e stabilirlo come insegnante e leader nella chiesa. Incoraggiava il ministero. Non il suo ministero, incoraggiava il ministero degli altri. Molto importante.</w:t>
      </w:r>
    </w:p>
    <w:p w14:paraId="27FB83DB" w14:textId="77777777" w:rsidR="00227BF5" w:rsidRDefault="00227BF5" w:rsidP="00227BF5">
      <w:pPr>
        <w:pStyle w:val="Heading3"/>
      </w:pPr>
      <w:r>
        <w:t>#3 - Egli incoraggiò l'amore fraterno</w:t>
      </w:r>
    </w:p>
    <w:bookmarkEnd w:id="0"/>
    <w:bookmarkEnd w:id="0"/>
    <w:p w14:paraId="7E1F9BC8" w14:textId="7BE2687A" w:rsidR="00A7291B" w:rsidRPr="007C2DD5" w:rsidRDefault="0025169D" w:rsidP="007C2DD5">
      <w:pPr>
        <w:pStyle w:val="Quote"/>
      </w:pPr>
      <w:r>
        <w:t>In quei giorni, alcuni profeti scesero da Gerusalemme ad Antiochia.</w:t>
      </w:r>
    </w:p>
    <w:bookmarkEnd w:id="0"/>
    <w:p w14:paraId="44687C10" w14:textId="5FB066C6" w:rsidR="009C22C1" w:rsidRDefault="009C22C1" w:rsidP="00C35B22">
      <w:pPr>
        <w:pStyle w:val="BibleVerseCite"/>
      </w:pPr>
      <w:r w:rsidRPr="007C2DD5">
        <w:t>- Atti 11:27</w:t>
      </w:r>
    </w:p>
    <w:bookmarkEnd w:id="0"/>
    <w:p w14:paraId="255668C9" w14:textId="77777777" w:rsidR="00A7291B" w:rsidRDefault="0025169D" w:rsidP="00A7291B">
      <w:pPr>
        <w:pStyle w:val="PadTop24"/>
      </w:pPr>
      <w:r>
        <w:t>E uno di loro, chiamato Agabo, si alzò e cominciò a indicare per mezzo dello spirito che ci sarebbe stata certamente una grande carestia in tutto il mondo, e questo avvenne durante il regno di Claudio. E nella misura in cui ciascuno dei discepoli aveva mezzi, ognuno di loro decise di inviare un contributo per il sollievo dei fratelli che vivevano in Giudea.</w:t>
      </w:r>
    </w:p>
    <w:bookmarkEnd w:id="0"/>
    <w:p w14:paraId="5C097F03" w14:textId="5E23FA64" w:rsidR="00A7291B" w:rsidRDefault="0025169D" w:rsidP="00A7291B">
      <w:pPr>
        <w:pStyle w:val="NormalBlock"/>
      </w:pPr>
      <w:r>
        <w:t>E così fecero, affidandolo a Barnaba e a Saulo per gli anziani. Un altro passo al capitolo 12 versetto 25 dice: e Barnaba e Saulo tornarono da Gerusalemme dopo aver compiuto la loro missione, portando con sé Giovanni, chiamato anche Marco.</w:t>
      </w:r>
    </w:p>
    <w:bookmarkEnd w:id="0"/>
    <w:p w14:paraId="5C097F03" w14:textId="5E23FA64" w:rsidR="00A7291B" w:rsidRDefault="0025169D" w:rsidP="00A7291B">
      <w:pPr>
        <w:pStyle w:val="NormalBlock"/>
      </w:pPr>
      <w:r>
        <w:t>Quindi, ancora una volta, Barnaba è usato come agente di incoraggiamento, ma questa volta per una chiesa in difficoltà. Non solo un individuo in difficoltà. La carestia minacciava di portare caos alla giovane chiesa e Barnaba compie il suo ruolo di emissario raccogliendo fondi per stabilizzare la situazione, oltre a formare e presentare Saulo a tutta la fratellanza.</w:t>
      </w:r>
    </w:p>
    <w:bookmarkEnd w:id="0"/>
    <w:p w14:paraId="5C097F03" w14:textId="5E23FA64" w:rsidR="00A7291B" w:rsidRDefault="0025169D" w:rsidP="00A7291B">
      <w:pPr>
        <w:pStyle w:val="NormalBlock"/>
      </w:pPr>
      <w:r>
        <w:t>Ha avuto l'opportunità, sai, ha visto il potenziale in questo fratello e ha colto ogni occasione per metterlo davanti ad altri fratelli al fine di trovare accettazione per quest'uomo. Il suo intervento ha stabilizzato una fraternità che avrebbe potuto cadere vittima della paura e della disillusione a causa di una catastrofe naturale, ma invece siamo stati motivati ad amarci a vicenda attraverso il suo incoraggiamento e non ti rendi conto di quanto una catastrofe naturale faccia male.</w:t>
      </w:r>
    </w:p>
    <w:bookmarkEnd w:id="0"/>
    <w:p w14:paraId="5C097F03" w14:textId="5E23FA64" w:rsidR="00A7291B" w:rsidRDefault="0025169D" w:rsidP="00A7291B">
      <w:pPr>
        <w:pStyle w:val="NormalBlock"/>
      </w:pPr>
      <w:r>
        <w:t>A Montreal molti anni fa, sai, l'edificio che possedevamo lì, l'edificio della chiesa di Verdun. Lo avevamo comprato, sistemato e ristrutturato e sai, fatto ogni sorta di cose con esso e così via, e poi un giorno, un ragazzino, un giovane nel vicolo ha appiccato il fuoco. Fu un incendio doloso, ha dato fuoco ai bidoni della spazzatura e i bidoni hanno preso fuoco, sai, l'edificio ha preso fuoco ed è bruciato fino alle fondamenta. È stato completamente distrutto e ricordo che io non ero a Montreal ma Roger c'era, il mio partner nel lavoro, e lo intervistarono in TV ed era molto pronto nelle risposte perché, sai, l'intervistatore gli disse: "E adesso cosa farai, la chiesa è distrutta" e lui rispose dicendo: "No no no".</w:t>
      </w:r>
    </w:p>
    <w:bookmarkEnd w:id="0"/>
    <w:p w14:paraId="5C097F03" w14:textId="5E23FA64" w:rsidR="00A7291B" w:rsidRDefault="0025169D" w:rsidP="00A7291B">
      <w:pPr>
        <w:pStyle w:val="NormalBlock"/>
      </w:pPr>
      <w:r>
        <w:t>Disse: "L'edificio è distrutto, ma la chiesa continua a vivere." E sì, diciamo amen, ma ecco il punto. Ora avete una chiesa giovane, relativamente giovane, senza edificio. Dovevano riunirsi in un locale commerciale. Sai, hanno perso metà dei loro membri. Molti se ne sono andati semplicemente perché erano troppo scoraggiati a ricominciare da capo. Alcuni hanno detto: "Ehi, non ho voglia di sedermi su una sedia di metallo" e in realtà era un negozio di forniture idrauliche. Era l'unica cosa che potevano trovare in quella zona. Non avevano aule per i bambini, quindi sono semplicemente andati in altre chiese. Quella catastrofe ha quasi distrutto la chiesa. Sì, alcuni sono stati coraggiosi, ma hanno perso metà della chiesa.</w:t>
      </w:r>
    </w:p>
    <w:bookmarkEnd w:id="0"/>
    <w:p w14:paraId="5C097F03" w14:textId="5E23FA64" w:rsidR="00A7291B" w:rsidRDefault="0025169D" w:rsidP="00A7291B">
      <w:pPr>
        <w:pStyle w:val="NormalBlock"/>
      </w:pPr>
      <w:r>
        <w:t>Durante l'uragano Katrina, Lisa ed io siamo andati a New Orleans per lavorare con una chiesa lì che era stata come un centro. Sai, un punto di distribuzione per tutte le persone che, sai, avevano semplicemente, le loro case erano state distrutte a causa dell'uragano e quell'edificio della chiesa era nuovissimo. L'uragano colpì un giorno prima dell'inaugurazione del loro edificio della chiesa. Chiesa nuovissima. E così divennero il centro per la distribuzione di beni, beh abbatterono i muri, avevano carrelli elevatori che entravano nell'auditorium, sai, per sollevare le cose. Si liberarono di tutti i banchi. Ricordo che un muro era completamente abbattuto così potevano allestire un sistema di comunicazione e per sei mesi non fecero altro che distribuzione di cibo. Sai, emergenza e tutti dicevano oh, è così bello.</w:t>
      </w:r>
    </w:p>
    <w:bookmarkEnd w:id="0"/>
    <w:p w14:paraId="5C097F03" w14:textId="5E23FA64" w:rsidR="00A7291B" w:rsidRDefault="0025169D" w:rsidP="00A7291B">
      <w:pPr>
        <w:pStyle w:val="NormalBlock"/>
      </w:pPr>
      <w:r>
        <w:t>Ragazzi, sapete che questo è importante, siete il popolo di Dio. Sì, il popolo di Dio, va bene, ma dopo sei mesi quella chiesa era sconfitta. Perché? Perché molte persone dicevano, beh, è tutto bello e buono fare beneficenza, ma non c'è la scuola domenicale, non c'è il gruppo giovanile, non ci sono gli anziani, non ci sono, sapete, le feste per i golden oldies, tutto quello che facciamo è distribuire cibo. La gente si è scoraggiata, ha smesso, è andata in altre chiese. Gli anziani si sono dimessi, il predicatore si è dimesso. Alla fine era solo esausto, era finito, era bruciato, sei mesi, 15 ore al giorno. Quella chiesa esiste ancora, ma è solo un'ombra di quello che era una volta.</w:t>
      </w:r>
    </w:p>
    <w:bookmarkEnd w:id="0"/>
    <w:p w14:paraId="5C097F03" w14:textId="5E23FA64" w:rsidR="00A7291B" w:rsidRDefault="0025169D" w:rsidP="00A7291B">
      <w:pPr>
        <w:pStyle w:val="NormalBlock"/>
      </w:pPr>
      <w:r>
        <w:t>Vi racconto queste storie di vita reale a cui potete relazionarvi per spiegare che la carestia in arrivo avrebbe potuto fare la stessa cosa a questa giovane chiesa, ma Barnaba intervenne nella breccia. E lui era pronto ad aiutare. Era pronto a dare un esempio concreto di amore fraterno in azione durante un tempo di crisi. E così, incoraggiò l'amore fraterno.</w:t>
      </w:r>
    </w:p>
    <w:p w14:paraId="27FB83DB" w14:textId="77777777" w:rsidR="00227BF5" w:rsidRDefault="00227BF5" w:rsidP="00227BF5">
      <w:pPr>
        <w:pStyle w:val="Heading3"/>
      </w:pPr>
      <w:r>
        <w:t>#4 - Incoraggiò l'evangelismo</w:t>
      </w:r>
    </w:p>
    <w:bookmarkEnd w:id="0"/>
    <w:bookmarkEnd w:id="0"/>
    <w:p w14:paraId="7E1F9BC8" w14:textId="7BE2687A" w:rsidR="00A7291B" w:rsidRPr="007C2DD5" w:rsidRDefault="0025169D" w:rsidP="007C2DD5">
      <w:pPr>
        <w:pStyle w:val="Quote"/>
      </w:pPr>
      <w:r>
        <w:t>Or, nella chiesa di Antiochia, vi erano profeti e dottori: Barnaba, Simeone chiamato Niger, Lucio di Cirene, Manaen, allevato assieme a Erode il tetrarca, e Saulo.</w:t>
      </w:r>
    </w:p>
    <w:bookmarkEnd w:id="0"/>
    <w:p w14:paraId="44687C10" w14:textId="5FB066C6" w:rsidR="009C22C1" w:rsidRDefault="009C22C1" w:rsidP="00C35B22">
      <w:pPr>
        <w:pStyle w:val="BibleVerseCite"/>
      </w:pPr>
      <w:r w:rsidRPr="007C2DD5">
        <w:t>- Atti 13:1</w:t>
      </w:r>
    </w:p>
    <w:bookmarkEnd w:id="0"/>
    <w:p w14:paraId="255668C9" w14:textId="77777777" w:rsidR="00A7291B" w:rsidRDefault="0025169D" w:rsidP="00A7291B">
      <w:pPr>
        <w:pStyle w:val="PadTop24"/>
      </w:pPr>
      <w:r>
        <w:t>Ora voglio che notiate che Barnaba è nominato per primo tra i profeti e insegnanti e Saulo è nominato per ultimo. Di nuovo, è nominato per primo quando partono con Saulo. Ora si potrebbero dedurre cose diverse da questo. Prima di tutto, forse era l'uomo più anziano e che la visione per le missioni estere era sua e originariamente partì con Saulo come suo compagno. Oppure, potrebbe significare che, come buon mentore, riconobbe il potenziale e la chiamata di Paolo e lo guidò consapevolmente verso il suo ministero eventuale tra i Gentili. In ogni caso, Barnaba fu una luce guida e un incoraggiatore dello sforzo di evangelizzare i Gentili.</w:t>
      </w:r>
    </w:p>
    <w:bookmarkEnd w:id="0"/>
    <w:p w14:paraId="5C097F03" w14:textId="5E23FA64" w:rsidR="00A7291B" w:rsidRDefault="0025169D" w:rsidP="00A7291B">
      <w:pPr>
        <w:pStyle w:val="NormalBlock"/>
      </w:pPr>
      <w:r>
        <w:t>Vediamo la sua volontà di rafforzare, servire e edificare andare oltre il suo popolo, andare oltre la sua cultura verso altri che erano ancora senza fede, ancora senza speranza e anche quando non era più il leader.</w:t>
      </w:r>
    </w:p>
    <w:bookmarkEnd w:id="0"/>
    <w:p w14:paraId="7E1F9BC8" w14:textId="7BE2687A" w:rsidR="00A7291B" w:rsidRPr="007C2DD5" w:rsidRDefault="0025169D" w:rsidP="007C2DD5">
      <w:pPr>
        <w:pStyle w:val="Quote"/>
      </w:pPr>
      <w:r>
        <w:t>E, dopo che fu sciolta la riunione molti fra i Giudei e pii proseliti seguirono Paolo e Barnaba, i quali, parlando loro, li persuasero a perseverare nella grazia di Dio.</w:t>
      </w:r>
    </w:p>
    <w:bookmarkEnd w:id="0"/>
    <w:p w14:paraId="44687C10" w14:textId="5FB066C6" w:rsidR="009C22C1" w:rsidRDefault="009C22C1" w:rsidP="00C35B22">
      <w:pPr>
        <w:pStyle w:val="BibleVerseCite"/>
      </w:pPr>
      <w:r w:rsidRPr="007C2DD5">
        <w:t>- Atti 13:43</w:t>
      </w:r>
    </w:p>
    <w:bookmarkEnd w:id="0"/>
    <w:p w14:paraId="255668C9" w14:textId="77777777" w:rsidR="00A7291B" w:rsidRDefault="0025169D" w:rsidP="00A7291B">
      <w:pPr>
        <w:pStyle w:val="PadTop24"/>
      </w:pPr>
      <w:r>
        <w:t>Quindi, anche quando non è più il capo e Paolo prende il comando, rimane comunque entusiasta per il lavoro e la missione. Sai, molte volte le persone nella chiesa, se sono al comando, sono completamente d'accordo.</w:t>
      </w:r>
    </w:p>
    <w:bookmarkEnd w:id="0"/>
    <w:p w14:paraId="5C097F03" w14:textId="5E23FA64" w:rsidR="00A7291B" w:rsidRDefault="0025169D" w:rsidP="00A7291B">
      <w:pPr>
        <w:pStyle w:val="NormalBlock"/>
      </w:pPr>
      <w:r>
        <w:t>Sai, se sono il capo sì, io sai. A volte preferiscono essere il capo piuttosto che fare effettivamente il lavoro. Ma Barnaba non era così, non sembrava più il capo. Era più il seguace ora, era l'assistente eppure, il suo entusiasmo per il Vangelo, il suo entusiasmo per l'evangelizzazione era ancora, era ancora lo stesso.</w:t>
      </w:r>
    </w:p>
    <w:bookmarkEnd w:id="0"/>
    <w:p w14:paraId="5C097F03" w14:textId="5E23FA64" w:rsidR="00A7291B" w:rsidRDefault="0025169D" w:rsidP="00A7291B">
      <w:pPr>
        <w:pStyle w:val="NormalBlock"/>
      </w:pPr>
      <w:r>
        <w:t>Era pronto a incoraggiare l'evangelizzazione anche se non era il capo principale. Amava i perduti e promuoveva il Vangelo, indipendentemente dalla posizione che ricopriva in quel compito. Numero, non ricordo quale sia.</w:t>
      </w:r>
    </w:p>
    <w:p w14:paraId="27FB83DB" w14:textId="77777777" w:rsidR="00227BF5" w:rsidRDefault="00227BF5" w:rsidP="00227BF5">
      <w:pPr>
        <w:pStyle w:val="Heading3"/>
      </w:pPr>
      <w:r>
        <w:t>#5 - Egli incoraggiò l'unità</w:t>
      </w:r>
    </w:p>
    <w:bookmarkEnd w:id="0"/>
    <w:bookmarkEnd w:id="0"/>
    <w:p w14:paraId="7E1F9BC8" w14:textId="7BE2687A" w:rsidR="00A7291B" w:rsidRPr="007C2DD5" w:rsidRDefault="0025169D" w:rsidP="007C2DD5">
      <w:pPr>
        <w:pStyle w:val="Quote"/>
      </w:pPr>
      <w:r>
        <w:t>¹ Or alcuni, discesi dalla Giudea, insegnavano ai fratelli, dicendo: «Se non siete circoncisi secondo il rito di Mosé, non potete essere salvati».</w:t>
        <w:br/>
        <w:t>² Essendo perciò sorta una non piccola controversia e discussione da parte di Paolo e Barnaba con costoro fu ordinato che Paolo e Barnaba e alcuni altri di loro salissero a Gerusalemme dagli apostoli e anziani per tale questione.</w:t>
      </w:r>
    </w:p>
    <w:bookmarkEnd w:id="0"/>
    <w:p w14:paraId="44687C10" w14:textId="5FB066C6" w:rsidR="009C22C1" w:rsidRDefault="009C22C1" w:rsidP="00C35B22">
      <w:pPr>
        <w:pStyle w:val="BibleVerseCite"/>
      </w:pPr>
      <w:r w:rsidRPr="007C2DD5">
        <w:t>- Atti 15:1-2</w:t>
      </w:r>
    </w:p>
    <w:bookmarkEnd w:id="0"/>
    <w:p w14:paraId="255668C9" w14:textId="77777777" w:rsidR="00A7291B" w:rsidRDefault="0025169D" w:rsidP="00A7291B">
      <w:pPr>
        <w:pStyle w:val="PadTop24"/>
      </w:pPr>
      <w:r>
        <w:t>Ora, dopo il loro ritorno dalla missione tra i Gentili, ci fu molto dibattito sul fatto che i Gentili dovessero o meno essere inclusi nella chiesa. Poiché sapete, non facevano parte della cultura ebraica e naturalmente sappiamo che i primi cristiani erano ebrei e molti di quegli ebrei pensavano che dovesse essere così sempre.</w:t>
      </w:r>
    </w:p>
    <w:bookmarkEnd w:id="0"/>
    <w:p w14:paraId="5C097F03" w14:textId="5E23FA64" w:rsidR="00A7291B" w:rsidRDefault="0025169D" w:rsidP="00A7291B">
      <w:pPr>
        <w:pStyle w:val="NormalBlock"/>
      </w:pPr>
      <w:r>
        <w:t>Che il Vangelo fosse solo per gli ebrei e che se un gentile voleva diventare cristiano doveva prima diventare, sai, un proselyto, un proselyto ebreo. Vediamo Paolo e Barnaba difendere la causa dell'inclusione dei gentili per mantenere una comune fratellanza con entrambi i gruppi.</w:t>
      </w:r>
    </w:p>
    <w:bookmarkEnd w:id="0"/>
    <w:p w14:paraId="5C097F03" w14:textId="5E23FA64" w:rsidR="00A7291B" w:rsidRDefault="0025169D" w:rsidP="00A7291B">
      <w:pPr>
        <w:pStyle w:val="NormalBlock"/>
      </w:pPr>
      <w:r>
        <w:t>Ciò richiese una grande visione. Così, nel capitolo 15 vediamo Barnaba difendere e sostenere con fervore i cristiani gentili davanti alla chiesa ebraica.</w:t>
      </w:r>
    </w:p>
    <w:bookmarkEnd w:id="0"/>
    <w:p w14:paraId="7E1F9BC8" w14:textId="7BE2687A" w:rsidR="00A7291B" w:rsidRPr="007C2DD5" w:rsidRDefault="0025169D" w:rsidP="007C2DD5">
      <w:pPr>
        <w:pStyle w:val="Quote"/>
      </w:pPr>
      <w:r>
        <w:t>Allora tutta la folla tacque, e stavano ad ascoltare Barnaba e Paolo, che raccontavano quali segni e prodigi Dio aveva operato per mezzo loro fra i gentili.</w:t>
      </w:r>
    </w:p>
    <w:bookmarkEnd w:id="0"/>
    <w:p w14:paraId="44687C10" w14:textId="5FB066C6" w:rsidR="009C22C1" w:rsidRDefault="009C22C1" w:rsidP="00C35B22">
      <w:pPr>
        <w:pStyle w:val="BibleVerseCite"/>
      </w:pPr>
      <w:r w:rsidRPr="007C2DD5">
        <w:t>- Atti 15:12</w:t>
      </w:r>
    </w:p>
    <w:bookmarkEnd w:id="0"/>
    <w:p w14:paraId="255668C9" w14:textId="77777777" w:rsidR="00A7291B" w:rsidRDefault="0025169D" w:rsidP="00A7291B">
      <w:pPr>
        <w:pStyle w:val="PadTop24"/>
      </w:pPr>
      <w:r>
        <w:t>Perché Barnaba e Paolo? Perché ora sta parlando Barnaba e di chi pensate che stia parlando? Sta parlando di Paolo. Sta lodando l'opera che Dio sta compiendo attraverso Paolo. Il suo contributo all'argomento deve essere stato persuasivo perché Giacomo redige una lettera che conferma l'insegnamento degli apostoli e degli anziani per mantenere l'unità nella chiesa tra Gentili e Giudei senza restrizioni indebite sui Gentili.</w:t>
      </w:r>
    </w:p>
    <w:bookmarkEnd w:id="0"/>
    <w:p w14:paraId="5C097F03" w14:textId="5E23FA64" w:rsidR="00A7291B" w:rsidRDefault="0025169D" w:rsidP="00A7291B">
      <w:pPr>
        <w:pStyle w:val="NormalBlock"/>
      </w:pPr>
      <w:r>
        <w:t>E così Barnaba fu una voce per l'unità in un momento in cui sarebbe stato molto facile separarsi. Molto facile separarsi.</w:t>
      </w:r>
    </w:p>
    <w:p w14:paraId="27FB83DB" w14:textId="77777777" w:rsidR="00227BF5" w:rsidRDefault="00227BF5" w:rsidP="00227BF5">
      <w:pPr>
        <w:pStyle w:val="Heading3"/>
      </w:pPr>
      <w:r>
        <w:t>#6 - Egli incoraggiò la riconciliazione</w:t>
      </w:r>
    </w:p>
    <w:bookmarkEnd w:id="0"/>
    <w:bookmarkEnd w:id="0"/>
    <w:p w14:paraId="5C097F03" w14:textId="5E23FA64" w:rsidR="00A7291B" w:rsidRDefault="0025169D" w:rsidP="00A7291B">
      <w:pPr>
        <w:pStyle w:val="NormalBlock"/>
      </w:pPr>
      <w:r>
        <w:t>In Atti 13:13 leggiamo che Giovanni Marco, e sappiamo che è cugino di Barnaba, come leggiamo in Colossesi 4:10. Giovanni Marco abbandona il lavoro missionario con Paolo e Barnaba per tornare a Gerusalemme. Non sappiamo perché, aveva paura? Era malato? Beh, chi lo sa, tutto ciò che sappiamo è che ha abbandonato il lavoro ed è tornato a casa.</w:t>
      </w:r>
    </w:p>
    <w:bookmarkEnd w:id="0"/>
    <w:p w14:paraId="5C097F03" w14:textId="5E23FA64" w:rsidR="00A7291B" w:rsidRDefault="0025169D" w:rsidP="00A7291B">
      <w:pPr>
        <w:pStyle w:val="NormalBlock"/>
      </w:pPr>
      <w:r>
        <w:t>Dopo il loro ritorno e il rapporto alla chiesa e la sistemazione delle questioni riguardanti la questione dei Gentili ad Antiochia, Paolo vuole partire di nuovo e andare con Barnaba.</w:t>
      </w:r>
    </w:p>
    <w:bookmarkEnd w:id="0"/>
    <w:p w14:paraId="7E1F9BC8" w14:textId="7BE2687A" w:rsidR="00A7291B" w:rsidRPr="007C2DD5" w:rsidRDefault="0025169D" w:rsidP="007C2DD5">
      <w:pPr>
        <w:pStyle w:val="Quote"/>
      </w:pPr>
      <w:r>
        <w:t>³⁶ Alcuni giorni dopo, Paolo disse a Barnaba: «Torniamo ora a visitare i nostri fratelli in ogni città dove abbiamo annunziato la parola del Signore, per vedere come stanno».</w:t>
        <w:br/>
        <w:t>³⁷ Or Barnaba intendeva prendere con loro Giovanni, detto Marco.</w:t>
      </w:r>
    </w:p>
    <w:bookmarkEnd w:id="0"/>
    <w:p w14:paraId="44687C10" w14:textId="5FB066C6" w:rsidR="009C22C1" w:rsidRDefault="009C22C1" w:rsidP="00C35B22">
      <w:pPr>
        <w:pStyle w:val="BibleVerseCite"/>
      </w:pPr>
      <w:r w:rsidRPr="007C2DD5">
        <w:t>- Atti 15:36-37</w:t>
      </w:r>
    </w:p>
    <w:bookmarkEnd w:id="0"/>
    <w:p w14:paraId="255668C9" w14:textId="77777777" w:rsidR="00A7291B" w:rsidRDefault="0025169D" w:rsidP="00A7291B">
      <w:pPr>
        <w:pStyle w:val="PadTop24"/>
      </w:pPr>
      <w:r>
        <w:t>Ma ci rendiamo conto che Paolo non vuole questo. Barnaba voleva portare Giovanni Marco, ma Paolo rifiutò e così si separarono, con Paolo che prese Silas e Barnaba che tornò nella sua città natale a Cipro con Giovanni Marco. Ora, la storia di Giovanni Marco sarebbe stata triste.</w:t>
      </w:r>
    </w:p>
    <w:bookmarkEnd w:id="0"/>
    <w:p w14:paraId="5C097F03" w14:textId="5E23FA64" w:rsidR="00A7291B" w:rsidRDefault="0025169D" w:rsidP="00A7291B">
      <w:pPr>
        <w:pStyle w:val="NormalBlock"/>
      </w:pPr>
      <w:r>
        <w:t>Sai, riflettiamoci un attimo. È disonorato dal suo fallimento nel portare a termine con Paolo. Come ho detto, se un membro della chiesa, sai, non è contento di te, è una cosa, ma se uno degli apostoli è scontento di te, se uno degli apostoli si rifiuta pubblicamente di lavorare con te, questo è un peso sulle tue spalle.</w:t>
      </w:r>
    </w:p>
    <w:bookmarkEnd w:id="0"/>
    <w:p w14:paraId="5C097F03" w14:textId="5E23FA64" w:rsidR="00A7291B" w:rsidRDefault="0025169D" w:rsidP="00A7291B">
      <w:pPr>
        <w:pStyle w:val="NormalBlock"/>
      </w:pPr>
      <w:r>
        <w:t>È una cosa terribile, è di pubblico dominio. Ma Barnaba, sempre l'incoraggiatore, prende questo giovane e lavora con lui per ricostruire la sua fiducia e la sua fede. Possiamo solo supporre questo perché tutto ciò che sappiamo è l'inizio, quando parte con Barnaba, e poi conosciamo la fine, quando Paolo scrive riguardo a Marco in Colossesi 4:10,</w:t>
      </w:r>
    </w:p>
    <w:bookmarkEnd w:id="0"/>
    <w:p w14:paraId="7E1F9BC8" w14:textId="7BE2687A" w:rsidR="00A7291B" w:rsidRPr="007C2DD5" w:rsidRDefault="0025169D" w:rsidP="007C2DD5">
      <w:pPr>
        <w:pStyle w:val="Quote"/>
      </w:pPr>
      <w:r>
        <w:t>Aristarco, prigioniero con me, vi saluta, assieme a Marco, il cugino di Barnaba (riguardo al quale avete ricevuto istruzioni; se viene da voi, accoglietelo)</w:t>
      </w:r>
    </w:p>
    <w:bookmarkEnd w:id="0"/>
    <w:p w14:paraId="44687C10" w14:textId="5FB066C6" w:rsidR="009C22C1" w:rsidRDefault="009C22C1" w:rsidP="00C35B22">
      <w:pPr>
        <w:pStyle w:val="BibleVerseCite"/>
      </w:pPr>
      <w:r w:rsidRPr="007C2DD5">
        <w:t>- Colossesi 4:10</w:t>
      </w:r>
    </w:p>
    <w:bookmarkEnd w:id="0"/>
    <w:p w14:paraId="255668C9" w14:textId="77777777" w:rsidR="00A7291B" w:rsidRDefault="0025169D" w:rsidP="00A7291B">
      <w:pPr>
        <w:pStyle w:val="PadTop24"/>
      </w:pPr>
      <w:r>
        <w:t>Cosa ti dice questo? È stato riunito con Paolo nel lavoro ed è lodato per il suo servizio fedele. Quindi, da qualche parte lungo il percorso Marco è riuscito a ristabilire la sua credibilità con Paolo e con i fratelli e, dalla nostra conoscenza di Barnaba, possiamo essere certi che ha avuto molto a che fare nell'aiutare a far avvenire questa riconciliazione.</w:t>
      </w:r>
    </w:p>
    <w:p w14:paraId="27FB83DB" w14:textId="77777777" w:rsidR="00227BF5" w:rsidRDefault="00227BF5" w:rsidP="00227BF5">
      <w:pPr>
        <w:pStyle w:val="Heading3"/>
      </w:pPr>
      <w:r>
        <w:t>#7 - Incoraggiava l'imitazione</w:t>
      </w:r>
    </w:p>
    <w:bookmarkEnd w:id="0"/>
    <w:bookmarkEnd w:id="0"/>
    <w:p w14:paraId="7E1F9BC8" w14:textId="7BE2687A" w:rsidR="00A7291B" w:rsidRPr="007C2DD5" w:rsidRDefault="0025169D" w:rsidP="007C2DD5">
      <w:pPr>
        <w:pStyle w:val="Quote"/>
      </w:pPr>
      <w:r>
        <w:t>Siate miei imitatori, come anch'io lo sono di Cristo.</w:t>
      </w:r>
    </w:p>
    <w:bookmarkEnd w:id="0"/>
    <w:p w14:paraId="44687C10" w14:textId="5FB066C6" w:rsidR="009C22C1" w:rsidRDefault="009C22C1" w:rsidP="00C35B22">
      <w:pPr>
        <w:pStyle w:val="BibleVerseCite"/>
      </w:pPr>
      <w:r w:rsidRPr="007C2DD5">
        <w:t>- 1 Corinzi 11:1</w:t>
      </w:r>
    </w:p>
    <w:bookmarkEnd w:id="0"/>
    <w:p w14:paraId="255668C9" w14:textId="77777777" w:rsidR="00A7291B" w:rsidRDefault="0025169D" w:rsidP="00A7291B">
      <w:pPr>
        <w:pStyle w:val="PadTop24"/>
      </w:pPr>
      <w:r>
        <w:t>Ma Paolo ebbe il suo primo mentore in Barnaba, che incoraggiò il suo ministero all'inizio e fornì il suo primo esempio di vita cristiana riguardo alla generosità, all'amore, all'evangelizzazione, all'unità dei fratelli e al perdono. Dove impara questo Paolo? Sai, Paolo non ha solo un'educazione teologica, ma ha un'educazione pratica su come andare d'accordo e chi pensi gli dia questa educazione? Beh, Barnaba gli dà questa educazione.</w:t>
      </w:r>
    </w:p>
    <w:bookmarkEnd w:id="0"/>
    <w:p w14:paraId="5C097F03" w14:textId="5E23FA64" w:rsidR="00A7291B" w:rsidRDefault="0025169D" w:rsidP="00A7291B">
      <w:pPr>
        <w:pStyle w:val="NormalBlock"/>
      </w:pPr>
      <w:r>
        <w:t>Quindi la nostra lezione di questa sera è un'ulteriore testimonianza del fatto che, 2000 anni dopo, Barnaba è ancora un soggetto di imitazione per noi che desideriamo comprendere cosa significhi l'incoraggiamento tra i fratelli, com'è? Cosa devi fare? Come lo fai? Ora, abbiamo esaminato Barnaba e ciò che fece per guadagnarsi il nome di incoraggiatore e faremmo bene a imitarlo, ma non basta solo imitare le azioni. Dobbiamo anche imitare il suo carattere. Perché l'azione nasce dal carattere e non viceversa. Le tue azioni derivano da chi sei, va bene? Quindi, le tre caratteristiche di Barnaba che lo motivarono a essere un incoraggiatore.</w:t>
      </w:r>
    </w:p>
    <w:bookmarkEnd w:id="0"/>
    <w:p w14:paraId="5C097F03" w14:textId="5E23FA64" w:rsidR="00A7291B" w:rsidRDefault="0025169D" w:rsidP="00A7291B">
      <w:pPr>
        <w:pStyle w:val="NormalBlock"/>
      </w:pPr>
      <w:r>
        <w:t>Quindi ho parlato di ciò che ha fatto nel contesto della storia della chiesa. Ora voglio dedicare solo qualche minuto in più a parlare di chi era, del suo carattere. Beh, cos'era? Prima di tutto, era generoso, giusto? Voglio dire, ogni volta che lo vedi, sta dando qualcosa.</w:t>
      </w:r>
    </w:p>
    <w:bookmarkEnd w:id="0"/>
    <w:p w14:paraId="2EC75E3D" w14:textId="41EDDCE5" w:rsidR="008A3F75" w:rsidRDefault="00932373" w:rsidP="001E1588">
      <w:pPr>
        <w:pStyle w:val="NormalBlock"/>
        <w:numPr>
          <w:ilvl w:val="0"/>
          <w:numId w:val="199"/>
        </w:numPr>
      </w:pPr>
      <w:r w:rsidRPr="00932373">
        <w:t>La sua terra e il suo denaro in Atti 4</w:t>
      </w:r>
    </w:p>
    <w:bookmarkEnd w:id="0"/>
    <w:p w14:paraId="2EC75E3D" w14:textId="41EDDCE5" w:rsidR="008A3F75" w:rsidRDefault="00932373" w:rsidP="001E1588">
      <w:pPr>
        <w:pStyle w:val="NormalBlock"/>
        <w:numPr>
          <w:ilvl w:val="0"/>
          <w:numId w:val="199"/>
        </w:numPr>
      </w:pPr>
      <w:r w:rsidRPr="00932373">
        <w:t>La sua reputazione in Atti 9</w:t>
      </w:r>
    </w:p>
    <w:bookmarkEnd w:id="0"/>
    <w:p w14:paraId="2EC75E3D" w14:textId="41EDDCE5" w:rsidR="008A3F75" w:rsidRDefault="00932373" w:rsidP="001E1588">
      <w:pPr>
        <w:pStyle w:val="NormalBlock"/>
        <w:numPr>
          <w:ilvl w:val="0"/>
          <w:numId w:val="199"/>
        </w:numPr>
      </w:pPr>
      <w:r w:rsidRPr="00932373">
        <w:t>Stava dando il suo tempo in Atti 11</w:t>
      </w:r>
    </w:p>
    <w:bookmarkEnd w:id="0"/>
    <w:p w14:paraId="2EC75E3D" w14:textId="41EDDCE5" w:rsidR="008A3F75" w:rsidRDefault="00932373" w:rsidP="001E1588">
      <w:pPr>
        <w:pStyle w:val="NormalBlock"/>
        <w:numPr>
          <w:ilvl w:val="0"/>
          <w:numId w:val="199"/>
        </w:numPr>
      </w:pPr>
      <w:r w:rsidRPr="00932373">
        <w:t>Stava dando il suo ministero in Atti 11</w:t>
      </w:r>
    </w:p>
    <w:bookmarkEnd w:id="0"/>
    <w:bookmarkEnd w:id="0"/>
    <w:p w14:paraId="5C097F03" w14:textId="5E23FA64" w:rsidR="00A7291B" w:rsidRDefault="0025169D" w:rsidP="00A7291B">
      <w:pPr>
        <w:pStyle w:val="NormalBlock"/>
      </w:pPr>
      <w:r>
        <w:t>Quindi gli incoraggiatori lo sono perché si donano e quello spirito è così raro, così diverso dal resto del mondo che siamo rafforzati non solo ricevendo ciò che danno, ma anche osservando la loro generosità in azione e essendo motivati a fare lo stesso. Se lui può farlo, posso farlo anch'io.</w:t>
      </w:r>
    </w:p>
    <w:bookmarkEnd w:id="0"/>
    <w:p w14:paraId="5C097F03" w14:textId="5E23FA64" w:rsidR="00A7291B" w:rsidRDefault="0025169D" w:rsidP="00A7291B">
      <w:pPr>
        <w:pStyle w:val="NormalBlock"/>
      </w:pPr>
      <w:r>
        <w:t>Sai, vedi la mamma che entra qui con tre o quattro bambini piccoli, e riesce a metterli tutti insieme e portarli alla Scuola Domenicale domenica dopo domenica dopo domenica, e un'altra mamma guarda questo e dice, sai, se lei ci riesce, sicuramente posso farcela anch'io. Non è una superdonna, è come me. Motivata perché lo vede in qualcun altro. Così lui era un uomo generoso, un uomo generoso. Era anche un visionario. Barnaba, era un tipo che vedeva il quadro generale. Sai, voleva vedere il quadro generale.</w:t>
      </w:r>
    </w:p>
    <w:bookmarkEnd w:id="0"/>
    <w:p w14:paraId="5C097F03" w14:textId="5E23FA64" w:rsidR="00A7291B" w:rsidRDefault="0025169D" w:rsidP="00A7291B">
      <w:pPr>
        <w:pStyle w:val="NormalBlock"/>
      </w:pPr>
      <w:r>
        <w:t>Riusciva a mantenere lo sguardo sul piano più ampio dell'evangelizzazione mondiale, che gli permetteva di sorvolare sulle differenze culturali e sulle piccole dispute. Vide l'importanza di mantenere l'unità e la forza in tutta la fratellanza affinché la causa di Cristo potesse sopravvivere. Per questo era coinvolto sia nella beneficenza sia nell'evangelizzazione. Faceva entrambe le cose. Gli incoraggiatori di solito vedono gli obiettivi più chiaramente degli altri. Ecco perché sono motivati a incoraggiare coloro che sono scoraggiati o confusi perché hanno perso di vista la meta. Non vedono più il quadro generale. La maggior parte delle volte, vedono solo se stessi. E cosa c'è che non va in me? E perché non ottengo ciò che voglio? E così e così non mi ha detto che ho fatto un ottimo lavoro e bla bla bla bla.</w:t>
      </w:r>
    </w:p>
    <w:bookmarkEnd w:id="0"/>
    <w:p w14:paraId="5C097F03" w14:textId="5E23FA64" w:rsidR="00A7291B" w:rsidRDefault="0025169D" w:rsidP="00A7291B">
      <w:pPr>
        <w:pStyle w:val="NormalBlock"/>
      </w:pPr>
      <w:r>
        <w:t>Gli incoraggiatori vedono sempre il quadro generale e come le cose si inseriscono in esso. Non è un peccato non vedere questo, ma ho notato che coloro che sono in grado di motivare e incoraggiare gli altri riescono a farlo perché vedono la prospettiva a lungo termine. Vedono ciò che sta arrivando. Non permettono che il quotidiano, le piccole cose, facciano deragliare il treno e naturalmente, potremmo esaminare Barnaba e elencare molte grandi qualità, ma ho scelto quelle che davvero risaltano.</w:t>
      </w:r>
    </w:p>
    <w:bookmarkEnd w:id="0"/>
    <w:p w14:paraId="5C097F03" w14:textId="5E23FA64" w:rsidR="00A7291B" w:rsidRDefault="0025169D" w:rsidP="00A7291B">
      <w:pPr>
        <w:pStyle w:val="NormalBlock"/>
      </w:pPr>
      <w:r>
        <w:t>Generosità, visionario e coraggioso. Voglio dire, ci voleva molto coraggio per rinunciare alla tua terra per una religione basata su qualcuno che è disprezzato dai tuoi pari. Molto coraggio per farlo. Ci vuole molto coraggio per viaggiare tra coloro che tradizionalmente ti hanno odiato per convertirli alla tua fede.</w:t>
      </w:r>
    </w:p>
    <w:bookmarkEnd w:id="0"/>
    <w:p w14:paraId="5C097F03" w14:textId="5E23FA64" w:rsidR="00A7291B" w:rsidRDefault="0025169D" w:rsidP="00A7291B">
      <w:pPr>
        <w:pStyle w:val="NormalBlock"/>
      </w:pPr>
      <w:r>
        <w:t>Ci vuole coraggio. Ci vuole molto coraggio per difendere persone impopolari come Paolo o come Marco o per difendere posizioni impopolari come l'ingresso dei Gentili nella chiesa senza regole aggiuntive, ma Barnaba aveva coraggio perché si dice che era un uomo buono e pieno di Spirito Santo e di fede in Atti 11:24.</w:t>
      </w:r>
    </w:p>
    <w:bookmarkEnd w:id="0"/>
    <w:p w14:paraId="5C097F03" w14:textId="5E23FA64" w:rsidR="00A7291B" w:rsidRDefault="0025169D" w:rsidP="00A7291B">
      <w:pPr>
        <w:pStyle w:val="NormalBlock"/>
      </w:pPr>
      <w:r>
        <w:t>La sua fede gli dava visione e la sua visione motivava la sua bontà e generosità e poiché l'amore scaccia la paura, 1 Giovanni 4:18, non aveva paura di fare ciò che era giusto indipendentemente dalla situazione. Sai, credo che essere qui, per esempio, per i servizi durante la settimana suggerisca che queste stesse caratteristiche sono vive in te.</w:t>
      </w:r>
    </w:p>
    <w:bookmarkEnd w:id="0"/>
    <w:p w14:paraId="5C097F03" w14:textId="5E23FA64" w:rsidR="00A7291B" w:rsidRDefault="0025169D" w:rsidP="00A7291B">
      <w:pPr>
        <w:pStyle w:val="NormalBlock"/>
      </w:pPr>
      <w:r>
        <w:t>Ci vuole uno spirito generoso per offrire tempo e impegno al servizio della chiesa durante tutto l'anno, come ho visto fare da molti in questa congregazione. Sia che si tratti di insegnare ai bambini o agli adulti, di mantenere, sapete, l'edificio, il terreno o di accogliere.</w:t>
      </w:r>
    </w:p>
    <w:bookmarkEnd w:id="0"/>
    <w:p w14:paraId="5C097F03" w14:textId="5E23FA64" w:rsidR="00A7291B" w:rsidRDefault="0025169D" w:rsidP="00A7291B">
      <w:pPr>
        <w:pStyle w:val="NormalBlock"/>
      </w:pPr>
      <w:r>
        <w:t>Sai che ci sono 1000 lavori qui e le persone svolgono quei lavori in modo silenzioso e diligente. Ci vuole una certa dose di coraggio per farlo. Ci vuole una certa visione per vedere la necessità di edificare il regno dentro se stessi e negli altri e essere formati in esso. Devi essere in grado di vedere il quadro generale. Ci vuole coraggio per andare controcorrente rispetto al materialismo, alla mondanità e al comfort personale e dedicarti completamente agli esercizi spirituali mentre il resto del mondo, sai, in qualche modo va avanti.</w:t>
      </w:r>
    </w:p>
    <w:bookmarkEnd w:id="0"/>
    <w:p w14:paraId="5C097F03" w14:textId="5E23FA64" w:rsidR="00A7291B" w:rsidRDefault="0025169D" w:rsidP="00A7291B">
      <w:pPr>
        <w:pStyle w:val="NormalBlock"/>
      </w:pPr>
      <w:r>
        <w:t>Hai mai calcolato che se non dessi soldi alla chiesa, potresti pagare il mutuo molto più velocemente? E tutto il tempo che passi adorando Dio nel culto o servendolo in qualche modo, preparando lezioni o qualunque cosa sia, se potessi avere tutto quel tempo per te, quanto potresti essere avanti.</w:t>
      </w:r>
    </w:p>
    <w:bookmarkEnd w:id="0"/>
    <w:p w14:paraId="5C097F03" w14:textId="5E23FA64" w:rsidR="00A7291B" w:rsidRDefault="0025169D" w:rsidP="00A7291B">
      <w:pPr>
        <w:pStyle w:val="NormalBlock"/>
      </w:pPr>
      <w:r>
        <w:t>Nel portare a termine la tua lista di cose da fare. Ci vuole quindi visione e coraggio per essere in grado di fare queste cose e quindi ti lodo per la tua dedizione a Cristo. Ti lodo per il tuo amore per la chiesa e sono incoraggiato dal tuo esempio e prego che tutti qui ricevano l'incoraggiamento di cui hanno bisogno e siano una fonte di incoraggiamento gli uni per gli altri mentre tutti aspettiamo la venuta del Signore perché è questo che stiamo facendo, giusto? Stiamo aspettando la venuta del Signore.</w:t>
      </w:r>
    </w:p>
    <w:bookmarkEnd w:id="0"/>
    <w:p w14:paraId="5C097F03" w14:textId="5E23FA64" w:rsidR="00A7291B" w:rsidRDefault="0025169D" w:rsidP="00A7291B">
      <w:pPr>
        <w:pStyle w:val="NormalBlock"/>
      </w:pPr>
      <w:r>
        <w:t>Quindi fratelli e sorelle, sapete, non diamo per scontato l'un l'altro. Barnaba vedeva il valore di ogni anima. Ogni anima, vedeva il valore e si frapponeva tra l'anima e il mondo.</w:t>
      </w:r>
    </w:p>
    <w:bookmarkEnd w:id="0"/>
    <w:p w14:paraId="5C097F03" w14:textId="5E23FA64" w:rsidR="00A7291B" w:rsidRDefault="0025169D" w:rsidP="00A7291B">
      <w:pPr>
        <w:pStyle w:val="NormalBlock"/>
      </w:pPr>
      <w:r>
        <w:t>Che fosse carestia o pregiudizio o qualunque cosa fosse. Si mise tra quelle cose. Perché? Perché vedeva il valore di ogni anima. Non dava per scontato suo fratello o sua sorella e incoraggio noi ad avere quello stesso spirito.</w:t>
      </w:r>
    </w:p>
    <w:bookmarkEnd w:id="0"/>
    <w:p w14:paraId="5C097F03" w14:textId="5E23FA64" w:rsidR="00A7291B" w:rsidRDefault="0025169D" w:rsidP="00A7291B">
      <w:pPr>
        <w:pStyle w:val="NormalBlock"/>
      </w:pPr>
      <w:r>
        <w:t>Non diamo per scontato l'un l'altro. In Atti capitolo due versetto 40, Pietro incoraggia coloro che ascoltano il suo sermone nel giorno di Pentecoste a rispondere al Vangelo pentendosi dei loro peccati e ricevendo il battesimo.</w:t>
      </w:r>
    </w:p>
    <w:bookmarkEnd w:id="0"/>
    <w:p w14:paraId="5C097F03" w14:textId="5E23FA64" w:rsidR="00A7291B" w:rsidRDefault="0025169D" w:rsidP="00A7291B">
      <w:pPr>
        <w:pStyle w:val="NormalBlock"/>
      </w:pPr>
      <w:r>
        <w:t>E questo incoraggiamento continua ancora oggi. Come ha fatto Marty questa mattina e come faccio io questa sera, lo offro ora a tutti coloro che hanno bisogno del conforto, dell'incoraggiamento del perdono. E così, vi incoraggio a pentirvi e a essere battezzati se non l'avete fatto e vi incoraggio a essere restaurati se avete bisogno di restaurazione e vi incoraggio a chiedere preghiera se avete bisogni specifici di preghiera e vi incoraggio a prendere la decisione di farlo mentre cantiamo il canto di? - Incoraggiamento.</w:t>
      </w:r>
    </w:p>
    <w:bookmarkEnd w:id="0"/>
    <w:p w14:paraId="5C097F03" w14:textId="5E23FA64" w:rsidR="00A7291B" w:rsidRDefault="0025169D" w:rsidP="00A7291B">
      <w:pPr>
        <w:pStyle w:val="NormalBlock"/>
      </w:pPr>
      <w:r>
        <w:t>Incoraggiamento, ogni volta è un canto di incoraggiamento. E quindi alziamoci e cantiamo ora quel canto di incoraggiamento mentre decidiamo se abbiamo bisogno di ministero in questo momento.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