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Benevolenza</w:t>
      </w:r>
    </w:p>
    <w:p w14:paraId="30A144DD" w14:textId="3D11DC34" w:rsidR="00D83136" w:rsidRPr="00D83136" w:rsidRDefault="00D83136" w:rsidP="006C2818">
      <w:pPr>
        <w:pStyle w:val="NewSubtitle"/>
      </w:pPr>
      <w:r w:rsidRPr="00D83136">
        <w:t>L’amore di Dio in azione</w:t>
      </w:r>
    </w:p>
    <w:p w14:paraId="670F8077" w14:textId="038F6EFB" w:rsidR="00944B2D" w:rsidRDefault="00944B2D" w:rsidP="00944B2D">
      <w:pPr>
        <w:pStyle w:val="ChapterVerse"/>
      </w:pPr>
      <w:r w:rsidRPr="00944B2D">
        <w:t>1 Timoteo 1:5</w:t>
      </w:r>
    </w:p>
    <w:bookmarkEnd w:id="0"/>
    <w:p w14:paraId="5C097F03" w14:textId="5E23FA64" w:rsidR="00A7291B" w:rsidRDefault="0025169D" w:rsidP="00A7291B">
      <w:pPr>
        <w:pStyle w:val="NormalBlock"/>
      </w:pPr>
      <w:r>
        <w:t>In 1 Timoteo 1:5, Paolo riassume e spiega la relazione tra ciò che impariamo e ciò che facciamo e solo per farvi capire questo, lasciate che legga di nuovo quel passo. Ciò che impariamo e la relazione tra ciò che impariamo e ciò che facciamo, ma lo scopo della nostra istruzione è l'amore da un cuore puro, da una buona coscienza e da una fede sincera.</w:t>
      </w:r>
    </w:p>
    <w:bookmarkEnd w:id="0"/>
    <w:p w14:paraId="5C097F03" w14:textId="5E23FA64" w:rsidR="00A7291B" w:rsidRDefault="0025169D" w:rsidP="00A7291B">
      <w:pPr>
        <w:pStyle w:val="NormalBlock"/>
      </w:pPr>
      <w:r>
        <w:t>In altre parole, l'insegnamento della Bibbia che riceviamo dovrebbe produrre quattro cose in noi. Primo, una fede sincera, che significa che viviamo secondo ciò in cui crediamo, questa è una fede sincera. Secondo, una buona coscienza, siamo liberi da colpa e paura, abbiamo una coscienza pulita.</w:t>
      </w:r>
    </w:p>
    <w:bookmarkEnd w:id="0"/>
    <w:p w14:paraId="5C097F03" w14:textId="5E23FA64" w:rsidR="00A7291B" w:rsidRDefault="0025169D" w:rsidP="00A7291B">
      <w:pPr>
        <w:pStyle w:val="NormalBlock"/>
      </w:pPr>
      <w:r>
        <w:t>L'insegnamento che riceviamo dovrebbe contribuire ad avere una coscienza chiara. Tre, un cuore puro, in altre parole, desideriamo ciò che è pulito, buono e giusto. Lo desideriamo, abbiamo un cuore puro. L'insegnamento che riceviamo ci motiva a volere ciò che è giusto, buono e puro.</w:t>
      </w:r>
    </w:p>
    <w:bookmarkEnd w:id="0"/>
    <w:p w14:paraId="5C097F03" w14:textId="5E23FA64" w:rsidR="00A7291B" w:rsidRDefault="0025169D" w:rsidP="00A7291B">
      <w:pPr>
        <w:pStyle w:val="NormalBlock"/>
      </w:pPr>
      <w:r>
        <w:t>E quarto, egli dice amore, la manifestazione esterna delle tre virtù interiori appena menzionate. Le prime cose che egli menziona, una fede sincera, una buona coscienza, un cuore puro, sono cose che accadono all'interno e quelle cose all'interno, quando sono mescolate insieme e si manifestano all'esterno, si manifestano come amore.</w:t>
      </w:r>
    </w:p>
    <w:bookmarkEnd w:id="0"/>
    <w:p w14:paraId="5C097F03" w14:textId="5E23FA64" w:rsidR="00A7291B" w:rsidRDefault="0025169D" w:rsidP="00A7291B">
      <w:pPr>
        <w:pStyle w:val="NormalBlock"/>
      </w:pPr>
      <w:r>
        <w:t>Ora, se noi come chiesa stiamo ricevendo un insegnamento corretto e lo stiamo ricevendo adeguatamente, allora questo sarà il risultato in noi, personalmente e si manifesterà anche in noi corporativamente come chiesa. Ci sono molti modi per valutare la salute spirituale di una chiesa, la partecipazione, perché prendiamo la partecipazione, come sta andando.</w:t>
      </w:r>
    </w:p>
    <w:bookmarkEnd w:id="0"/>
    <w:p w14:paraId="5C097F03" w14:textId="5E23FA64" w:rsidR="00A7291B" w:rsidRDefault="0025169D" w:rsidP="00A7291B">
      <w:pPr>
        <w:pStyle w:val="NormalBlock"/>
      </w:pPr>
      <w:r>
        <w:t>Il dare mostra l'impegno finanziario della chiesa. La percentuale della congregazione coinvolta in vari programmi ed eventi e così via. Tutti modi con cui determiniamo quanto siamo sani come chiesa, ma la misura più vera del suo carattere cristiano e della sua maturità è il grado in cui l'amore è espresso nella chiesa.</w:t>
      </w:r>
    </w:p>
    <w:bookmarkEnd w:id="0"/>
    <w:p w14:paraId="5C097F03" w14:textId="5E23FA64" w:rsidR="00A7291B" w:rsidRDefault="0025169D" w:rsidP="00A7291B">
      <w:pPr>
        <w:pStyle w:val="NormalBlock"/>
      </w:pPr>
      <w:r>
        <w:t>Dopotutto, Gesù disse in Giovanni 13:35, da questo tutti sapranno che siete miei discepoli, se avrete amore gli uni per gli altri. Come faranno tutti a sapere che siete miei discepoli? Gesù disse: dal modo in cui vi amate, osserveranno come vi trattate a vicenda e così sapranno che siete miei discepoli.</w:t>
      </w:r>
    </w:p>
    <w:bookmarkEnd w:id="0"/>
    <w:p w14:paraId="5C097F03" w14:textId="5E23FA64" w:rsidR="00A7291B" w:rsidRDefault="0025169D" w:rsidP="00A7291B">
      <w:pPr>
        <w:pStyle w:val="NormalBlock"/>
      </w:pPr>
      <w:r>
        <w:t>Quindi l'amore è importante non solo come testimonianza di un vero carattere cristiano, ma anche perché una chiesa amorevole è una chiesa in crescita, Amen. Sì, certo, continuiamo, forse riuscirò ancora a convincerti, ho ancora un paio di pagine di appunti.</w:t>
      </w:r>
    </w:p>
    <w:bookmarkEnd w:id="0"/>
    <w:p w14:paraId="5C097F03" w14:textId="5E23FA64" w:rsidR="00A7291B" w:rsidRDefault="0025169D" w:rsidP="00A7291B">
      <w:pPr>
        <w:pStyle w:val="NormalBlock"/>
      </w:pPr>
      <w:r>
        <w:t>Penso di voler riportare gli adolescenti. L'amore è lo scopo del nostro insegnamento e la crescita, personale e comunitaria, è un sottoprodotto di una congregazione amorevole. Quindi vorrei esaminare il tema dell'amore e concentrarmi su un particolare tipo di azione amorosa che chiamiamo benevolenza.</w:t>
      </w:r>
    </w:p>
    <w:bookmarkEnd w:id="0"/>
    <w:p w14:paraId="5C097F03" w14:textId="5E23FA64" w:rsidR="00A7291B" w:rsidRDefault="0025169D" w:rsidP="00A7291B">
      <w:pPr>
        <w:pStyle w:val="NormalBlock"/>
      </w:pPr>
      <w:r>
        <w:t>Credo che la benevolenza sia un ministero chiave dell'amore che la chiesa deve sviluppare e praticare, se vogliamo continuare a crescere come individui e naturalmente come chiesa. Sai, è interessante notare che la parola benevolenza, la parola inglese benevolence, appare una sola volta nella versione King Giacomo della Bibbia e si riferisce ai doveri coniugali di un marito verso sua moglie, in 1 Corinzi, capitolo sette, versetto tre, Paolo chiama quella benevolenza, ci sono molte cose umoristiche che si potrebbero dire lì, ma la lasceremo andare.</w:t>
      </w:r>
    </w:p>
    <w:bookmarkEnd w:id="0"/>
    <w:p w14:paraId="5C097F03" w14:textId="5E23FA64" w:rsidR="00A7291B" w:rsidRDefault="0025169D" w:rsidP="00A7291B">
      <w:pPr>
        <w:pStyle w:val="NormalBlock"/>
      </w:pPr>
      <w:r>
        <w:t>Le traduzioni più moderne usano la parola dovere o gentilezza, che è più vicina al significato originale greco della parola e naturalmente se leggi quel passo è una cosa reciproca, il marito verso la moglie, la moglie verso il marito.</w:t>
      </w:r>
    </w:p>
    <w:bookmarkEnd w:id="0"/>
    <w:p w14:paraId="5C097F03" w14:textId="5E23FA64" w:rsidR="00A7291B" w:rsidRDefault="0025169D" w:rsidP="00A7291B">
      <w:pPr>
        <w:pStyle w:val="NormalBlock"/>
      </w:pPr>
      <w:r>
        <w:t>Ora, la parola inglese benevolence significa semplicemente gentile o caritatevole. È diventata la parola usata per descrivere le azioni buone o caritatevoli compiute dalla chiesa o da qualsiasi persona o gruppo a riguardo. Qui a Choctaw è uno dei ministeri raggruppati sotto il ministero del servizio nel nostro sistema ministeriale.</w:t>
      </w:r>
    </w:p>
    <w:bookmarkEnd w:id="0"/>
    <w:p w14:paraId="5C097F03" w14:textId="5E23FA64" w:rsidR="00A7291B" w:rsidRDefault="0025169D" w:rsidP="00A7291B">
      <w:pPr>
        <w:pStyle w:val="NormalBlock"/>
      </w:pPr>
      <w:r>
        <w:t>Come ho spiegato in precedenza in altre lezioni, il Nuovo Testamento delinea cinque ministeri fondamentali, solo cinque. Brevemente, questi sono A. Evangelismo, predicare il vangelo ai perduti con l'obiettivo che si pentano, siano battezzati e diventino cristiani.</w:t>
      </w:r>
    </w:p>
    <w:bookmarkEnd w:id="0"/>
    <w:p w14:paraId="5C097F03" w14:textId="5E23FA64" w:rsidR="00A7291B" w:rsidRDefault="0025169D" w:rsidP="00A7291B">
      <w:pPr>
        <w:pStyle w:val="NormalBlock"/>
      </w:pPr>
      <w:r>
        <w:t>Numero due, educazione, insegnare alla chiesa a obbedire alle parole di Cristo, non solo a comprendere le parole di Cristo, ma insegnare alla chiesa a obbedire alle parole di Cristo, questo è il ministero dell'educazione. Tre, comunione, il ministero della comunione consiste nell'integrare ogni membro nel corpo di Cristo e nel promuovere l'unità tra i fratelli.</w:t>
      </w:r>
    </w:p>
    <w:bookmarkEnd w:id="0"/>
    <w:p w14:paraId="5C097F03" w14:textId="5E23FA64" w:rsidR="00A7291B" w:rsidRDefault="0025169D" w:rsidP="00A7291B">
      <w:pPr>
        <w:pStyle w:val="NormalBlock"/>
      </w:pPr>
      <w:r>
        <w:t>Le cose che facciamo come chiesa per aiutare tutti a sentirsi parte di quel corpo, che sia una giornata di lavoro, una colazione per uomini o un ritiro per donne, tutti questi eventi di comunione hanno come obiettivo quello di portare le persone dentro, di intrecciarle nel corpo di Cristo, quindi questo è il terzo ministero.</w:t>
      </w:r>
    </w:p>
    <w:bookmarkEnd w:id="0"/>
    <w:p w14:paraId="5C097F03" w14:textId="5E23FA64" w:rsidR="00A7291B" w:rsidRDefault="0025169D" w:rsidP="00A7291B">
      <w:pPr>
        <w:pStyle w:val="NormalBlock"/>
      </w:pPr>
      <w:r>
        <w:t>Quarto ministero, il culto, organizzare la chiesa per adorare Dio in spirito e verità. E poi il quinto ambito del ministero, il ministero del servizio, occuparsi dei bisogni della chiesa e della comunità. Ora vi ho mostrato che il ministero del servizio, quel quinto ministero, era suddiviso in altri tre ministeri.</w:t>
      </w:r>
    </w:p>
    <w:bookmarkEnd w:id="0"/>
    <w:p w14:paraId="5C097F03" w14:textId="5E23FA64" w:rsidR="00A7291B" w:rsidRDefault="0025169D" w:rsidP="00A7291B">
      <w:pPr>
        <w:pStyle w:val="NormalBlock"/>
      </w:pPr>
      <w:r>
        <w:t>Quindi il ministero di servizio è suddiviso in altri tre ministeri. Uno, l'amministrazione, il lavoro di mantenere l'ufficio, i registri e la comunicazione, gli affari legali e finanziari della congregazione.</w:t>
      </w:r>
    </w:p>
    <w:bookmarkEnd w:id="0"/>
    <w:p w14:paraId="5C097F03" w14:textId="5E23FA64" w:rsidR="00A7291B" w:rsidRDefault="0025169D" w:rsidP="00A7291B">
      <w:pPr>
        <w:pStyle w:val="NormalBlock"/>
      </w:pPr>
      <w:r>
        <w:t>Questo è il ministero del servizio e questa è l'amministrazione. Poi c'è il ministero della manutenzione, il lavoro di mantenere effettivamente il luogo fisico del nostro luogo di incontro dove la chiesa si riunisce per adorare e insegnare e così via.</w:t>
      </w:r>
    </w:p>
    <w:bookmarkEnd w:id="0"/>
    <w:p w14:paraId="5C097F03" w14:textId="5E23FA64" w:rsidR="00A7291B" w:rsidRDefault="0025169D" w:rsidP="00A7291B">
      <w:pPr>
        <w:pStyle w:val="NormalBlock"/>
      </w:pPr>
      <w:r>
        <w:t>Tagliare l'erba, pulire i tappeti, tutte quelle cose che succedono nella nostra proprietà. Questo è servizio, manutenzione. E poi c'è il ministero di servizio, un'altra sottocategoria, la benevolenza, il lavoro di prendersi cura dei bisogni dei santi e della comunità.</w:t>
      </w:r>
    </w:p>
    <w:bookmarkEnd w:id="0"/>
    <w:p w14:paraId="5C097F03" w14:textId="5E23FA64" w:rsidR="00A7291B" w:rsidRDefault="0025169D" w:rsidP="00A7291B">
      <w:pPr>
        <w:pStyle w:val="NormalBlock"/>
      </w:pPr>
      <w:r>
        <w:t>Questo è il punto in cui si inserisce nella nostra struttura ministeriale complessiva. Quindi la mia lezione di questa mattina è incentrata su questo terzo sottotitolo del ministero di servizio e voglio che conosciamo meglio la benevolenza e, si spera, che abbiamo un desiderio maggiore di essere coinvolti in quest'area.</w:t>
      </w:r>
    </w:p>
    <w:bookmarkEnd w:id="0"/>
    <w:p w14:paraId="5C097F03" w14:textId="5E23FA64" w:rsidR="00A7291B" w:rsidRDefault="0025169D" w:rsidP="00A7291B">
      <w:pPr>
        <w:pStyle w:val="NormalBlock"/>
      </w:pPr>
      <w:r>
        <w:t>Allora perché lo facciamo? Questa è sempre la domanda. Voglio sempre sapere perché vuoi che lo faccia. Sembra ovvio perché dovremmo farlo, ma lascia che ti dia un paio di ragioni per cui dovremmo praticare il ministero della benevolenza.</w:t>
      </w:r>
    </w:p>
    <w:bookmarkEnd w:id="0"/>
    <w:p w14:paraId="5C097F03" w14:textId="5E23FA64" w:rsidR="00A7291B" w:rsidRDefault="0025169D" w:rsidP="00A7291B">
      <w:pPr>
        <w:pStyle w:val="NormalBlock"/>
      </w:pPr>
      <w:r>
        <w:t>Prima di tutto, faceva parte del ministero di Gesù. Una grande parte del Suo ministero era la benevolenza, anche se l'area della benevolenza nel ministero è elencata al terzo posto tra le altre opere nel nostro sistema ministeriale, non è una preoccupazione minore.</w:t>
      </w:r>
    </w:p>
    <w:bookmarkEnd w:id="0"/>
    <w:p w14:paraId="5C097F03" w14:textId="5E23FA64" w:rsidR="00A7291B" w:rsidRDefault="0025169D" w:rsidP="00A7291B">
      <w:pPr>
        <w:pStyle w:val="NormalBlock"/>
      </w:pPr>
      <w:r>
        <w:t>In effetti, la benevolenza, il fare del bene, la cura dei bisogni degli altri era una componente principale del ministero terreno di Gesù. Intendo dire che il Suo primo miracolo fu compiuto per aiutare un padrone di casa in difficoltà a fornire vino agli ospiti di un matrimonio, in Giovanni capitolo due.</w:t>
      </w:r>
    </w:p>
    <w:bookmarkEnd w:id="0"/>
    <w:p w14:paraId="5C097F03" w14:textId="5E23FA64" w:rsidR="00A7291B" w:rsidRDefault="0025169D" w:rsidP="00A7291B">
      <w:pPr>
        <w:pStyle w:val="NormalBlock"/>
      </w:pPr>
      <w:r>
        <w:t>Ora sappiamo che l'obiettivo del miracolo era preparare il terreno per la rivendicazione di Gesù come Messia, lo sappiamo, ma in superficie, ha anche aiutato un amico o un familiare a salvare la faccia in un evento molto importante della sua vita o quando leggi dei suoi molti atti meravigliosi nel scacciare demoni e guarire i malati, persino risuscitare i morti, puoi facilmente vedere la potenza di Dio all'opera in Gesù, ma ciò che spesso viene trascurato è che a ricevere questi miracoli c'erano persone.</w:t>
      </w:r>
    </w:p>
    <w:bookmarkEnd w:id="0"/>
    <w:p w14:paraId="5C097F03" w14:textId="5E23FA64" w:rsidR="00A7291B" w:rsidRDefault="0025169D" w:rsidP="00A7291B">
      <w:pPr>
        <w:pStyle w:val="NormalBlock"/>
      </w:pPr>
      <w:r>
        <w:t>Persone che soffrivano, persone scoraggiate, persone che avevano paura, persone che erano state scartate dalla società. E così Gesù li serviva attraverso la benevolenza. Oh sì, molte volte fu fatto miracolosamente, ma era comunque benevolenza.</w:t>
      </w:r>
    </w:p>
    <w:bookmarkEnd w:id="0"/>
    <w:p w14:paraId="5C097F03" w14:textId="5E23FA64" w:rsidR="00A7291B" w:rsidRDefault="0025169D" w:rsidP="00A7291B">
      <w:pPr>
        <w:pStyle w:val="NormalBlock"/>
      </w:pPr>
      <w:r>
        <w:t>Molti dei lebbrosi che furono guariti erano gioiosi tanto per il fatto che Gesù li avesse toccati o avesse prestato loro attenzione, quanto per essere finalmente liberi dalla loro malattia. E naturalmente gran parte della benevolenza di Gesù non era miracolosa, ma piena di gentilezza e bontà verso gli altri.</w:t>
      </w:r>
    </w:p>
    <w:bookmarkEnd w:id="0"/>
    <w:p w14:paraId="5C097F03" w14:textId="5E23FA64" w:rsidR="00A7291B" w:rsidRDefault="0025169D" w:rsidP="00A7291B">
      <w:pPr>
        <w:pStyle w:val="NormalBlock"/>
      </w:pPr>
      <w:r>
        <w:t>Rifletti su questo. Ha salvato la donna sorpresa in adulterio da una folla ostile, nessun miracolo in questo. Ha parlato con la donna al pozzo quando nessun altro voleva parlarle, nessun miracolo in questo. Ha accettato Zaccheo e lo ha onorato mangiando a casa sua e ha fatto lo stesso con Matteo, due uomini completamente rifiutati dalla loro società eppure li ha inclusi.</w:t>
      </w:r>
    </w:p>
    <w:bookmarkEnd w:id="0"/>
    <w:p w14:paraId="5C097F03" w14:textId="5E23FA64" w:rsidR="00A7291B" w:rsidRDefault="0025169D" w:rsidP="00A7291B">
      <w:pPr>
        <w:pStyle w:val="NormalBlock"/>
      </w:pPr>
      <w:r>
        <w:t>Ha persino cucinato un pasto su un fuoco per i Suoi apostoli per rinfrescarli e per mostrare la Sua bontà dopo che Lo avevano abbandonato nella Sua ora più buia. La benevolenza e gli atti di bontà erano al centro e nell'anima del ministero di Gesù verso il popolo della Sua comunità e della Sua nazione.</w:t>
      </w:r>
    </w:p>
    <w:bookmarkEnd w:id="0"/>
    <w:p w14:paraId="5C097F03" w14:textId="5E23FA64" w:rsidR="00A7291B" w:rsidRDefault="0025169D" w:rsidP="00A7291B">
      <w:pPr>
        <w:pStyle w:val="NormalBlock"/>
      </w:pPr>
      <w:r>
        <w:t>Certo, è venuto per salvarci, è venuto per adempiere la profezia, ha ministeriato in modo tale che la Sua divinità divenne evidente, sì certo, ma la Sua divinità non era evidente solo nel potere dei Suoi miracoli, era evidente anche nel potere della Sua gentilezza e nel potere della Sua benevolenza.</w:t>
      </w:r>
    </w:p>
    <w:bookmarkEnd w:id="0"/>
    <w:p w14:paraId="5C097F03" w14:textId="5E23FA64" w:rsidR="00A7291B" w:rsidRDefault="0025169D" w:rsidP="00A7291B">
      <w:pPr>
        <w:pStyle w:val="NormalBlock"/>
      </w:pPr>
      <w:r>
        <w:t>1 Giovanni 4:8 ci dice che Dio è amore. Abbiamo cantato quella bellissima canzone e questo era chiaramente evidente nell'atteggiamento benevolo di Gesù verso gli altri. Allora perché la benevolenza, perché dovremmo praticarla? Perché era un elemento fondamentale del ministero del Signore, dovrebbe essere un elemento fondamentale anche del nostro ministero.</w:t>
      </w:r>
    </w:p>
    <w:bookmarkEnd w:id="0"/>
    <w:p w14:paraId="5C097F03" w14:textId="5E23FA64" w:rsidR="00A7291B" w:rsidRDefault="0025169D" w:rsidP="00A7291B">
      <w:pPr>
        <w:pStyle w:val="NormalBlock"/>
      </w:pPr>
      <w:r>
        <w:t>Perché la benevolenza? Numero due, la benevolenza separa le pecore dai capri. Sai cosa separa i cristiani dai non cristiani, è abbastanza ovvio. Coloro che non sono con Cristo sono automaticamente contro di Lui e di conseguenza condannati, lo sappiamo, Matteo 12:30.</w:t>
      </w:r>
    </w:p>
    <w:bookmarkEnd w:id="0"/>
    <w:p w14:paraId="5C097F03" w14:textId="5E23FA64" w:rsidR="00A7291B" w:rsidRDefault="0025169D" w:rsidP="00A7291B">
      <w:pPr>
        <w:pStyle w:val="NormalBlock"/>
      </w:pPr>
      <w:r>
        <w:t>C'è un'altra separazione che avviene, tuttavia, ed è quella di separare coloro che sono con Cristo solo di nome da coloro che sono con Lui in spirito e in verità. E Gesù ci dice che il modo per separare questi due gruppi, che Egli chiama pecore e capre, è la questione della benevolenza.</w:t>
      </w:r>
    </w:p>
    <w:bookmarkEnd w:id="0"/>
    <w:p w14:paraId="5C097F03" w14:textId="5E23FA64" w:rsidR="00A7291B" w:rsidRDefault="0025169D" w:rsidP="00A7291B">
      <w:pPr>
        <w:pStyle w:val="NormalBlock"/>
      </w:pPr>
      <w:r>
        <w:t>Vedi, puoi proclamare la dottrina giusta e puoi seguire le giuste procedure durante il servizio in chiesa, ma non puoi fingere la gentilezza. Non puoi fingere la gentilezza né lo sforzo e il sacrificio che richiede compiere realmente atti benevoli.</w:t>
      </w:r>
    </w:p>
    <w:bookmarkEnd w:id="0"/>
    <w:p w14:paraId="7E1F9BC8" w14:textId="7BE2687A" w:rsidR="00A7291B" w:rsidRPr="007C2DD5" w:rsidRDefault="0025169D" w:rsidP="007C2DD5">
      <w:pPr>
        <w:pStyle w:val="Quote"/>
      </w:pPr>
      <w:r>
        <w:t>³¹ «Ora, quando il Figlio dell'uomo verrà nella sua gloria con tutti i santi angeli, allora si siederà sul trono della sua gloria.</w:t>
        <w:br/>
        <w:t>³² E tutte le genti saranno radunate davanti a lui; ed egli separerà gli uni dagli altri, come il pastore separa le pecore dai capri.</w:t>
        <w:br/>
        <w:t>³³ E metterà le pecore alla sua destra e i capri alla sinistra.</w:t>
        <w:br/>
        <w:t>³⁴ Allora il Re dirà a coloro che saranno alla sua destra: "Venite, benedetti del Padre mio; ricevete in eredità il regno che vi è stato preparato sin dalla fondazione del mondo.</w:t>
        <w:br/>
        <w:t>³⁵ Poiché ebbi fame e mi deste da mangiare, ebbi sete e mi deste da bere; fui forestiero e mi accoglieste,</w:t>
        <w:br/>
        <w:t>³⁶ fui ignudo e mi rivestiste, fui infermo e mi visitaste, fui in prigione e veniste a trovarmi".</w:t>
        <w:br/>
        <w:t>³⁷ Allora i giusti gli risponderanno, dicendo: "Signore, quando ti abbiamo visto affamato e ti abbiamo dato da mangiare? O assetato e ti abbiamo dato da bere?</w:t>
        <w:br/>
        <w:t>³⁸ E quando ti abbiamo visto forestiero e ti abbiamo ospitato? O ignudo e ti abbiamo rivestito?</w:t>
        <w:br/>
        <w:t>³⁹ E quando ti abbiamo visto infermo, o in prigione e siamo venuti a visitarti?"</w:t>
        <w:br/>
        <w:t>⁴⁰ E il Re, rispondendo, dirà loro: "in verità vi dico: tutte le volte che l'avete fatto ad uno di questi miei minimi fratelli, l'avete fatto a me".</w:t>
        <w:br/>
        <w:t>⁴¹ Allora egli dirà ancora a coloro che saranno a sinistra: "Andate via da me maledetti, nel fuoco eterno che è stato preparato per il diavolo e per i suoi angeli.</w:t>
        <w:br/>
        <w:t>⁴² Poiché ebbi fame e non mi deste da mangiare, ebbi sete e non mi deste da bere</w:t>
        <w:br/>
        <w:t>⁴³ fui forestiero e non mi accoglieste, ignudo e non mi rivestiste, infermo e in prigione e non mi visitaste".</w:t>
        <w:br/>
        <w:t>⁴⁴ Allora anche questi gli risponderanno, dicendo: "Signore, quando ti abbiamo visto affamato, o assetato, o forestiero, o ignudo, o infermo, o in prigione e non ti abbiamo soccorso?".</w:t>
        <w:br/>
        <w:t>⁴⁵ Allora egli risponderà loro dicendo: "in verità vi dico: tutte le volte che non l'avete fatto a uno di questi minimi, non l'avete fatto neppure a me</w:t>
        <w:br/>
        <w:t>⁴⁶ E questi andranno nelle pene eterne e i giusti nella vita eterna»,</w:t>
      </w:r>
    </w:p>
    <w:bookmarkEnd w:id="0"/>
    <w:p w14:paraId="44687C10" w14:textId="5FB066C6" w:rsidR="009C22C1" w:rsidRDefault="009C22C1" w:rsidP="00C35B22">
      <w:pPr>
        <w:pStyle w:val="BibleVerseCite"/>
      </w:pPr>
      <w:r w:rsidRPr="007C2DD5">
        <w:t>- Matteo 25:31-46</w:t>
      </w:r>
    </w:p>
    <w:bookmarkEnd w:id="0"/>
    <w:p w14:paraId="255668C9" w14:textId="77777777" w:rsidR="00A7291B" w:rsidRDefault="0025169D" w:rsidP="00A7291B">
      <w:pPr>
        <w:pStyle w:val="PadTop24"/>
      </w:pPr>
      <w:r>
        <w:t>Voglio che tu noti una cosa qui, noti che tutto ciò che menziona è opera di benevolenza? Ogni singola cosa è opera di benevolenza, prendersi cura dei bisogni.</w:t>
      </w:r>
    </w:p>
    <w:bookmarkEnd w:id="0"/>
    <w:p w14:paraId="5C097F03" w14:textId="5E23FA64" w:rsidR="00A7291B" w:rsidRDefault="0025169D" w:rsidP="00A7291B">
      <w:pPr>
        <w:pStyle w:val="NormalBlock"/>
      </w:pPr>
      <w:r>
        <w:t>Sì, confessi la tua fede in Cristo come primo passo e sì, muori con Lui nelle acque del battesimo, sì, ma come Gesù dimostra qui, il nuovo uomo, la vera donna di fede è colui che dimostra la propria fede con una vita di servizio verso gli altri.</w:t>
      </w:r>
    </w:p>
    <w:bookmarkEnd w:id="0"/>
    <w:p w14:paraId="5C097F03" w14:textId="5E23FA64" w:rsidR="00A7291B" w:rsidRDefault="0025169D" w:rsidP="00A7291B">
      <w:pPr>
        <w:pStyle w:val="NormalBlock"/>
      </w:pPr>
      <w:r>
        <w:t>Proprio come fece Gesù. Allora perché la benevolenza? Perché era una parte importante del ministero stesso di Gesù e perché la benevolenza? Perché è veramente il segno, il segno inequivocabile del cristianesimo sincero e poi perché la benevolenza? Perché la benevolenza glorifica Dio.</w:t>
      </w:r>
    </w:p>
    <w:bookmarkEnd w:id="0"/>
    <w:p w14:paraId="5C097F03" w14:textId="5E23FA64" w:rsidR="00A7291B" w:rsidRDefault="0025169D" w:rsidP="00A7291B">
      <w:pPr>
        <w:pStyle w:val="NormalBlock"/>
      </w:pPr>
      <w:r>
        <w:t>Sai che alla fine lo scopo della vita cristiana non è avere successo o essere felici o andare in pensione comodamente. Intendo dire che questi sono alcuni degli obiettivi per cui la persona non rigenerata si sforza e riceve molto incoraggiamento a farlo da questo mondo.</w:t>
      </w:r>
    </w:p>
    <w:bookmarkEnd w:id="0"/>
    <w:p w14:paraId="5C097F03" w14:textId="5E23FA64" w:rsidR="00A7291B" w:rsidRDefault="0025169D" w:rsidP="00A7291B">
      <w:pPr>
        <w:pStyle w:val="NormalBlock"/>
      </w:pPr>
      <w:r>
        <w:t>È così sorprendente, continuo a ricevere posta per apparecchi acustici. Non ho mai chiesto posta per apparecchi acustici, non ho mai visitato un luogo che vende apparecchi acustici, ma ricevo posta per apparecchi acustici, devo essere in una lista.</w:t>
      </w:r>
    </w:p>
    <w:bookmarkEnd w:id="0"/>
    <w:p w14:paraId="5C097F03" w14:textId="5E23FA64" w:rsidR="00A7291B" w:rsidRDefault="0025169D" w:rsidP="00A7291B">
      <w:pPr>
        <w:pStyle w:val="NormalBlock"/>
      </w:pPr>
      <w:r>
        <w:t>Il mondo sa di cosa hanno bisogno e cosa vogliono le persone anziane e quindi la macchina del marketing mette sempre davanti a loro, sai, tutte le cose di cui hai bisogno per sentirti giovane o per funzionare o per essere in vacanza, dove mettere i tuoi soldi, tutte quelle cose.</w:t>
      </w:r>
    </w:p>
    <w:bookmarkEnd w:id="0"/>
    <w:p w14:paraId="5C097F03" w14:textId="5E23FA64" w:rsidR="00A7291B" w:rsidRDefault="0025169D" w:rsidP="00A7291B">
      <w:pPr>
        <w:pStyle w:val="NormalBlock"/>
      </w:pPr>
      <w:r>
        <w:t>Ma per coloro che hanno scelto la via stretta, per coloro che hanno scelto la porta che è Gesù, per coloro che si sono rivestiti di Cristo nel battesimo, lo scopo della vita cambia radicalmente. Il successo, la felicità, la sicurezza in questo mondo sono ancora possibili, ma non sono più lo scopo o la forza motivante della vita.</w:t>
      </w:r>
    </w:p>
    <w:bookmarkEnd w:id="0"/>
    <w:p w14:paraId="5C097F03" w14:textId="5E23FA64" w:rsidR="00A7291B" w:rsidRDefault="0025169D" w:rsidP="00A7291B">
      <w:pPr>
        <w:pStyle w:val="NormalBlock"/>
      </w:pPr>
      <w:r>
        <w:t>Intendo dire come te, voglio poter andare in pensione e avere, sai, essere libero e poter fare cose, chi non vuole questo? Chi vuole restare a letto ammalato? Nessuno, quindi lo vogliamo tutti sicuramente, ma questo non è ciò che mi motiva e non dovrebbe essere ciò che motiva te.</w:t>
      </w:r>
    </w:p>
    <w:bookmarkEnd w:id="0"/>
    <w:p w14:paraId="5C097F03" w14:textId="5E23FA64" w:rsidR="00A7291B" w:rsidRDefault="0025169D" w:rsidP="00A7291B">
      <w:pPr>
        <w:pStyle w:val="NormalBlock"/>
      </w:pPr>
      <w:r>
        <w:t>Solo i cristiani possono glorificare Dio. Ci hai mai pensato? E questo diventa il loro unico obiettivo, vivere in modo da glorificare Dio nel nome di Gesù Cristo. Il Signore ci dice in Matteo capitolo cinque, versetti 14 a 16, Egli dice: Voi siete la luce del mondo.</w:t>
      </w:r>
    </w:p>
    <w:bookmarkEnd w:id="0"/>
    <w:p w14:paraId="5C097F03" w14:textId="5E23FA64" w:rsidR="00A7291B" w:rsidRDefault="0025169D" w:rsidP="00A7291B">
      <w:pPr>
        <w:pStyle w:val="NormalBlock"/>
      </w:pPr>
      <w:r>
        <w:t>Una città posta sopra un monte non può essere nascosta; né si accende una lampada per metterla sotto il moggio, ma sul candeliere, e illumina tutti quelli che sono in casa. Così risplenda la vostra luce davanti agli uomini, affinché vedano le vostre opere buone e glorifichino il Padre vostro che è nei cieli.</w:t>
      </w:r>
    </w:p>
    <w:bookmarkEnd w:id="0"/>
    <w:p w14:paraId="5C097F03" w14:textId="5E23FA64" w:rsidR="00A7291B" w:rsidRDefault="0025169D" w:rsidP="00A7291B">
      <w:pPr>
        <w:pStyle w:val="NormalBlock"/>
      </w:pPr>
      <w:r>
        <w:t>Il Signore ci dice che un modo certo per farlo, non l'unico modo, ricordate che abbiamo detto che lo scopo della nostra istruzione è una vita pura, questo è un modo, assolutamente, ma fare cose buone per gli altri è anche un modo eccellente per glorificare Dio.</w:t>
      </w:r>
    </w:p>
    <w:bookmarkEnd w:id="0"/>
    <w:p w14:paraId="5C097F03" w14:textId="5E23FA64" w:rsidR="00A7291B" w:rsidRDefault="0025169D" w:rsidP="00A7291B">
      <w:pPr>
        <w:pStyle w:val="NormalBlock"/>
      </w:pPr>
      <w:r>
        <w:t>Un lavoro così benevolo diventa a volte noioso ed è di solito un inconveniente. Le persone si scoraggiano perché vogliono che il bene che fanno produca un vero bene, questa è la cosa più scoraggiante, sai a volte, a volte i bisogni sono schiaccianti, voglio dire ci sono così tanti bisogni, non si riesce a soddisfarli tutti e a volte i destinatari sono ingrati e a volte siamo gli unici a sembrare interessati.</w:t>
      </w:r>
    </w:p>
    <w:bookmarkEnd w:id="0"/>
    <w:p w14:paraId="5C097F03" w14:textId="5E23FA64" w:rsidR="00A7291B" w:rsidRDefault="0025169D" w:rsidP="00A7291B">
      <w:pPr>
        <w:pStyle w:val="NormalBlock"/>
      </w:pPr>
      <w:r>
        <w:t>Ricorda in questi tempi che non importa quanto piccolo sia l'atto e quanto poco sembri influire sull'insieme, ogni buona opera compiuta nel nome di Gesù glorifica Dio, questa è la cosa che dimentichiamo. Non lo facciamo per glorificarci, non lo facciamo nemmeno per glorificare il mondo o la persona, lo facciamo per glorificare Dio e Lui sa quando viene glorificato, anche se il mondo non lo sa.</w:t>
      </w:r>
    </w:p>
    <w:bookmarkEnd w:id="0"/>
    <w:p w14:paraId="5C097F03" w14:textId="5E23FA64" w:rsidR="00A7291B" w:rsidRDefault="0025169D" w:rsidP="00A7291B">
      <w:pPr>
        <w:pStyle w:val="NormalBlock"/>
      </w:pPr>
      <w:r>
        <w:t>Dobbiamo ricordarlo. Quando questa è la nostra motivazione, possiamo continuare a fare beneficenza, indipendentemente dagli ostacoli. Prima di concludere questa lezione di stamattina, voglio dire alcune parole sulla beneficenza che facciamo proprio qui a Choctaw.</w:t>
      </w:r>
    </w:p>
    <w:bookmarkEnd w:id="0"/>
    <w:p w14:paraId="5C097F03" w14:textId="5E23FA64" w:rsidR="00A7291B" w:rsidRDefault="0025169D" w:rsidP="00A7291B">
      <w:pPr>
        <w:pStyle w:val="NormalBlock"/>
      </w:pPr>
      <w:r>
        <w:t>Non sto parlando dei molti atti di servizio personale e gentilezza che avvengono così spesso tra voi. Potrei raccontarvi storie di cose che sento riguardo alle persone, sapete. Alcune sorelle in Cristo, non per giorni o settimane, ma per anni, si sono prese cura di un'altra sorella in Cristo che è stata costretta a letto o a casa, pulendo la loro casa e portando loro cibo, sapete, tutto fatto sotto traccia, nessuno lo sa, sapete, ogni tanto ne esce fuori un accenno, non giorni, anni.</w:t>
      </w:r>
    </w:p>
    <w:bookmarkEnd w:id="0"/>
    <w:p w14:paraId="5C097F03" w14:textId="5E23FA64" w:rsidR="00A7291B" w:rsidRDefault="0025169D" w:rsidP="00A7291B">
      <w:pPr>
        <w:pStyle w:val="NormalBlock"/>
      </w:pPr>
      <w:r>
        <w:t>E fratelli che vanno a casa di qualcuno, per curare il prato o prendersi cura dei loro veicoli o altro, sai. Non parte di nessun cosiddetto programma organizzato, mai nel bollettino, solo un servizio silenzioso, amorevole e gentile che continua.</w:t>
      </w:r>
    </w:p>
    <w:bookmarkEnd w:id="0"/>
    <w:p w14:paraId="5C097F03" w14:textId="5E23FA64" w:rsidR="00A7291B" w:rsidRDefault="0025169D" w:rsidP="00A7291B">
      <w:pPr>
        <w:pStyle w:val="NormalBlock"/>
      </w:pPr>
      <w:r>
        <w:t>Non sto parlando di quello. Intendo dire che sarebbero troppo numerosi per essere menzionati e impossibili da conoscere perché la maggior parte sono fatti in silenzio e senza alcun clamore, esattamente come il Signore ci insegna che dovremmo fare, sai, dice in Matteo 6, versetto 3, Ma quando tu dai ai poveri, non sappia la tua sinistra ciò che fa la tua destra, quell'atteggiamento, quello spirito esiste in questa chiesa e non puoi fare a meno di riconoscerlo.</w:t>
      </w:r>
    </w:p>
    <w:bookmarkEnd w:id="0"/>
    <w:p w14:paraId="5C097F03" w14:textId="5E23FA64" w:rsidR="00A7291B" w:rsidRDefault="0025169D" w:rsidP="00A7291B">
      <w:pPr>
        <w:pStyle w:val="NormalBlock"/>
      </w:pPr>
      <w:r>
        <w:t>No, non voglio parlare di quello, voglio commentare il lavoro benevolo che facciamo come congregazione, se guardi il nostro foglio di coinvolgimento, troverai molte aree dove è necessario un aiuto benevolo, visitare i malati, gli anziani e gli reclusi, contattare e incoraggiare i congiunti dei defunti, coloro che sono malati, sai, attraverso biglietti e telefonate e così via.</w:t>
      </w:r>
    </w:p>
    <w:bookmarkEnd w:id="0"/>
    <w:p w14:paraId="5C097F03" w14:textId="5E23FA64" w:rsidR="00A7291B" w:rsidRDefault="0025169D" w:rsidP="00A7291B">
      <w:pPr>
        <w:pStyle w:val="NormalBlock"/>
      </w:pPr>
      <w:r>
        <w:t>La partecipazione e la presenza ai funerali, molte volte c'è un funerale in corso qui e alcune delle persone che partecipano, sai, conoscono a malapena la persona, ma sono qui per sostenere la famiglia come modo di compiere un atto benevolo.</w:t>
      </w:r>
    </w:p>
    <w:bookmarkEnd w:id="0"/>
    <w:p w14:paraId="5C097F03" w14:textId="5E23FA64" w:rsidR="00A7291B" w:rsidRDefault="0025169D" w:rsidP="00A7291B">
      <w:pPr>
        <w:pStyle w:val="NormalBlock"/>
      </w:pPr>
      <w:r>
        <w:t>Coloro che preparano i pasti per i malati, per il funerale, non posso dire abbastanza delle persone che si riuniscono con un preavviso di 24 ore e preparano un pasto per 80 persone e lo portano a termine, sai, come dei professionisti.</w:t>
      </w:r>
    </w:p>
    <w:bookmarkEnd w:id="0"/>
    <w:p w14:paraId="5C097F03" w14:textId="5E23FA64" w:rsidR="00A7291B" w:rsidRDefault="0025169D" w:rsidP="00A7291B">
      <w:pPr>
        <w:pStyle w:val="NormalBlock"/>
      </w:pPr>
      <w:r>
        <w:t>Non credo che un servizio di catering potrebbe farlo altrettanto bene. Coloro che consegnano cibo e necessità a chi è nel bisogno. Trasportare persone in chiesa o fare commissioni per chi è allettato. Penso a Bernice Farmer, è una macchina da quilting tutta sola, che fa trapunte, sai, penso che il suo obiettivo sia di farne una per ogni famiglia della congregazione, un lavoro fantastico.</w:t>
      </w:r>
    </w:p>
    <w:bookmarkEnd w:id="0"/>
    <w:p w14:paraId="5C097F03" w14:textId="5E23FA64" w:rsidR="00A7291B" w:rsidRDefault="0025169D" w:rsidP="00A7291B">
      <w:pPr>
        <w:pStyle w:val="NormalBlock"/>
      </w:pPr>
      <w:r>
        <w:t>Squadra di emergenza per aiutare con le riparazioni per coloro che non sono in grado di pagare, sto solo menzionando alcune cose. In realtà abbiamo così tante opere di benevolenza in questa congregazione che abbiamo una bacheca speciale nell'atrio che elenca molte di esse e fornisce una descrizione di ciascuna opera e un modulo per i volontari.</w:t>
      </w:r>
    </w:p>
    <w:bookmarkEnd w:id="0"/>
    <w:p w14:paraId="5C097F03" w14:textId="5E23FA64" w:rsidR="00A7291B" w:rsidRDefault="0025169D" w:rsidP="00A7291B">
      <w:pPr>
        <w:pStyle w:val="NormalBlock"/>
      </w:pPr>
      <w:r>
        <w:t>Quella tavola che dice con amore dai Choctaw, sono tutte opere benefiche organizzate e supervisionate da varie persone qui nella chiesa. Bene, ogni sermone, sai, ha uno scopo e questo non fa eccezione.</w:t>
      </w:r>
    </w:p>
    <w:bookmarkEnd w:id="0"/>
    <w:p w14:paraId="5C097F03" w14:textId="5E23FA64" w:rsidR="00A7291B" w:rsidRDefault="0025169D" w:rsidP="00A7291B">
      <w:pPr>
        <w:pStyle w:val="NormalBlock"/>
      </w:pPr>
      <w:r>
        <w:t>Quindi, con questo sermone innanzitutto volevo che comprendeste cos'è la benevolenza, le buone opere, gli atti di gentilezza che soddisfano i bisogni di coloro che sono nella chiesa e di quelli fuori dalla chiesa. In secondo luogo, volevo che sapeste perché abbiamo questo ministero.</w:t>
      </w:r>
    </w:p>
    <w:bookmarkEnd w:id="0"/>
    <w:p w14:paraId="5C097F03" w14:textId="5E23FA64" w:rsidR="00A7291B" w:rsidRDefault="0025169D" w:rsidP="00A7291B">
      <w:pPr>
        <w:pStyle w:val="NormalBlock"/>
      </w:pPr>
      <w:r>
        <w:t>Facciamo beneficenza perché Gesù ha fatto della beneficenza una parte importante del suo ministero e la beneficenza è un modo per identificare la fede sincera. Sai, voglio dire a Dio, Dio ti amo, davvero, e farò questo qui solo come un modo per dire che ti amo.</w:t>
      </w:r>
    </w:p>
    <w:bookmarkEnd w:id="0"/>
    <w:p w14:paraId="5C097F03" w14:textId="5E23FA64" w:rsidR="00A7291B" w:rsidRDefault="0025169D" w:rsidP="00A7291B">
      <w:pPr>
        <w:pStyle w:val="NormalBlock"/>
      </w:pPr>
      <w:r>
        <w:t>Di solito la cosa che facciamo lì si chiama lavoro di benevolenza e poi naturalmente la benevolenza glorifica veramente Dio indipendentemente dal suo effetto e dal riconoscimento da parte degli altri e ho davvero sottolineato quell'idea perché so che molte persone fanno opere così buone e diventano stanche e sopraffatte e sono semplicemente esauste perché nessuno se ne accorge e a volte sembra che non faccia alcuna differenza.</w:t>
      </w:r>
    </w:p>
    <w:bookmarkEnd w:id="0"/>
    <w:p w14:paraId="5C097F03" w14:textId="5E23FA64" w:rsidR="00A7291B" w:rsidRDefault="0025169D" w:rsidP="00A7291B">
      <w:pPr>
        <w:pStyle w:val="NormalBlock"/>
      </w:pPr>
      <w:r>
        <w:t>Per favore, non scoraggiarti, ricorda per chi lo stai facendo e l'effetto che avrà a lungo termine. E poi, naturalmente, volevo che sapessi come puoi essere coinvolto nel lavoro di benevolenza in questa congregazione, molte famiglie nuove, persone nuove nella chiesa, da dove comincio? Sai, non mi va di salire qui e guidare una preghiera, mi sento a disagio davanti alla gente.</w:t>
      </w:r>
    </w:p>
    <w:bookmarkEnd w:id="0"/>
    <w:p w14:paraId="5C097F03" w14:textId="5E23FA64" w:rsidR="00A7291B" w:rsidRDefault="0025169D" w:rsidP="00A7291B">
      <w:pPr>
        <w:pStyle w:val="NormalBlock"/>
      </w:pPr>
      <w:r>
        <w:t>Dove potrei lavorare? Bene, vai a dare un'occhiata a quella bacheca là fuori e troverai 25 opportunità per inserirti perché quella bacheca non è solo per le donne, è per tutti, giovani e anziani, maschi e femmine.</w:t>
      </w:r>
    </w:p>
    <w:bookmarkEnd w:id="0"/>
    <w:p w14:paraId="5C097F03" w14:textId="5E23FA64" w:rsidR="00A7291B" w:rsidRDefault="0025169D" w:rsidP="00A7291B">
      <w:pPr>
        <w:pStyle w:val="NormalBlock"/>
      </w:pPr>
      <w:r>
        <w:t>Potresti non ricordare tutte le cose e le persone che menziono, ma una rapida chiamata all'ufficio o un'occhiata al nostro tabellone, come ho detto, ti daranno le informazioni necessarie per partecipare.</w:t>
      </w:r>
    </w:p>
    <w:bookmarkEnd w:id="0"/>
    <w:p w14:paraId="5C097F03" w14:textId="5E23FA64" w:rsidR="00A7291B" w:rsidRDefault="0025169D" w:rsidP="00A7291B">
      <w:pPr>
        <w:pStyle w:val="NormalBlock"/>
      </w:pPr>
      <w:r>
        <w:t>Bene, credo che la maggior parte di noi ami l'idea che questa congregazione stia crescendo, mentre le persone vengono battezzate, molte famiglie visitano, si iscrivono come membri qui, ed è una cosa grande e meravigliosa. Tuttavia, vi prego di capire che più persone significano più bisogni.</w:t>
      </w:r>
    </w:p>
    <w:bookmarkEnd w:id="0"/>
    <w:p w14:paraId="5C097F03" w14:textId="5E23FA64" w:rsidR="00A7291B" w:rsidRDefault="0025169D" w:rsidP="00A7291B">
      <w:pPr>
        <w:pStyle w:val="NormalBlock"/>
      </w:pPr>
      <w:r>
        <w:t>Più persone significano più problemi. Più persone significano un maggiore impegno per soddisfare tutti quei bisogni e questa è la responsabilità che viene con la crescita. La responsabilità che Dio ci dà mentre aggiunge anime al nostro numero.</w:t>
      </w:r>
    </w:p>
    <w:bookmarkEnd w:id="0"/>
    <w:p w14:paraId="5C097F03" w14:textId="5E23FA64" w:rsidR="00A7291B" w:rsidRDefault="0025169D" w:rsidP="00A7291B">
      <w:pPr>
        <w:pStyle w:val="NormalBlock"/>
      </w:pPr>
      <w:r>
        <w:t>Gli estremi che vogliamo evitare qui a Choctaw sono che diventiamo indifferenti e sovraccarichi di programmi e dimentichiamo di fare le piccole gentilezze come una telefonata o una cartolina quando sei malato o una visita quando qualcuno è solo e sofferente.</w:t>
      </w:r>
    </w:p>
    <w:bookmarkEnd w:id="0"/>
    <w:p w14:paraId="5C097F03" w14:textId="5E23FA64" w:rsidR="00A7291B" w:rsidRDefault="0025169D" w:rsidP="00A7291B">
      <w:pPr>
        <w:pStyle w:val="NormalBlock"/>
      </w:pPr>
      <w:r>
        <w:t>Sai, non vogliamo diventare una chiesa aziendale e poi, d'altra parte, diventare un po' troppo istituzionalizzati, dove la nostra benevolenza è portata avanti solo da comitati o dal personale del ministero e i benefici della benevolenza si perdono per l'individuo, per il singolo membro.</w:t>
      </w:r>
    </w:p>
    <w:bookmarkEnd w:id="0"/>
    <w:p w14:paraId="5C097F03" w14:textId="5E23FA64" w:rsidR="00A7291B" w:rsidRDefault="0025169D" w:rsidP="00A7291B">
      <w:pPr>
        <w:pStyle w:val="NormalBlock"/>
      </w:pPr>
      <w:r>
        <w:t>Se stiamo facendo le cose per bene, se stiamo insegnando correttamente su questo argomento, ciascuno di voi sentirà una responsabilità personale per il benessere dell'altro. Avrete quella sensazione che, ehi, sai, è anche il mio compito.</w:t>
      </w:r>
    </w:p>
    <w:bookmarkEnd w:id="0"/>
    <w:p w14:paraId="5C097F03" w14:textId="5E23FA64" w:rsidR="00A7291B" w:rsidRDefault="0025169D" w:rsidP="00A7291B">
      <w:pPr>
        <w:pStyle w:val="NormalBlock"/>
      </w:pPr>
      <w:r>
        <w:t>Un fratello si avvicinò a me e disse, sai, quell'erba sembra davvero troppo alta o quell'isola sembra davvero trascurata, pensi che potrei fare qualcosa? Certo, cosa lo ha spinto da me? Sentiva, sai, sono un membro qui, appartengo a questo luogo e non mi piace arrivare e vedere questa cosa andare a rotoli.</w:t>
      </w:r>
    </w:p>
    <w:bookmarkEnd w:id="0"/>
    <w:p w14:paraId="5C097F03" w14:textId="5E23FA64" w:rsidR="00A7291B" w:rsidRDefault="0025169D" w:rsidP="00A7291B">
      <w:pPr>
        <w:pStyle w:val="NormalBlock"/>
      </w:pPr>
      <w:r>
        <w:t>Voglio fare qualcosa. Sì, questo è lo spirito. Vogliamo che tutti abbiano questo spirito, un senso di responsabilità personale e spero che ciascuno di voi sappia come usare le risorse e i sistemi che abbiamo in atto per servire i bisogni degli altri, in un modo o nell'altro.</w:t>
      </w:r>
    </w:p>
    <w:bookmarkEnd w:id="0"/>
    <w:p w14:paraId="5C097F03" w14:textId="5E23FA64" w:rsidR="00A7291B" w:rsidRDefault="0025169D" w:rsidP="00A7291B">
      <w:pPr>
        <w:pStyle w:val="NormalBlock"/>
      </w:pPr>
      <w:r>
        <w:t>E poi, si spera, ciascuno di voi riceverà la cura e l'attenzione di cui ha bisogno quando siete voi ad essere malati, quando siete voi a sentirvi soli, quando siete voi ad avere qualcosa di cui avete bisogno.</w:t>
      </w:r>
    </w:p>
    <w:bookmarkEnd w:id="0"/>
    <w:p w14:paraId="5C097F03" w14:textId="5E23FA64" w:rsidR="00A7291B" w:rsidRDefault="0025169D" w:rsidP="00A7291B">
      <w:pPr>
        <w:pStyle w:val="NormalBlock"/>
      </w:pPr>
      <w:r>
        <w:t>Sai, non è fantastico, sei in ospedale, entri per un intervento chirurgico, uno degli anziani arriva presto la mattina per pregare con te prima che entri. Beh, sai, non ha semplicemente avuto una visione di questo, capisci cosa intendo.</w:t>
      </w:r>
    </w:p>
    <w:bookmarkEnd w:id="0"/>
    <w:p w14:paraId="5C097F03" w14:textId="5E23FA64" w:rsidR="00A7291B" w:rsidRDefault="0025169D" w:rsidP="00A7291B">
      <w:pPr>
        <w:pStyle w:val="NormalBlock"/>
      </w:pPr>
      <w:r>
        <w:t>Qualcuno ha compilato una scheda, la scheda è andata all'ufficio, l'ufficio l'ha spostata, l'ha inserita nella bacheca dell'ospedale con le informazioni nella cassetta dell'anziano, all'anziano appropriato del gruppo che- sai, c'è un sistema coinvolto.</w:t>
      </w:r>
    </w:p>
    <w:bookmarkEnd w:id="0"/>
    <w:p w14:paraId="5C097F03" w14:textId="5E23FA64" w:rsidR="00A7291B" w:rsidRDefault="0025169D" w:rsidP="00A7291B">
      <w:pPr>
        <w:pStyle w:val="NormalBlock"/>
      </w:pPr>
      <w:r>
        <w:t>E se collabori con il sistema, sai che funziona, funziona. Prego che nessuno venga mai trascurato quando arriva la sua ora di prova e bisogno e se in passato è successo, sappi che è stato un fallimento da parte della chiesa e mai l'intenzione di essere negligenti, nessuno entra, nessuno degli anziani, certamente e spero nessuno dei membri dice mai, sai una cosa, oggi mi assicurerò di ignorare qualcuno.</w:t>
      </w:r>
    </w:p>
    <w:bookmarkEnd w:id="0"/>
    <w:p w14:paraId="5C097F03" w14:textId="5E23FA64" w:rsidR="00A7291B" w:rsidRDefault="0025169D" w:rsidP="00A7291B">
      <w:pPr>
        <w:pStyle w:val="NormalBlock"/>
      </w:pPr>
      <w:r>
        <w:t>Lo sapete, siamo occupati, giusto? Siamo occupati. Ora molti di voi hanno figli al campo, mi aspetto volontari. Prego anche che tutti colgano l'opportunità di servire, di confortare e di soddisfare i bisogni quando si presentano le occasioni e facendo così agiranno veramente come Gesù e dimostreranno che la loro fede è sincera e onoreranno Dio nel farlo.</w:t>
      </w:r>
    </w:p>
    <w:bookmarkEnd w:id="0"/>
    <w:p w14:paraId="5C097F03" w14:textId="5E23FA64" w:rsidR="00A7291B" w:rsidRDefault="0025169D" w:rsidP="00A7291B">
      <w:pPr>
        <w:pStyle w:val="NormalBlock"/>
      </w:pPr>
      <w:r>
        <w:t>E sai, stavo cercando un esempio, un esempio recente di benevolenza, di come funziona quando hai lo spirito giusto. Non menzionerò il nome della persona, va bene, non menzionerò il loro nome, ma c'è questa signora che viene e ha bisogno di aiuto, ha un camion e ha un bambino nel camion, viene qui e riceve l'aiuto di cui ha bisogno, poi va dall'altra parte della strada e cerca di ottenere un altro aiuto lì, e mentre è lì, ha una gomma a terra, ora si trova nel parcheggio della chiesa battista, chi pensi che stia cambiando la sua gomma? Uno dei nostri anziani.</w:t>
      </w:r>
    </w:p>
    <w:bookmarkEnd w:id="0"/>
    <w:p w14:paraId="5C097F03" w14:textId="5E23FA64" w:rsidR="00A7291B" w:rsidRDefault="0025169D" w:rsidP="00A7291B">
      <w:pPr>
        <w:pStyle w:val="NormalBlock"/>
      </w:pPr>
      <w:r>
        <w:t>Ora non farò nomi perché sai, odiano che io faccia nomi, sai, ti dirò solo che è uno dei nostri anziani, di solito predica. Ma non di più. Pensi per un attimo che quella donna abbia qualche dubbio nella sua mente sulla sincerità della fede di quella persona? Pensi che abbia anche solo un briciolo di dubbio che quest'uomo sia veramente un cristiano? E forse sia anche associato ad altri cristiani e che forse anche questa chiesa deve fare qualcosa di giusto se uno dei suoi leader va a casa, si cambia, torna in un giorno caldo e afoso e si sporca tutto cambiando la sua gomma.</w:t>
      </w:r>
    </w:p>
    <w:bookmarkEnd w:id="0"/>
    <w:p w14:paraId="5C097F03" w14:textId="5E23FA64" w:rsidR="00A7291B" w:rsidRDefault="0025169D" w:rsidP="00A7291B">
      <w:pPr>
        <w:pStyle w:val="NormalBlock"/>
      </w:pPr>
      <w:r>
        <w:t>Non credo. Infine, prego che se c'è qualcuno qui che non ha confessato il nome di Gesù, non si è pentito dei suoi peccati, non è stato battezzato nel suo nome, perché? Perché quello è stato il più grande atto di benevolenza mai compiuto, il Figlio di Dio che offre la Sua vita in cambio della nostra vita.</w:t>
      </w:r>
    </w:p>
    <w:bookmarkEnd w:id="0"/>
    <w:p w14:paraId="5C097F03" w14:textId="5E23FA64" w:rsidR="00A7291B" w:rsidRDefault="0025169D" w:rsidP="00A7291B">
      <w:pPr>
        <w:pStyle w:val="NormalBlock"/>
      </w:pPr>
      <w:r>
        <w:t>E così l'offerta dell'amore in termini di salvezza ci viene presentata, questa mattina, per coloro che credono, coloro che vogliono rispondere attraverso il pentimento e il battesimo. Vi incoraggiamo a farlo. Ricordate che la benevolenza onora Dio solo se è fatta nel nome di Gesù e non potete farlo se non avete obbedito al Suo comando di pentirvi e di essere battezzati prima.</w:t>
      </w:r>
    </w:p>
    <w:bookmarkEnd w:id="0"/>
    <w:p w14:paraId="5C097F03" w14:textId="5E23FA64" w:rsidR="00A7291B" w:rsidRDefault="0025169D" w:rsidP="00A7291B">
      <w:pPr>
        <w:pStyle w:val="NormalBlock"/>
      </w:pPr>
      <w:r>
        <w:t>Quindi, se hai bisogno di rispondere a quell'invito o se hai altre necessità di preghiera, beneficenza, qualunque esse siano, ti incoraggiamo a venire avanti ora mentre ci alziamo e cantiamo il nostro canto di incoraggiamento.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