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Bergpredigt</w:t>
      </w:r>
    </w:p>
    <w:p w14:paraId="30A144DD" w14:textId="3D11DC34" w:rsidR="00D83136" w:rsidRPr="00D83136" w:rsidRDefault="00D83136" w:rsidP="006C2818">
      <w:pPr>
        <w:pStyle w:val="NewSubtitle"/>
      </w:pPr>
      <w:r w:rsidRPr="00D83136">
        <w:t>Lehre Nr. 1</w:t>
      </w:r>
    </w:p>
    <w:p w14:paraId="670F8077" w14:textId="038F6EFB" w:rsidR="00944B2D" w:rsidRDefault="00944B2D" w:rsidP="00944B2D">
      <w:pPr>
        <w:pStyle w:val="ChapterVerse"/>
      </w:pPr>
      <w:r w:rsidRPr="00944B2D">
        <w:t>Matthäus 5:1-7:29</w:t>
      </w:r>
    </w:p>
    <w:bookmarkEnd w:id="0"/>
    <w:p w14:paraId="5C097F03" w14:textId="5E23FA64" w:rsidR="00A7291B" w:rsidRDefault="0025169D" w:rsidP="00A7291B">
      <w:pPr>
        <w:pStyle w:val="NormalBlock"/>
      </w:pPr>
      <w:r>
        <w:t>Ich hoffe, Sie gewöhnen sich an unsere Vorgehensweise beim Studium des Evangeliums nach Matthäus. In diesem Kapitel werden wir uns mit der ersten Rede befassen, die die Bergpredigt umfasst und aufgrund der einleitenden Verse in Matthäus 5 so genannt wird.</w:t>
      </w:r>
    </w:p>
    <w:p w14:paraId="6ABE7781" w14:textId="77777777" w:rsidR="00227BF5" w:rsidRDefault="00227BF5" w:rsidP="00227BF5">
      <w:pPr>
        <w:pStyle w:val="Heading2"/>
      </w:pPr>
      <w:r>
        <w:t>Bergpredigt</w:t>
      </w:r>
    </w:p>
    <w:bookmarkEnd w:id="0"/>
    <w:bookmarkEnd w:id="0"/>
    <w:p w14:paraId="7E1F9BC8" w14:textId="7BE2687A" w:rsidR="00A7291B" w:rsidRPr="007C2DD5" w:rsidRDefault="0025169D" w:rsidP="007C2DD5">
      <w:pPr>
        <w:pStyle w:val="Quote"/>
      </w:pPr>
      <w:r>
        <w:t>¹ Als er aber die Volksmenge sah, stieg er auf den Berg; und als er sich setzte, traten seine Jünger zu ihm.</w:t>
        <w:br/>
        <w:t>² Und er tat seinen Mund auf [zu einer Rede], lehrte sie und sprach:</w:t>
      </w:r>
    </w:p>
    <w:bookmarkEnd w:id="0"/>
    <w:p w14:paraId="44687C10" w14:textId="5FB066C6" w:rsidR="009C22C1" w:rsidRDefault="009C22C1" w:rsidP="00C35B22">
      <w:pPr>
        <w:pStyle w:val="BibleVerseCite"/>
      </w:pPr>
      <w:r w:rsidRPr="007C2DD5">
        <w:t>- Matthäus 5:1-2</w:t>
      </w:r>
    </w:p>
    <w:bookmarkEnd w:id="0"/>
    <w:p w14:paraId="255668C9" w14:textId="77777777" w:rsidR="00A7291B" w:rsidRDefault="0025169D" w:rsidP="00A7291B">
      <w:pPr>
        <w:pStyle w:val="PadTop24"/>
      </w:pPr>
      <w:r>
        <w:t>Die Bergpredigt ist eine Sammlung von Themen, die Jesus bei dieser Gelegenheit ansprach und die teilweise auch von anderen Evangelisten erwähnt werden (Lukas 6:17). Der Schauplatz ist ein Hügel mit Blick auf den See Genezareth. Dort befindet sich derzeit eine Kapelle, und man kann den Hügel sehen, an dem dies geschah. Dies war in der Nähe der Stadt Kapernaum, wo sowohl Jesus als auch Petrus als Erwachsene lebten. Matthäus sagt, dass Jesus, nachdem Er diese Predigt/Lehre beendet hatte, herabkam und, nachdem Er mehrere Menschen aus der Menge geheilt hatte, in das Haus des Petrus ging und dessen Schwiegermutter heilte (Matthäus 8:14-17).</w:t>
      </w:r>
    </w:p>
    <w:bookmarkEnd w:id="0"/>
    <w:p w14:paraId="5C097F03" w14:textId="5E23FA64" w:rsidR="00A7291B" w:rsidRDefault="0025169D" w:rsidP="00A7291B">
      <w:pPr>
        <w:pStyle w:val="NormalBlock"/>
      </w:pPr>
      <w:r>
        <w:t>Die Predigt behandelt fünf Hauptthemen:</w:t>
      </w:r>
    </w:p>
    <w:bookmarkEnd w:id="0"/>
    <w:p w14:paraId="2EC75E3D" w14:textId="41EDDCE5" w:rsidR="008A3F75" w:rsidRDefault="00932373" w:rsidP="001E1588">
      <w:pPr>
        <w:pStyle w:val="NormalBlock"/>
        <w:numPr>
          <w:ilvl w:val="0"/>
          <w:numId w:val="199"/>
        </w:numPr>
      </w:pPr>
      <w:r w:rsidRPr="00932373">
        <w:t>Die Seligpreisungen - 5:1-16</w:t>
      </w:r>
    </w:p>
    <w:bookmarkEnd w:id="0"/>
    <w:p w14:paraId="2EC75E3D" w14:textId="41EDDCE5" w:rsidR="008A3F75" w:rsidRDefault="00932373" w:rsidP="001E1588">
      <w:pPr>
        <w:pStyle w:val="NormalBlock"/>
        <w:numPr>
          <w:ilvl w:val="0"/>
          <w:numId w:val="199"/>
        </w:numPr>
      </w:pPr>
      <w:r w:rsidRPr="00932373">
        <w:t>Das Gesetz - 5:17-48</w:t>
      </w:r>
    </w:p>
    <w:bookmarkEnd w:id="0"/>
    <w:p w14:paraId="2EC75E3D" w14:textId="41EDDCE5" w:rsidR="008A3F75" w:rsidRDefault="00932373" w:rsidP="001E1588">
      <w:pPr>
        <w:pStyle w:val="NormalBlock"/>
        <w:numPr>
          <w:ilvl w:val="0"/>
          <w:numId w:val="199"/>
        </w:numPr>
      </w:pPr>
      <w:r w:rsidRPr="00932373">
        <w:t>Die Beziehung zu Gott - 6:1-34</w:t>
      </w:r>
    </w:p>
    <w:bookmarkEnd w:id="0"/>
    <w:p w14:paraId="2EC75E3D" w14:textId="41EDDCE5" w:rsidR="008A3F75" w:rsidRDefault="00932373" w:rsidP="001E1588">
      <w:pPr>
        <w:pStyle w:val="NormalBlock"/>
        <w:numPr>
          <w:ilvl w:val="0"/>
          <w:numId w:val="199"/>
        </w:numPr>
      </w:pPr>
      <w:r w:rsidRPr="00932373">
        <w:t>Die Beziehung zu anderen - 7:1-12</w:t>
      </w:r>
    </w:p>
    <w:bookmarkEnd w:id="0"/>
    <w:p w14:paraId="2EC75E3D" w14:textId="41EDDCE5" w:rsidR="008A3F75" w:rsidRDefault="00932373" w:rsidP="001E1588">
      <w:pPr>
        <w:pStyle w:val="NormalBlock"/>
        <w:numPr>
          <w:ilvl w:val="0"/>
          <w:numId w:val="199"/>
        </w:numPr>
      </w:pPr>
      <w:r w:rsidRPr="00932373">
        <w:t>Der Weg des Lebens - 7:13-29</w:t>
      </w:r>
    </w:p>
    <w:bookmarkEnd w:id="0"/>
    <w:p w14:paraId="27FB83DB" w14:textId="77777777" w:rsidR="00227BF5" w:rsidRDefault="00227BF5" w:rsidP="00227BF5">
      <w:pPr>
        <w:pStyle w:val="Heading3"/>
      </w:pPr>
      <w:r>
        <w:t>Die Seligpreisungen</w:t>
      </w:r>
    </w:p>
    <w:bookmarkEnd w:id="0"/>
    <w:bookmarkEnd w:id="0"/>
    <w:p w14:paraId="7E1F9BC8" w14:textId="7BE2687A" w:rsidR="00A7291B" w:rsidRPr="007C2DD5" w:rsidRDefault="0025169D" w:rsidP="007C2DD5">
      <w:pPr>
        <w:pStyle w:val="Quote"/>
      </w:pPr>
      <w:r>
        <w:t>³ Glückselig sind die geistlich Armen, denn ihrer ist das Reich der Himmel!</w:t>
        <w:br/>
        <w:t>⁴ Glückselig sind die Trauernden, denn sie sollen getröstet werden!</w:t>
        <w:br/>
        <w:t>⁵ Glückselig sind die Sanftmütigen, denn sie werden das Land erben!</w:t>
        <w:br/>
        <w:t>⁶ Glückselig sind, die nach der Gerechtigkeit hungern und dürsten, denn sie sollen satt werden!</w:t>
        <w:br/>
        <w:t>⁷ Glückselig sind die Barmherzigen, denn sie werden Barmherzigkeit erlangen!</w:t>
        <w:br/>
        <w:t>⁸ Glückselig sind, die reinen Herzens sind, denn sie werden Gott schauen!</w:t>
        <w:br/>
        <w:t>⁹ Glückselig sind die Friedfertigen, denn sie werden Söhne Gottes heißen!</w:t>
        <w:br/>
        <w:t>¹⁰ Glückselig sind, die um der Gerechtigkeit willen verfolgt werden, denn ihrer ist das Reich der Himmel!</w:t>
        <w:br/>
        <w:t>¹¹ Glückselig seid ihr, wenn sie euch schmähen und verfolgen und lügnerisch jegliches böse Wort gegen euch reden um meinetwillen!</w:t>
        <w:br/>
        <w:t>¹² Freut euch und jubelt, denn euer Lohn ist groß im Himmel; denn ebenso haben sie die Propheten verfolgt, die vor euch gewesen sind.</w:t>
        <w:br/>
        <w:t>¹³ Ihr seid das Salz der Erde. Wenn aber das Salz fade wird, womit soll es wieder salzig gemacht werden? Es taugt zu nichts mehr, als dass es hinausgeworfen und von den Leuten zertreten wird.</w:t>
        <w:br/>
        <w:t>¹⁴ Ihr seid das Licht der Welt. Es kann eine Stadt, die auf einem Berg liegt, nicht verborgen bleiben.</w:t>
        <w:br/>
        <w:t>¹⁵ Man zündet auch nicht ein Licht an und setzt es unter den Scheffel, sondern auf den Leuchter; so leuchtet es allen, die im Haus sind.</w:t>
        <w:br/>
        <w:t>¹⁶ So soll euer Licht leuchten vor den Leuten, dass sie eure guten Werke sehen und euren Vater im Himmel preisen.</w:t>
      </w:r>
    </w:p>
    <w:bookmarkEnd w:id="0"/>
    <w:p w14:paraId="44687C10" w14:textId="5FB066C6" w:rsidR="009C22C1" w:rsidRDefault="009C22C1" w:rsidP="00C35B22">
      <w:pPr>
        <w:pStyle w:val="BibleVerseCite"/>
      </w:pPr>
      <w:r w:rsidRPr="007C2DD5">
        <w:t>- Matthäus 5:3-16</w:t>
      </w:r>
    </w:p>
    <w:bookmarkEnd w:id="0"/>
    <w:p w14:paraId="255668C9" w14:textId="77777777" w:rsidR="00A7291B" w:rsidRDefault="0025169D" w:rsidP="00A7291B">
      <w:pPr>
        <w:pStyle w:val="PadTop24"/>
      </w:pPr>
      <w:r>
        <w:t>Das Wort Seligpreisung kommt im Neuen Testament nicht vor. Es ist eine Übersetzung des lateinischen Wortes "beatitudo", das gesegnet, glücklich oder freudig bedeutet.</w:t>
      </w:r>
    </w:p>
    <w:bookmarkEnd w:id="0"/>
    <w:p w14:paraId="5C097F03" w14:textId="5E23FA64" w:rsidR="00A7291B" w:rsidRDefault="0025169D" w:rsidP="00A7291B">
      <w:pPr>
        <w:pStyle w:val="NormalBlock"/>
      </w:pPr>
      <w:r>
        <w:t>Es werden neun erwähnt, und sie folgen derselben Abfolge: Jede beginnt mit einer Verheißung, behandelt geistliche Dinge und richtet sich an Menschen im Reich Gottes. Für Menschen, die keine Christen sind, ergeben sie keinen Sinn. Mit den Seligpreisungen verwendete Jesus eine Lehrweise, die jüdische Rabbiner gewöhnlich gebrauchten, indem sie ihre Unterweisungen mit einer Frage oder einem Paradoxon einleiteten. Die Seligpreisungen waren Widersprüche, die die vorgefassten Vorstellungen vom Leben und von der Philosophie herausforderten (d. h. die geistlich Armen werden die Reichtümer des Himmels erlangen; Trauernde werden getröstet werden; die Sanftmütigen werden die Erde erben und nicht die Krieger; die Durstigen werden gesättigt werden).</w:t>
      </w:r>
    </w:p>
    <w:bookmarkEnd w:id="0"/>
    <w:p w14:paraId="5C097F03" w14:textId="5E23FA64" w:rsidR="00A7291B" w:rsidRDefault="0025169D" w:rsidP="00A7291B">
      <w:pPr>
        <w:pStyle w:val="NormalBlock"/>
      </w:pPr>
      <w:r>
        <w:t>In den Seligpreisungen gibt Jesus Einblick in die geistliche Wirklichkeit, die im Reich der Himmel wirksam ist. Dies sind geistliche Grundsätze, nach denen wir im Reich handeln. Zum Beispiel werden diejenigen, die um des Namens Christi willen Verfolgung ertragen, sich freuen; dies ist nicht die normale Reaktion derer, die verfolgt werden. Menschen, die auf diese Weise behandelt werden, empfinden gewöhnlich Angst, Zorn und den Wunsch nach Rache, aber im Reich wirken die geistlichen Gesetze so, dass diejenigen, die um Christi willen leiden, sich darüber freuen.</w:t>
      </w:r>
    </w:p>
    <w:bookmarkEnd w:id="0"/>
    <w:p w14:paraId="5C097F03" w14:textId="5E23FA64" w:rsidR="00A7291B" w:rsidRDefault="0025169D" w:rsidP="00A7291B">
      <w:pPr>
        <w:pStyle w:val="NormalBlock"/>
      </w:pPr>
      <w:r>
        <w:t>Jünger Jesu, die von diesen Grundsätzen beeinflusst sind, werden unverwechselbar, so wie Salz als Geschmack und Licht für das Auge unverwechselbar sind. Die Unverwechselbarkeit der Jünger, gekennzeichnet durch die in den Seligpreisungen dargelegten Grundsätze, ist es, die sie von anderen abhebt und das Reich kennzeichnet, so wie die Salzigkeit des Salzes und die Helligkeit des Lichts. Diese Unverwechselbarkeit, die letztlich in einem guten Leben und guten Werken wahrgenommen wird, kennzeichnet nicht nur das Reich, sondern offenbart dem gefallenen Menschen auch das wahre Wesen Gottes. In den Seligpreisungen sehen wir den Menschen, wie er im wiedergeborenen Zustand ist, nicht wie er war: verloren ohne Christus.</w:t>
      </w:r>
    </w:p>
    <w:p w14:paraId="27FB83DB" w14:textId="77777777" w:rsidR="00227BF5" w:rsidRDefault="00227BF5" w:rsidP="00227BF5">
      <w:pPr>
        <w:pStyle w:val="Heading3"/>
      </w:pPr>
      <w:r>
        <w:t>Das Gesetz</w:t>
      </w:r>
    </w:p>
    <w:bookmarkEnd w:id="0"/>
    <w:bookmarkEnd w:id="0"/>
    <w:p w14:paraId="7E1F9BC8" w14:textId="7BE2687A" w:rsidR="00A7291B" w:rsidRPr="007C2DD5" w:rsidRDefault="0025169D" w:rsidP="007C2DD5">
      <w:pPr>
        <w:pStyle w:val="Quote"/>
      </w:pPr>
      <w:r>
        <w:t>¹⁷ Ihr sollt nicht meinen, dass ich gekommen sei, um das Gesetz oder die Propheten aufzulösen. Ich bin nicht gekommen, um aufzulösen, sondern um zu erfüllen!</w:t>
        <w:br/>
        <w:t>¹⁸ Denn wahrlich, ich sage euch: Bis Himmel und Erde vergangen sind, wird nicht ein Buchstabe noch ein einziges Strichlein vom Gesetz vergehen, bis alles geschehen ist.</w:t>
        <w:br/>
        <w:t>¹⁹ Wer nun eines von diesen kleinsten Geboten auflöst und die Leute so lehrt, der wird der Kleinste genannt werden im Reich der Himmel; wer sie aber tut und lehrt, der wird groß genannt werden im Reich der Himmel.</w:t>
        <w:br/>
        <w:t>²⁰ Denn ich sage euch: Wenn eure Gerechtigkeit die der Schriftgelehrten und Pharisäer nicht weit übertrifft, so werdet ihr gar nicht in das Reich der Himmel eingehen!</w:t>
        <w:br/>
        <w:t>²¹ Ihr habt gehört, dass zu den Alten gesagt ist: »Du sollst nicht töten!«, wer aber tötet, der wird dem Gericht verfallen sein.</w:t>
        <w:br/>
        <w:t>²² Ich aber sage euch: Jeder, der seinem Bruder ohne Ursache zürnt, wird dem Gericht verfallen sein. Wer aber zu seinem Bruder sagt: Raka!, der wird dem Hohen Rat verfallen sein. Wer aber sagt: Du Narr!, der wird dem höllischen Feuer verfallen sein.</w:t>
        <w:br/>
        <w:t>²³ Wenn du nun deine Gabe zum Altar bringst und dich dort erinnerst, dass dein Bruder etwas gegen dich hat,</w:t>
        <w:br/>
        <w:t>²⁴ so lass deine Gabe dort vor dem Altar und geh zuvor hin und versöhne dich mit deinem Bruder, und dann komm und opfere deine Gabe!</w:t>
        <w:br/>
        <w:t>²⁵ Sei deinem Widersacher bald geneigt, während du noch mit ihm auf dem Weg bist, damit der Widersacher dich nicht etwa dem Richter ausliefert und der Richter dich dem Gerichtsdiener übergibt und du ins Gefängnis geworfen wirst.</w:t>
        <w:br/>
        <w:t>²⁶ Wahrlich, ich sage dir: Du wirst von dort nicht herauskommen, bis du den letzten Groschen bezahlt hast!</w:t>
        <w:br/>
        <w:t>²⁷ Ihr habt gehört, dass zu den Alten gesagt ist: »Du sollst nicht ehebrechen!«</w:t>
        <w:br/>
        <w:t>²⁸ Ich aber sage euch: Wer eine Frau ansieht, um sie zu begehren, der hat in seinem Herzen schon Ehebruch mit ihr begangen.</w:t>
        <w:br/>
        <w:t>²⁹ Wenn dir aber dein rechtes Auge ein Anstoß [zur Sünde] wird, so reiß es aus und wirf es von dir! Denn es ist besser für dich, dass eines deiner Glieder verlorengeht, als dass dein ganzer Leib in die Hölle geworfen wird.</w:t>
        <w:br/>
        <w:t>³⁰ Und wenn deine rechte Hand für dich ein Anstoß [zur Sünde] wird, so haue sie ab und wirf sie von dir! Denn es ist besser für dich, dass eines deiner Glieder verlorengeht, als dass dein ganzer Leib in die Hölle geworfen wird.</w:t>
        <w:br/>
        <w:t>³¹ Es ist auch gesagt: »Wer sich von seiner Frau scheidet, der gebe ihr einen Scheidebrief«.</w:t>
        <w:br/>
        <w:t>³² Ich aber sage euch: Wer sich von seiner Frau scheidet, ausgenommen wegen Unzucht, der macht, dass sie die Ehe bricht. Und wer eine Geschiedene heiratet, der bricht die Ehe.</w:t>
        <w:br/>
        <w:t>³³ Wiederum habt ihr gehört, dass zu den Alten gesagt ist: »Du sollst nicht falsch schwören; du sollst aber dem Herrn deine Schwüre halten«.</w:t>
        <w:br/>
        <w:t>³⁴ Ich aber sage euch, dass ihr überhaupt nicht schwören sollt, weder bei dem Himmel, denn er ist Gottes Thron,</w:t>
        <w:br/>
        <w:t>³⁵ noch bei der Erde, denn sie ist der Schemel seiner Füße, noch bei Jerusalem, denn sie ist die Stadt des großen Königs.</w:t>
        <w:br/>
        <w:t>³⁶ Auch bei deinem Haupt sollst du nicht schwören, denn du kannst kein einziges Haar weiß oder schwarz machen.</w:t>
        <w:br/>
        <w:t>³⁷ Es sei aber eure Rede: Ja, ja! Nein, nein! Was darüber ist, das ist vom Bösen.</w:t>
        <w:br/>
        <w:t>³⁸ Ihr habt gehört, dass gesagt ist: »Auge um Auge und Zahn um Zahn!«</w:t>
        <w:br/>
        <w:t>³⁹ Ich aber sage euch: Ihr sollt dem Bösen nicht widerstehen; sondern wenn dich jemand auf deine rechte Backe schlägt, so biete ihm auch die andere dar;</w:t>
        <w:br/>
        <w:t>⁴⁰ und dem, der mit dir vor Gericht gehen und dein Hemd nehmen will, dem lass auch den Mantel;</w:t>
        <w:br/>
        <w:t>⁴¹ und wenn dich jemand nötigt, eine Meile weit zu gehen, so geh mit ihm zwei.</w:t>
        <w:br/>
        <w:t>⁴² Gib dem, der dich bittet, und wende dich nicht ab von dem, der von dir borgen will!</w:t>
        <w:br/>
        <w:t>⁴³ Ihr habt gehört, dass gesagt ist: Du sollst deinen Nächsten lieben und deinen Feind hassen.</w:t>
        <w:br/>
        <w:t>⁴⁴ Ich aber sage euch: Liebt eure Feinde, segnet, die euch fluchen, tut wohl denen, die euch hassen, und bittet für die, welche euch beleidigen und verfolgen,</w:t>
        <w:br/>
        <w:t>⁴⁵ damit ihr Söhne eures Vaters im Himmel seid. Denn er lässt seine Sonne aufgehen über Böse und Gute und lässt es regnen über Gerechte und Ungerechte.</w:t>
        <w:br/>
        <w:t>⁴⁶ Denn wenn ihr die liebt, die euch lieben, was habt ihr für einen Lohn? Tun nicht auch die Zöllner dasselbe?</w:t>
        <w:br/>
        <w:t>⁴⁷ Und wenn ihr nur eure Brüder grüßt, was tut ihr Besonderes? Machen es nicht auch die Zöllner ebenso?</w:t>
        <w:br/>
        <w:t>⁴⁸ Darum sollt ihr vollkommen sein, gleichwie euer Vater im Himmel vollkommen ist!</w:t>
      </w:r>
    </w:p>
    <w:bookmarkEnd w:id="0"/>
    <w:p w14:paraId="44687C10" w14:textId="5FB066C6" w:rsidR="009C22C1" w:rsidRDefault="009C22C1" w:rsidP="00C35B22">
      <w:pPr>
        <w:pStyle w:val="BibleVerseCite"/>
      </w:pPr>
      <w:r w:rsidRPr="007C2DD5">
        <w:t>- Matthäus 5:17-48</w:t>
      </w:r>
    </w:p>
    <w:bookmarkEnd w:id="0"/>
    <w:p w14:paraId="255668C9" w14:textId="77777777" w:rsidR="00A7291B" w:rsidRDefault="0025169D" w:rsidP="00A7291B">
      <w:pPr>
        <w:pStyle w:val="PadTop24"/>
      </w:pPr>
      <w:r>
        <w:t>Der Schlüsselvers in dieser Rede ist Vers 20, und er offenbart, dass die höhere Gerechtigkeit der Jünger die Eigenschaft ist, die sie auszeichnet und sie im Reich brauchbar macht.</w:t>
      </w:r>
    </w:p>
    <w:bookmarkEnd w:id="0"/>
    <w:p w14:paraId="5C097F03" w14:textId="5E23FA64" w:rsidR="00A7291B" w:rsidRDefault="0025169D" w:rsidP="00A7291B">
      <w:pPr>
        <w:pStyle w:val="NormalBlock"/>
      </w:pPr>
      <w:r>
        <w:t>Dieser Abschnitt von 5:17–48 stellt eine Reihe von Vergleichen an, indem er dem gegenüberstellt, was sie von ihren Lehrern über das Gesetz gelehrt worden waren: "... ihr habt gehört, dass gesagt worden ist ...", und diesen Lehren das Wesen und den Geist des Gesetzes gegenüberstellt, das von dem gegeben wurde, der das Gesetz ursprünglich Mose gegeben hat: Jesus selbst (1 Korinther 10:4).</w:t>
      </w:r>
    </w:p>
    <w:bookmarkEnd w:id="0"/>
    <w:p w14:paraId="5C097F03" w14:textId="5E23FA64" w:rsidR="00A7291B" w:rsidRDefault="0025169D" w:rsidP="00A7291B">
      <w:pPr>
        <w:pStyle w:val="NormalBlock"/>
      </w:pPr>
      <w:r>
        <w:t>Jesus kommentiert fünf Bereiche der Lehre im Gesetz des Mose, die sie von ihren Lehrern empfangen hatten, und vergleicht diese mit dem wahren Wesen jener Lehre, die Er selbst gegeben hat.</w:t>
      </w:r>
    </w:p>
    <w:bookmarkEnd w:id="0"/>
    <w:p w14:paraId="528DD780" w14:textId="604C58E7" w:rsidR="00FB4BCD" w:rsidRDefault="00FB4BCD" w:rsidP="001E1588">
      <w:pPr>
        <w:pStyle w:val="NormalBlock"/>
        <w:numPr>
          <w:ilvl w:val="0"/>
          <w:numId w:val="201"/>
        </w:numPr>
      </w:pPr>
      <w:r>
        <w:t>Mord (Vers 21): Die ungerechtfertigte Tötung eines Menschenlebens war falsch. Jesus setzt den Beginn des Verbrechens bei Zorn und Groll gegenüber anderen an und zeigt, dass das Halten des Gesetzes ein bewusstes Bemühen um Versöhnung bedeutete, nicht nur das Vermeiden von Mord, dem äußersten Fall.</w:t>
      </w:r>
    </w:p>
    <w:bookmarkEnd w:id="0"/>
    <w:p w14:paraId="528DD780" w14:textId="604C58E7" w:rsidR="00FB4BCD" w:rsidRDefault="00FB4BCD" w:rsidP="001E1588">
      <w:pPr>
        <w:pStyle w:val="NormalBlock"/>
        <w:numPr>
          <w:ilvl w:val="0"/>
          <w:numId w:val="201"/>
        </w:numPr>
      </w:pPr>
      <w:r>
        <w:t>Ehebruch (Vers 27): Sie waren gelehrt worden, das Gesetz zu manipulieren, um ihren Ehebruch durch eine leichtfertige Scheidung zu rechtfertigen. Solange ich meiner Frau einen "Scheidebrief" gebe, sündige ich nicht, wenn ich mich von ihr scheide. Jesus ordnet die eigentliche Sünde wiederum als Unreinheit des Herzens ein und das Halten des Gesetzes als ein Bemühen, den eigenen Leib zu beherrschen, nicht als Manipulation des Gesetzes in Bezug auf Ehe und Scheidung. Er erklärt, worin die wahre Sünde besteht und was das Halten des Gesetzes wirklich bedeutete.</w:t>
      </w:r>
    </w:p>
    <w:bookmarkEnd w:id="0"/>
    <w:p w14:paraId="528DD780" w14:textId="604C58E7" w:rsidR="00FB4BCD" w:rsidRDefault="00FB4BCD" w:rsidP="001E1588">
      <w:pPr>
        <w:pStyle w:val="NormalBlock"/>
        <w:numPr>
          <w:ilvl w:val="0"/>
          <w:numId w:val="201"/>
        </w:numPr>
      </w:pPr>
      <w:r>
        <w:t>Gelübde (Vers 33): Die Juden hatten eine komplizierte Art gelernt, selektive Gelübde abzulegen, von denen sie glaubten, sie brechen zu können, wenn es unbequem wurde. Jesus offenbart, dass Gelübde nicht notwendig sind, wenn man ein aufrichtiges Herz hat. Das Gesetz verlangte ein aufrichtiges Herz, nicht Schlupflöcher, um das eigene Wort nicht halten zu müssen.</w:t>
      </w:r>
    </w:p>
    <w:bookmarkEnd w:id="0"/>
    <w:p w14:paraId="528DD780" w14:textId="604C58E7" w:rsidR="00FB4BCD" w:rsidRDefault="00FB4BCD" w:rsidP="001E1588">
      <w:pPr>
        <w:pStyle w:val="NormalBlock"/>
        <w:numPr>
          <w:ilvl w:val="0"/>
          <w:numId w:val="201"/>
        </w:numPr>
      </w:pPr>
      <w:r>
        <w:t>Gerechtigkeit (Vers 38): Ihr System stützte sich auf das Gesetz als Mittel zur Wiedergutmachung und als Deckmantel für Rache. Jesus lehrte sie, dass das höhere Prinzip des Gesetzes Barmherzigkeit war, nicht einfach das Einfordern von Gerechtigkeit oder Rache.</w:t>
      </w:r>
    </w:p>
    <w:bookmarkEnd w:id="0"/>
    <w:p w14:paraId="528DD780" w14:textId="604C58E7" w:rsidR="00FB4BCD" w:rsidRDefault="00FB4BCD" w:rsidP="001E1588">
      <w:pPr>
        <w:pStyle w:val="NormalBlock"/>
        <w:numPr>
          <w:ilvl w:val="0"/>
          <w:numId w:val="201"/>
        </w:numPr>
      </w:pPr>
      <w:r>
        <w:t>Nationalismus (Vers 43): Sie benutzten das Gesetz, um eine Mauer um sich selbst zu errichten und andere fernzuhalten. Jesus zeigte ihnen, dass ein Zweck des Gesetzes darin bestand, den Menschen Gottes Güte zu offenbaren, dass es bedeutete, Gott ähnlich zu sein, Fremden Barmherzigkeit und Gerechtigkeit zu erweisen.</w:t>
      </w:r>
    </w:p>
    <w:bookmarkEnd w:id="0"/>
    <w:p w14:paraId="27FB83DB" w14:textId="77777777" w:rsidR="00227BF5" w:rsidRDefault="00227BF5" w:rsidP="00227BF5">
      <w:pPr>
        <w:pStyle w:val="Heading3"/>
      </w:pPr>
      <w:r>
        <w:t>Beziehung zu Gott</w:t>
      </w:r>
    </w:p>
    <w:bookmarkEnd w:id="0"/>
    <w:bookmarkEnd w:id="0"/>
    <w:p w14:paraId="7E1F9BC8" w14:textId="7BE2687A" w:rsidR="00A7291B" w:rsidRPr="007C2DD5" w:rsidRDefault="0025169D" w:rsidP="007C2DD5">
      <w:pPr>
        <w:pStyle w:val="Quote"/>
      </w:pPr>
      <w:r>
        <w:t>¹ Habt acht, dass ihr eure Almosen nicht vor den Leuten gebt, um von ihnen gesehen zu werden; sonst habt ihr keinen Lohn bei eurem Vater im Himmel.</w:t>
        <w:br/>
        <w:t>² Wenn du nun Almosen gibst, sollst du nicht vor dir her posaunen lassen, wie es die Heuchler in den Synagogen und auf den Gassen tun, um von den Leuten gepriesen zu werden. Wahrlich, ich sage euch: Sie haben ihren Lohn schon empfangen.</w:t>
        <w:br/>
        <w:t>³ Wenn du aber Almosen gibst, so soll deine linke Hand nicht wissen, was deine rechte tut,</w:t>
        <w:br/>
        <w:t>⁴ damit dein Almosen im Verborgenen ist. Und dein Vater, der ins Verborgene sieht, er wird es dir öffentlich vergelten.</w:t>
        <w:br/>
        <w:t>⁵ Und wenn du betest, sollst du nicht sein wie die Heuchler; denn sie stellen sich gern in den Synagogen und an den Straßenecken auf und beten, um von den Leuten bemerkt zu werden. Wahrlich, ich sage euch: Sie haben ihren Lohn schon empfangen.</w:t>
        <w:br/>
        <w:t>⁶ Du aber, wenn du betest, geh in dein Kämmerlein und schließe deine Türe zu und bete zu deinem Vater, der im Verborgenen ist; und dein Vater, der ins Verborgene sieht, wird es dir öffentlich vergelten.</w:t>
        <w:br/>
        <w:t>⁷ Und wenn ihr betet, sollt ihr nicht plappern wie die Heiden; denn sie meinen, sie werden erhört um ihrer vielen Worte willen.</w:t>
        <w:br/>
        <w:t>⁸ Darum sollt ihr ihnen nicht gleichen! Denn euer Vater weiß, was ihr benötigt, ehe ihr ihn bittet.</w:t>
        <w:br/>
        <w:t>⁹ Deshalb sollt ihr auf diese Weise beten: Unser Vater, der du bist im Himmel! Geheiligt werde dein Name.</w:t>
        <w:br/>
        <w:t>¹⁰ Dein Reich komme. Dein Wille geschehe, wie im Himmel, so auch auf Erden.</w:t>
        <w:br/>
        <w:t>¹¹ Gib uns heute unser tägliches Brot.</w:t>
        <w:br/>
        <w:t>¹² Und vergib uns unsere Schulden, wie auch wir vergeben unseren Schuldnern.</w:t>
        <w:br/>
        <w:t>¹³ Und führe uns nicht in Versuchung, sondern errette uns von dem Bösen. Denn dein ist das Reich und die Kraft und die Herrlichkeit in Ewigkeit! Amen.</w:t>
        <w:br/>
        <w:t>¹⁴ Denn wenn ihr den Menschen ihre Verfehlungen vergebt, so wird euer himmlischer Vater euch auch vergeben.</w:t>
        <w:br/>
        <w:t>¹⁵ Wenn ihr aber den Menschen ihre Verfehlungen nicht vergebt, so wird euch euer Vater eure Verfehlungen auch nicht vergeben.</w:t>
        <w:br/>
        <w:t>¹⁶ Wenn ihr aber fastet, sollt ihr nicht finster dreinsehen wie die Heuchler; denn sie verstellen ihr Angesicht, damit es von den Leuten bemerkt wird, dass sie fasten. Wahrlich, ich sage euch: Sie haben ihren Lohn schon empfangen.</w:t>
        <w:br/>
        <w:t>¹⁷ Du aber, wenn du fastest, so salbe dein Haupt und wasche dein Angesicht,</w:t>
        <w:br/>
        <w:t>¹⁸ damit es nicht von den Leuten bemerkt wird, dass du fastest, sondern von deinem Vater, der im Verborgenen ist; und dein Vater, der ins Verborgene sieht, wird es dir öffentlich vergelten.</w:t>
        <w:br/>
        <w:t>¹⁹ Ihr sollt euch nicht Schätze sammeln auf Erden, wo die Motten und der Rost sie fressen und wo die Diebe nachgraben und stehlen.</w:t>
        <w:br/>
        <w:t>²⁰ Sammelt euch vielmehr Schätze im Himmel, wo weder die Motten noch der Rost sie fressen und wo die Diebe nicht nachgraben und stehlen!</w:t>
        <w:br/>
        <w:t>²¹ Denn wo euer Schatz ist, da wird auch euer Herz sein.</w:t>
        <w:br/>
        <w:t>²² Das Auge ist die Leuchte des Leibes. Wenn nun dein Auge lauter ist, so wird dein ganzer Leib licht sein.</w:t>
        <w:br/>
        <w:t>²³ Wenn aber dein Auge verdorben ist, so wird dein ganzer Leib finster sein. Wenn nun das Licht in dir Finsternis ist, wie groß wird dann die Finsternis sein!</w:t>
        <w:br/>
        <w:t>²⁴ Niemand kann zwei Herren dienen, denn entweder wird er den einen hassen und den anderen lieben, oder er wird dem einen anhängen und den anderen verachten. Ihr könnt nicht Gott dienen und dem Mammon!</w:t>
        <w:br/>
        <w:t>²⁵ Darum sage ich euch: Sorgt euch nicht um euer Leben, was ihr essen und was ihr trinken sollt, noch um euren Leib, was ihr anziehen sollt! Ist nicht das Leben mehr als die Speise und der Leib mehr als die Kleidung?</w:t>
        <w:br/>
        <w:t>²⁶ Seht die Vögel des Himmels an: Sie säen nicht und ernten nicht, sie sammeln auch nicht in die Scheunen, und euer himmlischer Vater ernährt sie doch. Seid ihr nicht viel mehr wert als sie?</w:t>
        <w:br/>
        <w:t>²⁷ Wer aber von euch kann durch sein Sorgen zu seiner Lebenslänge eine einzige Elle hinzusetzen?</w:t>
        <w:br/>
        <w:t>²⁸ Und warum sorgt ihr euch um die Kleidung? Betrachtet die Lilien des Feldes, wie sie wachsen! Sie mühen sich nicht und spinnen nicht;</w:t>
        <w:br/>
        <w:t>²⁹ ich sage euch aber, dass auch Salomo in all seiner Herrlichkeit nicht gekleidet gewesen ist wie eine von ihnen.</w:t>
        <w:br/>
        <w:t>³⁰ Wenn nun Gott das Gras des Feldes, das heute steht und morgen in den Ofen geworfen wird, so kleidet, wird er das nicht viel mehr euch tun, ihr Kleingläubigen?</w:t>
        <w:br/>
        <w:t>³¹ Darum sollt ihr nicht sorgen und sagen: Was werden wir essen?, oder: Was werden wir trinken?, oder: Womit werden wir uns kleiden?</w:t>
        <w:br/>
        <w:t>³² Denn nach allen diesen Dingen trachten die Heiden, aber euer himmlischer Vater weiß, dass ihr das alles benötigt.</w:t>
        <w:br/>
        <w:t>³³ Trachtet vielmehr zuerst nach dem Reich Gottes und nach seiner Gerechtigkeit, so wird euch dies alles hinzugefügt werden!</w:t>
        <w:br/>
        <w:t>³⁴ Darum sollt ihr euch nicht sorgen um den morgigen Tag; denn der morgige Tag wird für das Seine sorgen. Jedem Tag genügt seine eigene Plage.</w:t>
      </w:r>
    </w:p>
    <w:bookmarkEnd w:id="0"/>
    <w:p w14:paraId="44687C10" w14:textId="5FB066C6" w:rsidR="009C22C1" w:rsidRDefault="009C22C1" w:rsidP="00C35B22">
      <w:pPr>
        <w:pStyle w:val="BibleVerseCite"/>
      </w:pPr>
      <w:r w:rsidRPr="007C2DD5">
        <w:t>- Matthäus 6:1-34</w:t>
      </w:r>
    </w:p>
    <w:bookmarkEnd w:id="0"/>
    <w:p w14:paraId="255668C9" w14:textId="77777777" w:rsidR="00A7291B" w:rsidRDefault="0025169D" w:rsidP="00A7291B">
      <w:pPr>
        <w:pStyle w:val="PadTop24"/>
      </w:pPr>
      <w:r>
        <w:t>Er lehrt sie, wie sie eine rechte Beziehung zu Gott im Himmel haben können.</w:t>
      </w:r>
    </w:p>
    <w:bookmarkEnd w:id="0"/>
    <w:p w14:paraId="2EC75E3D" w14:textId="41EDDCE5" w:rsidR="008A3F75" w:rsidRDefault="00932373" w:rsidP="001E1588">
      <w:pPr>
        <w:pStyle w:val="NormalBlock"/>
        <w:numPr>
          <w:ilvl w:val="0"/>
          <w:numId w:val="199"/>
        </w:numPr>
      </w:pPr>
      <w:r w:rsidRPr="00932373">
        <w:t>Verse 1–4: Übe deine Güte gegenüber Gott mit dem Ziel, Gott zu gefallen, nicht den Menschen.</w:t>
      </w:r>
    </w:p>
    <w:bookmarkEnd w:id="0"/>
    <w:p w14:paraId="2EC75E3D" w14:textId="41EDDCE5" w:rsidR="008A3F75" w:rsidRDefault="00932373" w:rsidP="001E1588">
      <w:pPr>
        <w:pStyle w:val="NormalBlock"/>
        <w:numPr>
          <w:ilvl w:val="0"/>
          <w:numId w:val="199"/>
        </w:numPr>
      </w:pPr>
      <w:r w:rsidRPr="00932373">
        <w:t>Verse 5–18: Bete zu Gott, um mit Ihm Gemeinschaft zu haben, nicht um andere mit deiner Frömmigkeit zu beeindrucken.</w:t>
      </w:r>
    </w:p>
    <w:bookmarkEnd w:id="0"/>
    <w:p w14:paraId="2EC75E3D" w14:textId="41EDDCE5" w:rsidR="008A3F75" w:rsidRDefault="00932373" w:rsidP="001E1588">
      <w:pPr>
        <w:pStyle w:val="NormalBlock"/>
        <w:numPr>
          <w:ilvl w:val="0"/>
          <w:numId w:val="199"/>
        </w:numPr>
      </w:pPr>
      <w:r w:rsidRPr="00932373">
        <w:t>Verse 19–34: Vertraue darauf, dass Gott für alle deine körperlichen und geistlichen Bedürfnisse sorgt, einen Tag nach dem anderen.</w:t>
      </w:r>
    </w:p>
    <w:bookmarkEnd w:id="0"/>
    <w:bookmarkEnd w:id="0"/>
    <w:p w14:paraId="5C097F03" w14:textId="5E23FA64" w:rsidR="00A7291B" w:rsidRDefault="0025169D" w:rsidP="00A7291B">
      <w:pPr>
        <w:pStyle w:val="NormalBlock"/>
      </w:pPr>
      <w:r>
        <w:t>Er ermutigt sie, das Wesen des Reiches zu verstehen, indem er sie durch die Seligpreisungen lehrt. Er sagt ihnen, dass die Lebensqualität, nach der sie streben sollen, darin besteht, Salz und Licht der Erde zu sein (dies ist das Wesen des Gesetzes), und nun führt er sie in die praktischen Wege ein, wie sie eine bedeutungsvolle Beziehung zu Gott haben können.</w:t>
      </w:r>
    </w:p>
    <w:p w14:paraId="27FB83DB" w14:textId="77777777" w:rsidR="00227BF5" w:rsidRDefault="00227BF5" w:rsidP="00227BF5">
      <w:pPr>
        <w:pStyle w:val="Heading3"/>
      </w:pPr>
      <w:r>
        <w:t>Beziehung zu anderen</w:t>
      </w:r>
    </w:p>
    <w:bookmarkEnd w:id="0"/>
    <w:bookmarkEnd w:id="0"/>
    <w:p w14:paraId="7E1F9BC8" w14:textId="7BE2687A" w:rsidR="00A7291B" w:rsidRPr="007C2DD5" w:rsidRDefault="0025169D" w:rsidP="007C2DD5">
      <w:pPr>
        <w:pStyle w:val="Quote"/>
      </w:pPr>
      <w:r>
        <w:t>¹ Richtet nicht, damit ihr nicht gerichtet werdet!</w:t>
        <w:br/>
        <w:t>² Denn mit demselben Gericht, mit dem ihr richtet, werdet ihr gerichtet werden; und mit demselben Maß, mit dem ihr [anderen] zumesst, wird auch euch zugemessen werden.</w:t>
        <w:br/>
        <w:t>³ Was siehst du aber den Splitter im Auge deines Bruders, und den Balken in deinem Auge bemerkst du nicht?</w:t>
        <w:br/>
        <w:t>⁴ Oder wie kannst du zu deinem Bruder sagen: Halt, ich will den Splitter aus deinem Auge ziehen! — und siehe, der Balken ist in deinem Auge?</w:t>
        <w:br/>
        <w:t>⁵ Du Heuchler, zieh zuerst den Balken aus deinem Auge, und dann wirst du klar sehen, um den Splitter aus dem Auge deines Bruders zu ziehen!</w:t>
        <w:br/>
        <w:t>⁶ Gebt das Heilige nicht den Hunden und werft eure Perlen nicht vor die Säue, damit diese sie nicht mit ihren Füßen zertreten und [jene] sich nicht umwenden und euch zerreißen.</w:t>
        <w:br/>
        <w:t>⁷ Bittet, so wird euch gegeben; sucht, so werdet ihr finden; klopft an, so wird euch aufgetan!</w:t>
        <w:br/>
        <w:t>⁸ Denn jeder, der bittet, empfängt; und wer sucht, der findet; und wer anklopft, dem wird aufgetan.</w:t>
        <w:br/>
        <w:t>⁹ Oder ist unter euch ein Mensch, der, wenn sein Sohn ihn um Brot bittet, ihm einen Stein gibt,</w:t>
        <w:br/>
        <w:t>¹⁰ und, wenn er um einen Fisch bittet, ihm eine Schlange gibt?</w:t>
        <w:br/>
        <w:t>¹¹ Wenn nun ihr, die ihr böse seid, euren Kindern gute Gaben zu geben versteht, wie viel mehr wird euer Vater im Himmel denen Gutes geben, die ihn bitten!</w:t>
        <w:br/>
        <w:t>¹² Alles nun, was ihr wollt, dass die Leute euch tun sollen, das tut auch ihr ihnen ebenso; denn dies ist das Gesetz und die Propheten.</w:t>
      </w:r>
    </w:p>
    <w:bookmarkEnd w:id="0"/>
    <w:p w14:paraId="44687C10" w14:textId="5FB066C6" w:rsidR="009C22C1" w:rsidRDefault="009C22C1" w:rsidP="00C35B22">
      <w:pPr>
        <w:pStyle w:val="BibleVerseCite"/>
      </w:pPr>
      <w:r w:rsidRPr="007C2DD5">
        <w:t>- Matthäus 7:1-12</w:t>
      </w:r>
    </w:p>
    <w:bookmarkEnd w:id="0"/>
    <w:p w14:paraId="255668C9" w14:textId="77777777" w:rsidR="00A7291B" w:rsidRDefault="0025169D" w:rsidP="00A7291B">
      <w:pPr>
        <w:pStyle w:val="PadTop24"/>
      </w:pPr>
      <w:r>
        <w:t>Auf die Elemente einer rechten Beziehung zu Gott folgen die wesentlichen Wege zu einer gesegneten Beziehung zwischen den Menschen im Reich.</w:t>
      </w:r>
    </w:p>
    <w:bookmarkEnd w:id="0"/>
    <w:p w14:paraId="5C097F03" w14:textId="5E23FA64" w:rsidR="00A7291B" w:rsidRDefault="0025169D" w:rsidP="00A7291B">
      <w:pPr>
        <w:pStyle w:val="NormalBlock"/>
      </w:pPr>
      <w:r>
        <w:t>Vers 12: Auf diesem Grundsatz beruht die gesamte Lehre im Gesetz und in den Propheten darüber, wie wir miteinander umgehen müssen, um uns selbst zu segnen und Gott zu gefallen.</w:t>
      </w:r>
    </w:p>
    <w:p w14:paraId="27FB83DB" w14:textId="77777777" w:rsidR="00227BF5" w:rsidRDefault="00227BF5" w:rsidP="00227BF5">
      <w:pPr>
        <w:pStyle w:val="Heading3"/>
      </w:pPr>
      <w:r>
        <w:t>Der Weg des Lebens</w:t>
      </w:r>
    </w:p>
    <w:bookmarkEnd w:id="0"/>
    <w:bookmarkEnd w:id="0"/>
    <w:p w14:paraId="7E1F9BC8" w14:textId="7BE2687A" w:rsidR="00A7291B" w:rsidRPr="007C2DD5" w:rsidRDefault="0025169D" w:rsidP="007C2DD5">
      <w:pPr>
        <w:pStyle w:val="Quote"/>
      </w:pPr>
      <w:r>
        <w:t>¹³ Geht ein durch die enge Pforte! Denn die Pforte ist weit und der Weg ist breit, der ins Verderben führt; und viele sind es, die da hineingehen.</w:t>
        <w:br/>
        <w:t>¹⁴ Denn die Pforte ist eng und der Weg ist schmal, der zum Leben führt; und wenige sind es, die ihn finden.</w:t>
        <w:br/>
        <w:t>¹⁵ Hütet euch aber vor den falschen Propheten, die in Schafskleidern zu euch kommen, inwendig aber reißende Wölfe sind!</w:t>
        <w:br/>
        <w:t>¹⁶ An ihren Früchten werdet ihr sie erkennen. Sammelt man auch Trauben von Dornen, oder Feigen von Disteln?</w:t>
        <w:br/>
        <w:t>¹⁷ So bringt jeder gute Baum gute Früchte, der schlechte Baum aber bringt schlechte Früchte.</w:t>
        <w:br/>
        <w:t>¹⁸ Ein guter Baum kann keine schlechten Früchte bringen, und ein schlechter Baum kann keine guten Früchte bringen.</w:t>
        <w:br/>
        <w:t>¹⁹ Jeder Baum, der keine gute Frucht bringt, wird abgehauen und ins Feuer geworfen.</w:t>
        <w:br/>
        <w:t>²⁰ Darum werdet ihr sie an ihren Früchten erkennen.</w:t>
        <w:br/>
        <w:t>²¹ Nicht jeder, der zu mir sagt: Herr, Herr! wird in das Reich der Himmel eingehen, sondern wer den Willen meines Vaters im Himmel tut.</w:t>
        <w:br/>
        <w:t>²² Viele werden an jenem Tag zu mir sagen: Herr, Herr, haben wir nicht in deinem Namen geweissagt und in deinem Namen Dämonen ausgetrieben und in deinem Namen viele Wundertaten vollbracht?</w:t>
        <w:br/>
        <w:t>²³ Und dann werde ich ihnen bezeugen: Ich habe euch nie gekannt; weicht von mir, ihr Gesetzlosen!</w:t>
        <w:br/>
        <w:t>²⁴ Ein jeder nun, der diese meine Worte hört und sie tut, den will ich mit einem klugen Mann vergleichen, der sein Haus auf den Felsen baute.</w:t>
        <w:br/>
        <w:t>²⁵ Als nun der Platzregen fiel und die Wasserströme kamen und die Winde stürmten und an dieses Haus stießen, fiel es nicht; denn es war auf den Felsen gegründet.</w:t>
        <w:br/>
        <w:t>²⁶ Und jeder, der diese meine Worte hört und sie nicht tut, wird einem törichten Mann gleich sein, der sein Haus auf den Sand baute.</w:t>
        <w:br/>
        <w:t>²⁷ Als nun der Platzregen fiel und die Wasserströme kamen und die Winde stürmten und an dieses Haus stießen, da stürzte es ein, und sein Einsturz war gewaltig.</w:t>
        <w:br/>
        <w:t>²⁸ Und es geschah, als Jesus diese Worte beendet hatte, erstaunte die Volksmenge über seine Lehre,</w:t>
      </w:r>
    </w:p>
    <w:bookmarkEnd w:id="0"/>
    <w:p w14:paraId="44687C10" w14:textId="5FB066C6" w:rsidR="009C22C1" w:rsidRDefault="009C22C1" w:rsidP="00C35B22">
      <w:pPr>
        <w:pStyle w:val="BibleVerseCite"/>
      </w:pPr>
      <w:r w:rsidRPr="007C2DD5">
        <w:t>- Matthäus 7:13-28</w:t>
      </w:r>
    </w:p>
    <w:bookmarkEnd w:id="0"/>
    <w:p w14:paraId="255668C9" w14:textId="77777777" w:rsidR="00A7291B" w:rsidRDefault="0025169D" w:rsidP="00A7291B">
      <w:pPr>
        <w:pStyle w:val="PadTop24"/>
      </w:pPr>
      <w:r>
        <w:t>Nachdem Jesus die Rahmenbedingungen des Königreichs und seine inneren Wirkungsweisen dargelegt hat, erklärt er den Weg, in die Beziehung zum Vater im Himmelreich einzutreten:</w:t>
      </w:r>
    </w:p>
    <w:bookmarkEnd w:id="0"/>
    <w:p w14:paraId="528DD780" w14:textId="604C58E7" w:rsidR="00FB4BCD" w:rsidRDefault="00FB4BCD" w:rsidP="001E1588">
      <w:pPr>
        <w:pStyle w:val="NormalBlock"/>
        <w:numPr>
          <w:ilvl w:val="0"/>
          <w:numId w:val="202"/>
        </w:numPr>
      </w:pPr>
      <w:r>
        <w:t>Geht durch das enge Tor Christi hinein. Später, bei seiner Kreuzigung, werden die Jünger verstehen, wie eng und schwierig dieses Tor ist. Jesus ist das einzige Tor, und der Glaube ist der einzige Weg (warum es so eng ist).</w:t>
      </w:r>
    </w:p>
    <w:bookmarkEnd w:id="0"/>
    <w:p w14:paraId="528DD780" w14:textId="604C58E7" w:rsidR="00FB4BCD" w:rsidRDefault="00FB4BCD" w:rsidP="001E1588">
      <w:pPr>
        <w:pStyle w:val="NormalBlock"/>
        <w:numPr>
          <w:ilvl w:val="0"/>
          <w:numId w:val="202"/>
        </w:numPr>
      </w:pPr>
      <w:r>
        <w:t>Hütet euch vor falschen Propheten, die weder die Lehren noch die Frucht des Reiches Christi hervorbringen. Daran erkennt ihr sie: weder an der Frucht noch an den Lehren. Wahre Propheten haben die Frucht und die Lehren. Beurteilt das Christentum oder irgendeine Religion nach der Frucht, die durch ihre Lehren hervorgebracht wird.</w:t>
      </w:r>
    </w:p>
    <w:bookmarkEnd w:id="0"/>
    <w:p w14:paraId="528DD780" w14:textId="604C58E7" w:rsidR="00FB4BCD" w:rsidRDefault="00FB4BCD" w:rsidP="001E1588">
      <w:pPr>
        <w:pStyle w:val="NormalBlock"/>
        <w:numPr>
          <w:ilvl w:val="0"/>
          <w:numId w:val="202"/>
        </w:numPr>
      </w:pPr>
      <w:r>
        <w:t>Hört nicht nur die Worte Christi, sondern handelt nach ihnen, um hineinzugehen. Viele sind berufen, aber wenige sind auserwählt (Verse 28–29). Viele hörten an jenem Tag alles, was Er sagte, und waren erstaunt, aber wenige gingen durch das enge Tor des Glaubens an Ihn hinein.</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