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Bernabé</w:t>
      </w:r>
    </w:p>
    <w:p w14:paraId="30A144DD" w14:textId="3D11DC34" w:rsidR="00D83136" w:rsidRPr="00D83136" w:rsidRDefault="00D83136" w:rsidP="006C2818">
      <w:pPr>
        <w:pStyle w:val="NewSubtitle"/>
      </w:pPr>
      <w:r w:rsidRPr="00D83136">
        <w:t>Hijo del ánimo</w:t>
      </w:r>
    </w:p>
    <w:p w14:paraId="670F8077" w14:textId="038F6EFB" w:rsidR="00944B2D" w:rsidRDefault="00944B2D" w:rsidP="00944B2D">
      <w:pPr>
        <w:pStyle w:val="ChapterVerse"/>
      </w:pPr>
      <w:r w:rsidRPr="00944B2D">
        <w:t>1 Tesalonicenses 5:1-11</w:t>
      </w:r>
    </w:p>
    <w:bookmarkEnd w:id="0"/>
    <w:p w14:paraId="7E1F9BC8" w14:textId="7BE2687A" w:rsidR="00A7291B" w:rsidRPr="007C2DD5" w:rsidRDefault="0025169D" w:rsidP="007C2DD5">
      <w:pPr>
        <w:pStyle w:val="Quote"/>
      </w:pPr>
      <w:r>
        <w:t>¹ Ahora bien, hermanos, con respecto a los tiempos y a las épocas, no tenéis necesidad de que se os escriba nada. ² Pues vosotros mismos sabéis perfectamente que el día del Señor vendrá así como un ladrón en la noche; ³ que cuando estén diciendo: Paz y seguridad, entonces la destrucción vendrá sobre ellos repentinamente, como dolores de parto a una mujer que está encinta, y no escaparán. ⁴ Mas vosotros, hermanos, no estáis en tinieblas, para que el día os sorprenda como ladrón; ⁵ porque todos vosotros sois hijos de la luz e hijos del día. No somos de la noche ni de las tinieblas. ⁶ Por tanto, no durmamos como los demás, sino estemos alerta y seamos sobrios. ⁷ Porque los que duermen, de noche duermen, y los que se emborrachan, de noche se emborrachan. ⁸ Pero puesto que nosotros somos del día, seamos sobrios, habiéndonos puesto la coraza de la fe y del amor, y por yelmo la esperanza de la salvación. ⁹ Porque no nos ha destinado Dios para ira, sino para obtener salvación por medio de nuestro Señor Jesucristo, ¹⁰ que murió por nosotros, para que ya sea que estemos despiertos o dormidos, vivamos juntamente con Él. ¹¹ Por tanto, alentaos los unos a los otros, y edificaos el uno al otro, tal como lo estáis haciendo.</w:t>
      </w:r>
    </w:p>
    <w:bookmarkEnd w:id="0"/>
    <w:p w14:paraId="44687C10" w14:textId="5FB066C6" w:rsidR="009C22C1" w:rsidRDefault="009C22C1" w:rsidP="00C35B22">
      <w:pPr>
        <w:pStyle w:val="BibleVerseCite"/>
      </w:pPr>
      <w:r w:rsidRPr="007C2DD5">
        <w:t>- 1 Tesalonicenses 5:1-11</w:t>
      </w:r>
    </w:p>
    <w:bookmarkEnd w:id="0"/>
    <w:p w14:paraId="255668C9" w14:textId="77777777" w:rsidR="00A7291B" w:rsidRDefault="0025169D" w:rsidP="00A7291B">
      <w:pPr>
        <w:pStyle w:val="PadTop24"/>
      </w:pPr>
      <w:r>
        <w:t>Así que Pablo el apóstol escribió dos cartas en realidad a esta congregación en Tesalónica. Principalmente para proporcionar enseñanza sobre el regreso de Jesús y cómo debían conducirse mientras esperaban que este evento ocurriera.</w:t>
      </w:r>
    </w:p>
    <w:bookmarkEnd w:id="0"/>
    <w:p w14:paraId="5C097F03" w14:textId="5E23FA64" w:rsidR="00A7291B" w:rsidRDefault="0025169D" w:rsidP="00A7291B">
      <w:pPr>
        <w:pStyle w:val="NormalBlock"/>
      </w:pPr>
      <w:r>
        <w:t>Ahora, parte de esa instrucción incluía la tarea muy práctica de animarse unos a otros a vivir fiel y santamente mientras tanto. Esta noche, me gustaría examinar la vida y el carácter de uno de los grandes animadores en la Biblia.</w:t>
      </w:r>
    </w:p>
    <w:bookmarkEnd w:id="0"/>
    <w:p w14:paraId="5C097F03" w14:textId="5E23FA64" w:rsidR="00A7291B" w:rsidRDefault="0025169D" w:rsidP="00A7291B">
      <w:pPr>
        <w:pStyle w:val="NormalBlock"/>
      </w:pPr>
      <w:r>
        <w:t>Barnabé, le llamaban el hijo de la exhortación. Así que antes de hacer eso, veamos algunas definiciones, voy a hablar sobre la exhortación.</w:t>
      </w:r>
    </w:p>
    <w:bookmarkEnd w:id="0"/>
    <w:p w14:paraId="5C097F03" w14:textId="5E23FA64" w:rsidR="00A7291B" w:rsidRDefault="0025169D" w:rsidP="00A7291B">
      <w:pPr>
        <w:pStyle w:val="NormalBlock"/>
      </w:pPr>
      <w:r>
        <w:t>Hay varias palabras diferentes que se usan para transmitir la idea de ánimo en la Biblia, Nâcham - palabra hebrea. Significa respirar fuertemente o suspirar. En un sentido positivo, significaba tener compasión o simpatizar con alguien. Por ejemplo</w:t>
      </w:r>
    </w:p>
    <w:bookmarkEnd w:id="0"/>
    <w:p w14:paraId="7E1F9BC8" w14:textId="7BE2687A" w:rsidR="00A7291B" w:rsidRPr="007C2DD5" w:rsidRDefault="0025169D" w:rsidP="007C2DD5">
      <w:pPr>
        <w:pStyle w:val="Quote"/>
      </w:pPr>
      <w:r>
        <w:t>¹ Consolad, consolad a mi pueblo —dice vuestro Dios. </w:t>
        <w:br/>
        <w:t>² Hablad al corazón de Jerusalén </w:t>
        <w:br/>
        <w:t>y decidle a voces que su lucha ha terminado,</w:t>
        <w:br/>
        <w:t>que su iniquidad ha sido quitada,</w:t>
        <w:br/>
        <w:t>que ha recibido de la mano del Señor</w:t>
        <w:br/>
        <w:t>el doble por todos sus pecados.</w:t>
      </w:r>
    </w:p>
    <w:bookmarkEnd w:id="0"/>
    <w:p w14:paraId="44687C10" w14:textId="5FB066C6" w:rsidR="009C22C1" w:rsidRDefault="009C22C1" w:rsidP="00C35B22">
      <w:pPr>
        <w:pStyle w:val="BibleVerseCite"/>
      </w:pPr>
      <w:r w:rsidRPr="007C2DD5">
        <w:t>- Isaías 40:1-2</w:t>
      </w:r>
    </w:p>
    <w:bookmarkEnd w:id="0"/>
    <w:p w14:paraId="255668C9" w14:textId="77777777" w:rsidR="00A7291B" w:rsidRDefault="0025169D" w:rsidP="00A7291B">
      <w:pPr>
        <w:pStyle w:val="PadTop24"/>
      </w:pPr>
      <w:r>
        <w:t>Así que aquí Isaías está expresando su compasión y simpatía por el pueblo y bendiciéndolos.</w:t>
      </w:r>
    </w:p>
    <w:bookmarkEnd w:id="0"/>
    <w:p w14:paraId="5C097F03" w14:textId="5E23FA64" w:rsidR="00A7291B" w:rsidRDefault="0025169D" w:rsidP="00A7291B">
      <w:pPr>
        <w:pStyle w:val="NormalBlock"/>
      </w:pPr>
      <w:r>
        <w:t>Otra palabra Châzaq - aferrarse, dar fuerza. En Deuteronomio capítulo tres versículo 28, Dios le dice a Moisés que le diga a Josué lo siguiente.</w:t>
      </w:r>
    </w:p>
    <w:bookmarkEnd w:id="0"/>
    <w:p w14:paraId="7E1F9BC8" w14:textId="7BE2687A" w:rsidR="00A7291B" w:rsidRPr="007C2DD5" w:rsidRDefault="0025169D" w:rsidP="007C2DD5">
      <w:pPr>
        <w:pStyle w:val="Quote"/>
      </w:pPr>
      <w:r>
        <w:t>Pero encarga a Josué, y anímale y fortalécele, porque él pasará a la cabeza de este pueblo, y él les dará por heredad la tierra que tú verás».</w:t>
      </w:r>
    </w:p>
    <w:bookmarkEnd w:id="0"/>
    <w:p w14:paraId="44687C10" w14:textId="5FB066C6" w:rsidR="009C22C1" w:rsidRDefault="009C22C1" w:rsidP="00C35B22">
      <w:pPr>
        <w:pStyle w:val="BibleVerseCite"/>
      </w:pPr>
      <w:r w:rsidRPr="007C2DD5">
        <w:t>- Deuteronomio 3:28</w:t>
      </w:r>
    </w:p>
    <w:bookmarkEnd w:id="0"/>
    <w:p w14:paraId="255668C9" w14:textId="77777777" w:rsidR="00A7291B" w:rsidRDefault="0025169D" w:rsidP="00A7291B">
      <w:pPr>
        <w:pStyle w:val="PadTop24"/>
      </w:pPr>
      <w:r>
        <w:t>Y así, Dios le está diciendo a Moisés que necesita animar. Esta idea de ánimo a Josué para la tarea que tiene por delante, ya que él tomará el liderazgo del pueblo. Y así vamos al Nuevo Testamento y en el Nuevo Testamento la palabra para significaba estar cerca o estar al lado.</w:t>
      </w:r>
    </w:p>
    <w:bookmarkEnd w:id="0"/>
    <w:p w14:paraId="5C097F03" w14:textId="5E23FA64" w:rsidR="00A7291B" w:rsidRDefault="0025169D" w:rsidP="00A7291B">
      <w:pPr>
        <w:pStyle w:val="NormalBlock"/>
      </w:pPr>
      <w:r>
        <w:t>Y entonces Parakaleo era una variación de esta palabra y significaba llamar a alguien cerca o invitar a alguien. Y así esta palabra del Nuevo Testamento fue traducida al inglés usando una variedad de palabras en inglés como consolar, exhortar, animar o confortar. Por ejemplo:</w:t>
      </w:r>
    </w:p>
    <w:p w14:paraId="76FE22ED" w14:textId="77777777" w:rsidR="00227BF5" w:rsidRDefault="00227BF5" w:rsidP="00227BF5">
      <w:pPr>
        <w:pStyle w:val="Heading4"/>
      </w:pPr>
      <w:r>
        <w:t>Consolador</w:t>
      </w:r>
    </w:p>
    <w:bookmarkEnd w:id="0"/>
    <w:bookmarkEnd w:id="0"/>
    <w:p w14:paraId="7E1F9BC8" w14:textId="7BE2687A" w:rsidR="00A7291B" w:rsidRPr="007C2DD5" w:rsidRDefault="0025169D" w:rsidP="007C2DD5">
      <w:pPr>
        <w:pStyle w:val="Quote"/>
      </w:pPr>
      <w:r>
        <w:t>Pero el Consolador, el Espíritu Santo, a quien el Padre enviará en mi nombre, Él os enseñará todas las cosas, y os recordará todo lo que os he dicho.</w:t>
      </w:r>
    </w:p>
    <w:bookmarkEnd w:id="0"/>
    <w:p w14:paraId="44687C10" w14:textId="5FB066C6" w:rsidR="009C22C1" w:rsidRDefault="009C22C1" w:rsidP="00C35B22">
      <w:pPr>
        <w:pStyle w:val="BibleVerseCite"/>
      </w:pPr>
      <w:r w:rsidRPr="007C2DD5">
        <w:t>- Juan 14:26</w:t>
      </w:r>
    </w:p>
    <w:p w14:paraId="76FE22ED" w14:textId="77777777" w:rsidR="00227BF5" w:rsidRDefault="00227BF5" w:rsidP="00227BF5">
      <w:pPr>
        <w:pStyle w:val="Heading4"/>
      </w:pPr>
      <w:r>
        <w:t>Animar</w:t>
      </w:r>
    </w:p>
    <w:bookmarkEnd w:id="0"/>
    <w:bookmarkEnd w:id="0"/>
    <w:p w14:paraId="7E1F9BC8" w14:textId="7BE2687A" w:rsidR="00A7291B" w:rsidRPr="007C2DD5" w:rsidRDefault="0025169D" w:rsidP="007C2DD5">
      <w:pPr>
        <w:pStyle w:val="Quote"/>
      </w:pPr>
      <w:r>
        <w:t>es decir, para que cuando esté entre ustedes nos confortemos mutuamente, cada uno por la fe del otro, tanto la de ustedes como la mía.</w:t>
      </w:r>
    </w:p>
    <w:bookmarkEnd w:id="0"/>
    <w:p w14:paraId="44687C10" w14:textId="5FB066C6" w:rsidR="009C22C1" w:rsidRDefault="009C22C1" w:rsidP="00C35B22">
      <w:pPr>
        <w:pStyle w:val="BibleVerseCite"/>
      </w:pPr>
      <w:r w:rsidRPr="007C2DD5">
        <w:t>- Romanos 1:12</w:t>
      </w:r>
    </w:p>
    <w:p w14:paraId="76FE22ED" w14:textId="77777777" w:rsidR="00227BF5" w:rsidRDefault="00227BF5" w:rsidP="00227BF5">
      <w:pPr>
        <w:pStyle w:val="Heading4"/>
      </w:pPr>
      <w:r>
        <w:t>Exhortar</w:t>
      </w:r>
    </w:p>
    <w:bookmarkEnd w:id="0"/>
    <w:bookmarkEnd w:id="0"/>
    <w:p w14:paraId="7E1F9BC8" w14:textId="7BE2687A" w:rsidR="00A7291B" w:rsidRPr="007C2DD5" w:rsidRDefault="0025169D" w:rsidP="007C2DD5">
      <w:pPr>
        <w:pStyle w:val="Quote"/>
      </w:pPr>
      <w:r>
        <w:t>Así que creí necesario exhortar a los hermanos a que se adelantaran en ir a vosotros, y prepararan de antemano vuestra generosa ofrenda, ya prometida, para que la misma estuviera lista como ofrenda generosa, y no como por codicia.</w:t>
      </w:r>
    </w:p>
    <w:bookmarkEnd w:id="0"/>
    <w:p w14:paraId="44687C10" w14:textId="5FB066C6" w:rsidR="009C22C1" w:rsidRDefault="009C22C1" w:rsidP="00C35B22">
      <w:pPr>
        <w:pStyle w:val="BibleVerseCite"/>
      </w:pPr>
      <w:r w:rsidRPr="007C2DD5">
        <w:t>- 2 Corintios 9:5</w:t>
      </w:r>
    </w:p>
    <w:bookmarkEnd w:id="0"/>
    <w:p w14:paraId="255668C9" w14:textId="77777777" w:rsidR="00A7291B" w:rsidRDefault="0025169D" w:rsidP="00A7291B">
      <w:pPr>
        <w:pStyle w:val="PadTop24"/>
      </w:pPr>
      <w:r>
        <w:t>Todas estas palabras significan el mismo tipo de cosa. Así que si es algo que hacemos, entonces la idea de ánimo es acercarse a otra persona con el propósito de apoyarla. Si es algo que recibimos, entonces nos sostiene y nos edifica y nos ayuda a llevar la carga que estamos cargando debido a nuestra fe, está bien. O debido a ciertas circunstancias que están ocurriendo en nuestras vidas.</w:t>
      </w:r>
    </w:p>
    <w:bookmarkEnd w:id="0"/>
    <w:p w14:paraId="5C097F03" w14:textId="5E23FA64" w:rsidR="00A7291B" w:rsidRDefault="0025169D" w:rsidP="00A7291B">
      <w:pPr>
        <w:pStyle w:val="NormalBlock"/>
      </w:pPr>
      <w:r>
        <w:t>Así que en un contexto cristiano, el ánimo es una palabra que implica dar y recibir entre dos personas. Ya sea Dios y el hombre, o una persona con otra. El resultado es que estamos motivados a continuar en nuestro caminar de fe. Este suele ser el objetivo final del ánimo. Claro, decimos, sabes, si alguien está enfermo, sabes que le decimos, bueno, lo animamos, lo animamos para que esté bien, oramos por él. Pero al final, sabes, entre cristianos, ¿qué estamos tratando de hacer? Estamos tratando de animarnos unos a otros a permanecer fieles, a perseverar.</w:t>
      </w:r>
    </w:p>
    <w:bookmarkEnd w:id="0"/>
    <w:p w14:paraId="5C097F03" w14:textId="5E23FA64" w:rsidR="00A7291B" w:rsidRDefault="0025169D" w:rsidP="00A7291B">
      <w:pPr>
        <w:pStyle w:val="NormalBlock"/>
      </w:pPr>
      <w:r>
        <w:t>Por supuesto, que te ayuden con tu enfermedad y esperamos que la operación salga bien y así sucesivamente. Pero realmente lo que intento decirte si estás enfermo es que te digo, no dejes que la enfermedad te desanime. No permitas que te agobie tanto que te rindas, o que abandones tu fe. O no dejes que las circunstancias en tu vida en este momento, que pueden ser difíciles, que pueden estar desafiándote, no permitas que esas cosas te derroten.</w:t>
      </w:r>
    </w:p>
    <w:bookmarkEnd w:id="0"/>
    <w:p w14:paraId="5C097F03" w14:textId="5E23FA64" w:rsidR="00A7291B" w:rsidRDefault="0025169D" w:rsidP="00A7291B">
      <w:pPr>
        <w:pStyle w:val="NormalBlock"/>
      </w:pPr>
      <w:r>
        <w:t>Voy a animarte siempre a lo mismo. Te animo a ser fiel a Dios. Y así, Bernabé, ya sabes, es un gran ejemplo de ánimo. Cualquiera que haya estado en la iglesia por algún tiempo sabe que sin ánimo, una congregación o un individuo puede fácilmente cansarse.</w:t>
      </w:r>
    </w:p>
    <w:bookmarkEnd w:id="0"/>
    <w:p w14:paraId="5C097F03" w14:textId="5E23FA64" w:rsidR="00A7291B" w:rsidRDefault="0025169D" w:rsidP="00A7291B">
      <w:pPr>
        <w:pStyle w:val="NormalBlock"/>
      </w:pPr>
      <w:r>
        <w:t>Es muy fácil desanimarse como cristiano. Muchas cosas nos desaniman como cristianos. El pecado, quiero decir, hablar de desaliento. Sabes, cuando ves el pecado en ti mismo, en nuestra clase esta mañana estaba diciendo, todos nosotros en algún momento u otro, vemos nuestro mejor yo. Sabes, vemos cómo es el mejor yo. Pero de alguna manera nunca logramos ese mejor yo. Conozco a la persona que quiero ser, pero vaya que es difícil llegar allí. Ni hablar de lo que Dios quiere que sea.</w:t>
      </w:r>
    </w:p>
    <w:bookmarkEnd w:id="0"/>
    <w:p w14:paraId="5C097F03" w14:textId="5E23FA64" w:rsidR="00A7291B" w:rsidRDefault="0025169D" w:rsidP="00A7291B">
      <w:pPr>
        <w:pStyle w:val="NormalBlock"/>
      </w:pPr>
      <w:r>
        <w:t>Eso es aún más alto y por eso necesito ánimo porque mi propio pecado a veces me desanima. O tal vez toda una congregación no está creciendo. ¿En cuántas iglesias he predicado, iglesias más pequeñas, que no están creciendo?</w:t>
      </w:r>
    </w:p>
    <w:bookmarkEnd w:id="0"/>
    <w:p w14:paraId="5C097F03" w14:textId="5E23FA64" w:rsidR="00A7291B" w:rsidRDefault="0025169D" w:rsidP="00A7291B">
      <w:pPr>
        <w:pStyle w:val="NormalBlock"/>
      </w:pPr>
      <w:r>
        <w:t>Quizás, ya sabes, tienen más personas mayores, no tienen muchas familias jóvenes. Quizás, ya sabes, su grupo se ha mudado del vecindario, y así sucesivamente. Y están desanimados, toda la congregación está desanimada debido a los problemas que enfrentan o a veces por conflictos en la iglesia.</w:t>
      </w:r>
    </w:p>
    <w:bookmarkEnd w:id="0"/>
    <w:p w14:paraId="5C097F03" w14:textId="5E23FA64" w:rsidR="00A7291B" w:rsidRDefault="0025169D" w:rsidP="00A7291B">
      <w:pPr>
        <w:pStyle w:val="NormalBlock"/>
      </w:pPr>
      <w:r>
        <w:t>Sabes, o abandonan la fe por el pecado de otra persona. Sabes, alguien los ha decepcionado. Quizás un anciano ha actuado de manera inapropiada. O el predicador, alguien a quien admiran en la iglesia, no ha actuado de una manera cristiana y eso como que desinfló. Creo que esa es la mejor palabra que puedo usar. Estás lleno de fe y luego algo sucede y como que desinfla tu fe, y el ánimo es cuando alguien regresa y, sabes, como que reconstruye esa fe, reconstruye esa fe. Así que el ánimo es el antídoto para un espíritu decaído, una fe cansada y un corazón atribulado. De nuevo, una de las personas más importantes en la iglesia no siempre es la persona que da mucho dinero, aunque eso es muy útil. O los predicadores, o aquellos que enseñan, y así sucesivamente, pero a veces la persona más importante en la iglesia es el individuo que constantemente anima a otras personas a permanecer fieles y a resistir, a no perder el valor. Esas personas son extremadamente importantes en la iglesia. Y así, por esto, como dije antes, me gustaría mirar a uno de los grandes animadores en la iglesia primitiva. Bernabé, un ejemplo maravilloso de alguien que fue casi a tiempo completo, ese era su ministerio.</w:t>
      </w:r>
    </w:p>
    <w:bookmarkEnd w:id="0"/>
    <w:p w14:paraId="5C097F03" w14:textId="5E23FA64" w:rsidR="00A7291B" w:rsidRDefault="0025169D" w:rsidP="00A7291B">
      <w:pPr>
        <w:pStyle w:val="NormalBlock"/>
      </w:pPr>
      <w:r>
        <w:t>El ministerio del ánimo y he revisado muchas Escrituras que hablan de él y he resumido todo esto. Siete maneras en que él animaba a las personas, ¿de acuerdo? Quizás podamos aprender de él algunas de las cosas que, ya sabes, necesitamos fomentar en la iglesia y el tipo de carácter que necesitamos desarrollar para ser el tipo de persona que brinda ánimo. Sabes, ¿quién quieres ser? ¿Quieres ser el animador o quieres ser el desanimador? No sé tú, pero yo quiero ser el animador. Así que Bernabé es un gran, gran ejemplo de eso.</w:t>
      </w:r>
    </w:p>
    <w:p w14:paraId="6ABE7781" w14:textId="77777777" w:rsidR="00227BF5" w:rsidRDefault="00227BF5" w:rsidP="00227BF5">
      <w:pPr>
        <w:pStyle w:val="Heading2"/>
      </w:pPr>
      <w:r>
        <w:t>Bernabé – Un ejemplo de ánimo</w:t>
      </w:r>
    </w:p>
    <w:bookmarkEnd w:id="0"/>
    <w:bookmarkEnd w:id="0"/>
    <w:p w14:paraId="5C097F03" w14:textId="5E23FA64" w:rsidR="00A7291B" w:rsidRDefault="0025169D" w:rsidP="00A7291B">
      <w:pPr>
        <w:pStyle w:val="NormalBlock"/>
      </w:pPr>
      <w:r>
        <w:t>Así que echemos un vistazo a Bernabé. Siete maneras en que animó. Siete cosas que animó.</w:t>
      </w:r>
    </w:p>
    <w:p w14:paraId="27FB83DB" w14:textId="77777777" w:rsidR="00227BF5" w:rsidRDefault="00227BF5" w:rsidP="00227BF5">
      <w:pPr>
        <w:pStyle w:val="Heading3"/>
      </w:pPr>
      <w:r>
        <w:t>#1 - Él alentó la generosidad</w:t>
      </w:r>
    </w:p>
    <w:bookmarkEnd w:id="0"/>
    <w:bookmarkEnd w:id="0"/>
    <w:p w14:paraId="7E1F9BC8" w14:textId="7BE2687A" w:rsidR="00A7291B" w:rsidRPr="007C2DD5" w:rsidRDefault="0025169D" w:rsidP="007C2DD5">
      <w:pPr>
        <w:pStyle w:val="Quote"/>
      </w:pPr>
      <w:r>
        <w:t>³⁶ Y José, un levita natural de Chipre, a quien también los apóstoles llamaban Bernabé (que traducido significa hijo de consolación), ³⁷ poseía un campo y lo vendió, y trajo el dinero y lo depositó a los pies de los apóstoles.</w:t>
      </w:r>
    </w:p>
    <w:bookmarkEnd w:id="0"/>
    <w:p w14:paraId="44687C10" w14:textId="5FB066C6" w:rsidR="009C22C1" w:rsidRDefault="009C22C1" w:rsidP="00C35B22">
      <w:pPr>
        <w:pStyle w:val="BibleVerseCite"/>
      </w:pPr>
      <w:r w:rsidRPr="007C2DD5">
        <w:t>- Hechos 4:36-37</w:t>
      </w:r>
    </w:p>
    <w:bookmarkEnd w:id="0"/>
    <w:p w14:paraId="255668C9" w14:textId="77777777" w:rsidR="00A7291B" w:rsidRDefault="0025169D" w:rsidP="00A7291B">
      <w:pPr>
        <w:pStyle w:val="PadTop24"/>
      </w:pPr>
      <w:r>
        <w:t>Así que él era un líder judío adinerado que brindó apoyo a una iglesia joven durante un comienzo explosivo.</w:t>
      </w:r>
    </w:p>
    <w:bookmarkEnd w:id="0"/>
    <w:p w14:paraId="5C097F03" w14:textId="5E23FA64" w:rsidR="00A7291B" w:rsidRDefault="0025169D" w:rsidP="00A7291B">
      <w:pPr>
        <w:pStyle w:val="NormalBlock"/>
      </w:pPr>
      <w:r>
        <w:t>Quiero decir, 3,000 personas son bautizadas en un solo día. La iglesia es así de grande. ¿Podrías imaginar si en Choctaw 3,000 personas fueran bautizadas en un solo día? Quiero decir, Tommy estaría ocupado con el baptisterio y tendría que, ya sabes, reciclarlo varias veces en el mismo día para hacer todos los bautismos, pero piénsalo por un segundo.</w:t>
      </w:r>
    </w:p>
    <w:bookmarkEnd w:id="0"/>
    <w:p w14:paraId="5C097F03" w14:textId="5E23FA64" w:rsidR="00A7291B" w:rsidRDefault="0025169D" w:rsidP="00A7291B">
      <w:pPr>
        <w:pStyle w:val="NormalBlock"/>
      </w:pPr>
      <w:r>
        <w:t>Imaginen 3,000, solo piensen. El próximo domingo tenemos que prepararnos para 3,000 comuniones, para servir la comunión a 3,000 personas. El edificio no es lo suficientemente grande, así que eso significa que tendríamos que ofrecer como cuatro o cinco servicios diferentes para acomodar a todas estas nuevas personas, y las nuevas personas traen problemas y necesidades, por lo que eso significa que los ancianos estarán realmente ocupados y los diáconos tienen todo tipo de cosas nuevas que deben hacer, y así sucesivamente.</w:t>
      </w:r>
    </w:p>
    <w:bookmarkEnd w:id="0"/>
    <w:p w14:paraId="5C097F03" w14:textId="5E23FA64" w:rsidR="00A7291B" w:rsidRDefault="0025169D" w:rsidP="00A7291B">
      <w:pPr>
        <w:pStyle w:val="NormalBlock"/>
      </w:pPr>
      <w:r>
        <w:t>Más estacionamiento, más de esto. Tal vez tengamos que vender todo esto y conseguir un lugar más grande. ¿Ves lo que quiero decir? El crecimiento trae necesidades. Y así tienes esta iglesia joven, ya sabes, que crece con un comienzo explosivo.</w:t>
      </w:r>
    </w:p>
    <w:bookmarkEnd w:id="0"/>
    <w:p w14:paraId="5C097F03" w14:textId="5E23FA64" w:rsidR="00A7291B" w:rsidRDefault="0025169D" w:rsidP="00A7291B">
      <w:pPr>
        <w:pStyle w:val="NormalBlock"/>
      </w:pPr>
      <w:r>
        <w:t>Todos los problemas que ocurren. Así que estaban creciendo rápidamente. Tenían necesidades tremendas que cumplir y por eso Bernabé proporciona ánimo para continuar con la obra al proveer sus propios recursos para mantener el impulso, ese es el punto.</w:t>
      </w:r>
    </w:p>
    <w:bookmarkEnd w:id="0"/>
    <w:p w14:paraId="5C097F03" w14:textId="5E23FA64" w:rsidR="00A7291B" w:rsidRDefault="0025169D" w:rsidP="00A7291B">
      <w:pPr>
        <w:pStyle w:val="NormalBlock"/>
      </w:pPr>
      <w:r>
        <w:t>El crecimiento de la iglesia no se vino abajo. Ya sabes, no se aplastó a sí misma porque creció demasiado rápido. Bernabé proporcionó recursos para que pudieran mantener ese impulso. Su generosidad brindó ánimo a los pobres y un ejemplo alentador para los ricos.</w:t>
      </w:r>
    </w:p>
    <w:bookmarkEnd w:id="0"/>
    <w:p w14:paraId="5C097F03" w14:textId="5E23FA64" w:rsidR="00A7291B" w:rsidRDefault="0025169D" w:rsidP="00A7291B">
      <w:pPr>
        <w:pStyle w:val="NormalBlock"/>
      </w:pPr>
      <w:r>
        <w:t>Porque los que eran ricos en la congregación, oh así se hace. Oh esto es lo necesario. Oh bueno, si él puede hacerlo, yo también puedo. Ese tipo de ánimo. Y así él animó a la generosidad.</w:t>
      </w:r>
    </w:p>
    <w:p w14:paraId="27FB83DB" w14:textId="77777777" w:rsidR="00227BF5" w:rsidRDefault="00227BF5" w:rsidP="00227BF5">
      <w:pPr>
        <w:pStyle w:val="Heading3"/>
      </w:pPr>
      <w:r>
        <w:t>#2 - Él animó el ministerio</w:t>
      </w:r>
    </w:p>
    <w:bookmarkEnd w:id="0"/>
    <w:bookmarkEnd w:id="0"/>
    <w:p w14:paraId="7E1F9BC8" w14:textId="7BE2687A" w:rsidR="00A7291B" w:rsidRPr="007C2DD5" w:rsidRDefault="0025169D" w:rsidP="007C2DD5">
      <w:pPr>
        <w:pStyle w:val="Quote"/>
      </w:pPr>
      <w:r>
        <w:t>Cuando llegó a Jerusalén, trataba de juntarse con los discípulos; y todos le temían, no creyendo que era discípulo.</w:t>
      </w:r>
    </w:p>
    <w:bookmarkEnd w:id="0"/>
    <w:p w14:paraId="44687C10" w14:textId="5FB066C6" w:rsidR="009C22C1" w:rsidRDefault="009C22C1" w:rsidP="00C35B22">
      <w:pPr>
        <w:pStyle w:val="BibleVerseCite"/>
      </w:pPr>
      <w:r w:rsidRPr="007C2DD5">
        <w:t>- Hechos 9:26</w:t>
      </w:r>
    </w:p>
    <w:bookmarkEnd w:id="0"/>
    <w:p w14:paraId="255668C9" w14:textId="77777777" w:rsidR="00A7291B" w:rsidRDefault="0025169D" w:rsidP="00A7291B">
      <w:pPr>
        <w:pStyle w:val="PadTop24"/>
      </w:pPr>
      <w:r>
        <w:t>Pero Bernabé lo tomó de la mano y lo llevó a los apóstoles, y les contó cómo había visto al Señor en el camino y cómo le había hablado, y cómo en Damasco había hablado con valentía en el nombre de Jesús.</w:t>
      </w:r>
    </w:p>
    <w:bookmarkEnd w:id="0"/>
    <w:p w14:paraId="5C097F03" w14:textId="5E23FA64" w:rsidR="00A7291B" w:rsidRDefault="0025169D" w:rsidP="00A7291B">
      <w:pPr>
        <w:pStyle w:val="NormalBlock"/>
      </w:pPr>
      <w:r>
        <w:t>Así que Bernabé anima al ministerio. Pablo el apóstol tiene una conversión dramática y comienza a evangelizar inmediatamente y da fruto. Quiero decir, sus discípulos, ya sabes, lo ayudan a escapar en Damasco. Luego arriesga su vida por su nueva fe y va a Jerusalén para estar con los hermanos, pero en lugar de aceptarlo con alegría, lo rechazan por miedo.</w:t>
      </w:r>
    </w:p>
    <w:bookmarkEnd w:id="0"/>
    <w:p w14:paraId="5C097F03" w14:textId="5E23FA64" w:rsidR="00A7291B" w:rsidRDefault="0025169D" w:rsidP="00A7291B">
      <w:pPr>
        <w:pStyle w:val="NormalBlock"/>
      </w:pPr>
      <w:r>
        <w:t>Ahora piensa por un momento. Pablo podría haberse rendido en ese momento. Podría haber dicho, bueno, si ellos no te quieren, ya sabes. Si no me quieren a mí, ya sabes, simplemente volveré al judaísmo. Ya sabes, estos tipos, sabes que soy tan bueno como ellos.</w:t>
      </w:r>
    </w:p>
    <w:bookmarkEnd w:id="0"/>
    <w:p w14:paraId="5C097F03" w14:textId="5E23FA64" w:rsidR="00A7291B" w:rsidRDefault="0025169D" w:rsidP="00A7291B">
      <w:pPr>
        <w:pStyle w:val="NormalBlock"/>
      </w:pPr>
      <w:r>
        <w:t>Vi al Señor. Habría sido muy fácil para un ser humano con solo, ya sabes, la debilidad del orgullo. De repente sentirse desinflado. Imagina, es una cosa ser rechazado por una de las personas en la iglesia, pero ser rechazado por los líderes de la iglesia.</w:t>
      </w:r>
    </w:p>
    <w:bookmarkEnd w:id="0"/>
    <w:p w14:paraId="5C097F03" w14:textId="5E23FA64" w:rsidR="00A7291B" w:rsidRDefault="0025169D" w:rsidP="00A7291B">
      <w:pPr>
        <w:pStyle w:val="NormalBlock"/>
      </w:pPr>
      <w:r>
        <w:t>Cosa bastante terrible, pero Bernabé interviene para responder por él. En otras palabras, le da el beneficio de su nombre para establecer su propia reputación. Hay otro ejemplo de esto, no lo leeré en Hechos capítulo 11.</w:t>
      </w:r>
    </w:p>
    <w:bookmarkEnd w:id="0"/>
    <w:p w14:paraId="5C097F03" w14:textId="5E23FA64" w:rsidR="00A7291B" w:rsidRDefault="0025169D" w:rsidP="00A7291B">
      <w:pPr>
        <w:pStyle w:val="NormalBlock"/>
      </w:pPr>
      <w:r>
        <w:t>Vemos a Bernabé yendo a Antioquía para comenzar a trabajar con la iglesia allí y pronto reconoce una oportunidad para Saulo, ¿y qué hace? Lo recluta para que venga y trabaje con la iglesia allí. Ahora notamos en este pasaje que Bernabé estaba teniendo éxito en su ministerio, pero no era egoísta ni buscaba gloria personal, trajo a Saulo para compartir el ministerio y establecerlo como maestro y líder en la iglesia. Él alentó el ministerio. No su ministerio, alentó el ministerio de otras personas. Muy importante.</w:t>
      </w:r>
    </w:p>
    <w:p w14:paraId="27FB83DB" w14:textId="77777777" w:rsidR="00227BF5" w:rsidRDefault="00227BF5" w:rsidP="00227BF5">
      <w:pPr>
        <w:pStyle w:val="Heading3"/>
      </w:pPr>
      <w:r>
        <w:t>#3 - Él fomentó el amor fraternal</w:t>
      </w:r>
    </w:p>
    <w:bookmarkEnd w:id="0"/>
    <w:bookmarkEnd w:id="0"/>
    <w:p w14:paraId="7E1F9BC8" w14:textId="7BE2687A" w:rsidR="00A7291B" w:rsidRPr="007C2DD5" w:rsidRDefault="0025169D" w:rsidP="007C2DD5">
      <w:pPr>
        <w:pStyle w:val="Quote"/>
      </w:pPr>
      <w:r>
        <w:t>Por aquellos días unos profetas descendieron de Jerusalén a Antioquía.</w:t>
      </w:r>
    </w:p>
    <w:bookmarkEnd w:id="0"/>
    <w:p w14:paraId="44687C10" w14:textId="5FB066C6" w:rsidR="009C22C1" w:rsidRDefault="009C22C1" w:rsidP="00C35B22">
      <w:pPr>
        <w:pStyle w:val="BibleVerseCite"/>
      </w:pPr>
      <w:r w:rsidRPr="007C2DD5">
        <w:t>- Hechos 11:27</w:t>
      </w:r>
    </w:p>
    <w:bookmarkEnd w:id="0"/>
    <w:p w14:paraId="255668C9" w14:textId="77777777" w:rsidR="00A7291B" w:rsidRDefault="0025169D" w:rsidP="00A7291B">
      <w:pPr>
        <w:pStyle w:val="PadTop24"/>
      </w:pPr>
      <w:r>
        <w:t>Y uno de ellos llamado Agabo se levantó y comenzó a indicar por el espíritu que ciertamente habría una gran hambre en todo el mundo, y esto ocurrió en el reinado de Claudio. Y en la medida en que alguno de los discípulos tenía medios, cada uno de ellos decidió enviar una contribución para el alivio de los hermanos que vivían en Judea.</w:t>
      </w:r>
    </w:p>
    <w:bookmarkEnd w:id="0"/>
    <w:p w14:paraId="5C097F03" w14:textId="5E23FA64" w:rsidR="00A7291B" w:rsidRDefault="0025169D" w:rsidP="00A7291B">
      <w:pPr>
        <w:pStyle w:val="NormalBlock"/>
      </w:pPr>
      <w:r>
        <w:t>Y esto hicieron, enviándolo bajo la responsabilidad de Bernabé y Saulo a los ancianos. Otro pasaje en el capítulo 12 versículo 25 dice, y Bernabé y Saulo regresaron de Jerusalén cuando cumplieron su misión, llevando consigo a Juan, que también se llamaba Marcos.</w:t>
      </w:r>
    </w:p>
    <w:bookmarkEnd w:id="0"/>
    <w:p w14:paraId="5C097F03" w14:textId="5E23FA64" w:rsidR="00A7291B" w:rsidRDefault="0025169D" w:rsidP="00A7291B">
      <w:pPr>
        <w:pStyle w:val="NormalBlock"/>
      </w:pPr>
      <w:r>
        <w:t>Así que aquí una vez más, Bernabé es usado como un agente de ánimo, pero esta vez para una iglesia que está en problemas. No solo un individuo que está en problemas. La hambruna amenazaba con traer caos a la joven iglesia y Bernabé cumple su papel como emisario al recaudar fondos para estabilizar la situación, así como entrenar e introducir a Saulo en toda la hermandad.</w:t>
      </w:r>
    </w:p>
    <w:bookmarkEnd w:id="0"/>
    <w:p w14:paraId="5C097F03" w14:textId="5E23FA64" w:rsidR="00A7291B" w:rsidRDefault="0025169D" w:rsidP="00A7291B">
      <w:pPr>
        <w:pStyle w:val="NormalBlock"/>
      </w:pPr>
      <w:r>
        <w:t>Él tuvo la oportunidad, ya sabes, vio el potencial en este hermano y aprovechó cada oportunidad para presentarlo ante otros hermanos con el fin de encontrar aceptación para este hombre. Su intervención estabilizó una hermandad que podría haber caído víctima del miedo y la desilusión debido a una catástrofe natural, pero en cambio, nos motivó a amarnos unos a otros a través de su ánimo y no te das cuenta de cuánto duele una catástrofe natural.</w:t>
      </w:r>
    </w:p>
    <w:bookmarkEnd w:id="0"/>
    <w:p w14:paraId="5C097F03" w14:textId="5E23FA64" w:rsidR="00A7291B" w:rsidRDefault="0025169D" w:rsidP="00A7291B">
      <w:pPr>
        <w:pStyle w:val="NormalBlock"/>
      </w:pPr>
      <w:r>
        <w:t>En Montreal hace muchos años, ya saben, el edificio que poseíamos allí, el edificio de la iglesia de Verdun. Lo habíamos comprado y arreglado y renovado y, ya saben, hicimos todo tipo de cosas con él y así sucesivamente, y luego un día, un niño pequeño, un joven en el callejón, prendió fuego. Fue un incendio provocado, él prendió fuego a los botes de basura y los botes de basura prendieron fuego al edificio y se quemó hasta los cimientos. Fue absolutamente destruido por completo y recuerdo que yo no estaba en Montreal, pero Roger estaba allí, mi socio en la obra, y lo entrevistaron en la televisión y él fue muy rápido para responder porque, ya saben, el entrevistador le dijo: entonces, ¿qué van a hacer ahora, la iglesia está destruida? Y él respondió y dijo: no, no, no.</w:t>
      </w:r>
    </w:p>
    <w:bookmarkEnd w:id="0"/>
    <w:p w14:paraId="5C097F03" w14:textId="5E23FA64" w:rsidR="00A7291B" w:rsidRDefault="0025169D" w:rsidP="00A7291B">
      <w:pPr>
        <w:pStyle w:val="NormalBlock"/>
      </w:pPr>
      <w:r>
        <w:t>Dijo: "El edificio está destruido, pero la iglesia sigue viva." Y sí, decimos amén, pero aquí está la cosa. Ahora tienes una iglesia joven, relativamente joven, sin edificio. Tuvieron que reunirse en un local comercial. Ya sabes, perdieron a la mitad de sus miembros. Muchos simplemente se fueron porque estaban tan desanimados de empezar de nuevo. Algunos simplemente dijeron: "Oye, no me siento con ganas de sentarme en una silla de metal" y en realidad era un lugar de suministros de plomería. Era lo único que pudieron encontrar en esa área. No me siento con ganas de sentarme en una silla de metal. No había aulas para los niños, así que simplemente fueron a otras iglesias. Esa catástrofe casi destruye la iglesia. Sí, algunos fueron valientes, pero perdieron a la mitad, perdieron a la mitad de la iglesia.</w:t>
      </w:r>
    </w:p>
    <w:bookmarkEnd w:id="0"/>
    <w:p w14:paraId="5C097F03" w14:textId="5E23FA64" w:rsidR="00A7291B" w:rsidRDefault="0025169D" w:rsidP="00A7291B">
      <w:pPr>
        <w:pStyle w:val="NormalBlock"/>
      </w:pPr>
      <w:r>
        <w:t>Durante el huracán Katrina, Lisa y yo viajamos a Nueva Orleans para trabajar con una iglesia allí que había sido como un centro. Ya sabes, un punto de distribución para todas las personas que, sabes, simplemente, sus hogares fueron destruidos por el huracán y ese edificio de la iglesia era completamente nuevo. El huracán golpeó un día antes de la inauguración de su edificio de la iglesia. Iglesia completamente nueva. Y así se convirtieron en el centro para la distribución de bienes, bueno, derribaron paredes, tenían montacargas circulando en el auditorio, ya sabes, para levantar cosas. Se deshicieron de todos los bancos. Recuerdo que una pared estaba totalmente derribada para que pudieran instalar un sistema de comunicaciones y durante seis meses no hicieron nada más que distribución de alimentos. Ya sabes, emergencia y todos decían oh, eso es tan bueno.</w:t>
      </w:r>
    </w:p>
    <w:bookmarkEnd w:id="0"/>
    <w:p w14:paraId="5C097F03" w14:textId="5E23FA64" w:rsidR="00A7291B" w:rsidRDefault="0025169D" w:rsidP="00A7291B">
      <w:pPr>
        <w:pStyle w:val="NormalBlock"/>
      </w:pPr>
      <w:r>
        <w:t>Ustedes saben que esto es grande, ustedes son el pueblo de Dios. Sí, el pueblo de Dios, muy bien, pero después de seis meses esa iglesia fue vencida. ¿Por qué? Porque mucha gente dijo, bueno, esto está bien y es bueno para hacer benevolencia, pero no hay Escuela Dominical, no hay grupo de jóvenes, no hay ancianos, no hay, ya saben, reuniones de los dorados, todo lo que hacemos es distribuir comida. La gente se desanimó, se fue, fueron a otras iglesias. Los ancianos renunciaron, el predicador renunció. Eventualmente él simplemente se quemó, estaba acabado, estaba frito, seis meses, 15 horas al día. Esa iglesia todavía existe, pero es solo una sombra de lo que fue.</w:t>
      </w:r>
    </w:p>
    <w:bookmarkEnd w:id="0"/>
    <w:p w14:paraId="5C097F03" w14:textId="5E23FA64" w:rsidR="00A7291B" w:rsidRDefault="0025169D" w:rsidP="00A7291B">
      <w:pPr>
        <w:pStyle w:val="NormalBlock"/>
      </w:pPr>
      <w:r>
        <w:t>Les estoy contando estas historias de la vida real con las que pueden identificarse para explicar que la hambruna que venía podría haber hecho lo mismo con esta joven iglesia, pero Bernabé intervino en la brecha. Y estaba listo para ayudar. Estaba listo para dar un ejemplo real de amor fraternal en acción durante un tiempo de crisis. Y así, él fomentó el amor fraternal.</w:t>
      </w:r>
    </w:p>
    <w:p w14:paraId="27FB83DB" w14:textId="77777777" w:rsidR="00227BF5" w:rsidRDefault="00227BF5" w:rsidP="00227BF5">
      <w:pPr>
        <w:pStyle w:val="Heading3"/>
      </w:pPr>
      <w:r>
        <w:t>#4 - Él alentó el evangelismo</w:t>
      </w:r>
    </w:p>
    <w:bookmarkEnd w:id="0"/>
    <w:bookmarkEnd w:id="0"/>
    <w:p w14:paraId="7E1F9BC8" w14:textId="7BE2687A" w:rsidR="00A7291B" w:rsidRPr="007C2DD5" w:rsidRDefault="0025169D" w:rsidP="007C2DD5">
      <w:pPr>
        <w:pStyle w:val="Quote"/>
      </w:pPr>
      <w:r>
        <w:t>En la iglesia que estaba en Antioquía había profetas y maestros: Bernabé, Simón llamado Niger, Lucio de Cirene, Manaén, que se había criado con Herodes el tetrarca, y Saulo.</w:t>
      </w:r>
    </w:p>
    <w:bookmarkEnd w:id="0"/>
    <w:p w14:paraId="44687C10" w14:textId="5FB066C6" w:rsidR="009C22C1" w:rsidRDefault="009C22C1" w:rsidP="00C35B22">
      <w:pPr>
        <w:pStyle w:val="BibleVerseCite"/>
      </w:pPr>
      <w:r w:rsidRPr="007C2DD5">
        <w:t>- Hechos 13:1</w:t>
      </w:r>
    </w:p>
    <w:bookmarkEnd w:id="0"/>
    <w:p w14:paraId="255668C9" w14:textId="77777777" w:rsidR="00A7291B" w:rsidRDefault="0025169D" w:rsidP="00A7291B">
      <w:pPr>
        <w:pStyle w:val="PadTop24"/>
      </w:pPr>
      <w:r>
        <w:t>Ahora quiero que notes que Bernabé es nombrado primero entre los profetas y maestros y Saulo es nombrado al final. Nuevamente, él es nombrado primero cuando parten con Saulo. Ahora, se podrían suponer diferentes cosas sobre esto. Primero que nada, quizás él era el hombre mayor y que la visión para las misiones extranjeras era suya y originalmente partió con Saulo como su compañero. O, podría significar que él, como buen mentor, reconoció el potencial y llamado de Pablo y conscientemente lo estaba guiando hacia su ministerio eventual entre los gentiles. De cualquier manera, Bernabé fue una luz guía y un animador del esfuerzo por evangelizar a los gentiles.</w:t>
      </w:r>
    </w:p>
    <w:bookmarkEnd w:id="0"/>
    <w:p w14:paraId="5C097F03" w14:textId="5E23FA64" w:rsidR="00A7291B" w:rsidRDefault="0025169D" w:rsidP="00A7291B">
      <w:pPr>
        <w:pStyle w:val="NormalBlock"/>
      </w:pPr>
      <w:r>
        <w:t>Vemos su disposición para fortalecer, servir y edificar yendo más allá de su pueblo, más allá de su cultura hacia otros que aún estaban sin fe, aún sin esperanza e incluso cuando ya no era el líder.</w:t>
      </w:r>
    </w:p>
    <w:bookmarkEnd w:id="0"/>
    <w:p w14:paraId="7E1F9BC8" w14:textId="7BE2687A" w:rsidR="00A7291B" w:rsidRPr="007C2DD5" w:rsidRDefault="0025169D" w:rsidP="007C2DD5">
      <w:pPr>
        <w:pStyle w:val="Quote"/>
      </w:pPr>
      <w:r>
        <w:t>Y terminada la reunión de la sinagoga, muchos de los judíos y de los prosélitos temerosos de Dios siguieron a Pablo y a Bernabé, quienes, hablándoles, les instaban a perseverar en la gracia de Dios.</w:t>
      </w:r>
    </w:p>
    <w:bookmarkEnd w:id="0"/>
    <w:p w14:paraId="44687C10" w14:textId="5FB066C6" w:rsidR="009C22C1" w:rsidRDefault="009C22C1" w:rsidP="00C35B22">
      <w:pPr>
        <w:pStyle w:val="BibleVerseCite"/>
      </w:pPr>
      <w:r w:rsidRPr="007C2DD5">
        <w:t>- Hechos 13:43</w:t>
      </w:r>
    </w:p>
    <w:bookmarkEnd w:id="0"/>
    <w:p w14:paraId="255668C9" w14:textId="77777777" w:rsidR="00A7291B" w:rsidRDefault="0025169D" w:rsidP="00A7291B">
      <w:pPr>
        <w:pStyle w:val="PadTop24"/>
      </w:pPr>
      <w:r>
        <w:t>Así que incluso cuando él ya no es el líder y Pablo está tomando el mando, sin embargo, sigue entusiasmado por la obra y la misión. Sabes que muchas veces las personas en la iglesia, si están a cargo, hombre, están completamente a favor.</w:t>
      </w:r>
    </w:p>
    <w:bookmarkEnd w:id="0"/>
    <w:p w14:paraId="5C097F03" w14:textId="5E23FA64" w:rsidR="00A7291B" w:rsidRDefault="0025169D" w:rsidP="00A7291B">
      <w:pPr>
        <w:pStyle w:val="NormalBlock"/>
      </w:pPr>
      <w:r>
        <w:t>Sabes, si ellos son el jefe, sí, ya sabes. A veces prefieren ser el jefe que realmente hacer el trabajo. Pero Bernabé no era así, no parecía que fuera más el jefe. Ahora era más el seguidor, era el asistente y, sin embargo, su entusiasmo por el Evangelio, su entusiasmo por la evangelización seguía siendo el mismo.</w:t>
      </w:r>
    </w:p>
    <w:bookmarkEnd w:id="0"/>
    <w:p w14:paraId="5C097F03" w14:textId="5E23FA64" w:rsidR="00A7291B" w:rsidRDefault="0025169D" w:rsidP="00A7291B">
      <w:pPr>
        <w:pStyle w:val="NormalBlock"/>
      </w:pPr>
      <w:r>
        <w:t>Estaba dispuesto a fomentar el evangelismo aunque no fuera el principal responsable. Amaba a los perdidos y promovía el Evangelio, sin importar la posición que tuviera en esa tarea. Número, no recuerdo cuál es este.</w:t>
      </w:r>
    </w:p>
    <w:p w14:paraId="27FB83DB" w14:textId="77777777" w:rsidR="00227BF5" w:rsidRDefault="00227BF5" w:rsidP="00227BF5">
      <w:pPr>
        <w:pStyle w:val="Heading3"/>
      </w:pPr>
      <w:r>
        <w:t>#5 - Él fomentó la unidad</w:t>
      </w:r>
    </w:p>
    <w:bookmarkEnd w:id="0"/>
    <w:bookmarkEnd w:id="0"/>
    <w:p w14:paraId="7E1F9BC8" w14:textId="7BE2687A" w:rsidR="00A7291B" w:rsidRPr="007C2DD5" w:rsidRDefault="0025169D" w:rsidP="007C2DD5">
      <w:pPr>
        <w:pStyle w:val="Quote"/>
      </w:pPr>
      <w:r>
        <w:t>¹ Y algunos descendieron de Judea y enseñaban a los hermanos: Si no os circuncidáis conforme al rito de Moisés, no podéis ser salvos. ² Como Pablo y Bernabé tuvieran gran disensión y debate con ellos, los hermanos determinaron que Pablo y Bernabé, y algunos otros de ellos subieran a Jerusalén a los apóstoles y a los ancianos para tratar esta cuestión.</w:t>
      </w:r>
    </w:p>
    <w:bookmarkEnd w:id="0"/>
    <w:p w14:paraId="44687C10" w14:textId="5FB066C6" w:rsidR="009C22C1" w:rsidRDefault="009C22C1" w:rsidP="00C35B22">
      <w:pPr>
        <w:pStyle w:val="BibleVerseCite"/>
      </w:pPr>
      <w:r w:rsidRPr="007C2DD5">
        <w:t>- Hechos 15:1-2</w:t>
      </w:r>
    </w:p>
    <w:bookmarkEnd w:id="0"/>
    <w:p w14:paraId="255668C9" w14:textId="77777777" w:rsidR="00A7291B" w:rsidRDefault="0025169D" w:rsidP="00A7291B">
      <w:pPr>
        <w:pStyle w:val="PadTop24"/>
      </w:pPr>
      <w:r>
        <w:t>Ahora, después de su regreso del trabajo misionero entre los gentiles, hubo mucho debate sobre si los gentiles debían ser incluidos en la iglesia o no. Como saben, ellos no eran de la cultura judía y, por supuesto, sabemos que los primeros cristianos eran judíos y muchos de esos judíos pensaban que así debía ser siempre.</w:t>
      </w:r>
    </w:p>
    <w:bookmarkEnd w:id="0"/>
    <w:p w14:paraId="5C097F03" w14:textId="5E23FA64" w:rsidR="00A7291B" w:rsidRDefault="0025169D" w:rsidP="00A7291B">
      <w:pPr>
        <w:pStyle w:val="NormalBlock"/>
      </w:pPr>
      <w:r>
        <w:t>Que el Evangelio era solo para los judíos y que si un gentil quería ser cristiano tenía que convertirse, ya sabes, en un prosélito, un prosélito judío primero. Vemos a Pablo y Bernabé defendiendo la causa de la inclusión de los gentiles para mantener una hermandad común con ambos grupos.</w:t>
      </w:r>
    </w:p>
    <w:bookmarkEnd w:id="0"/>
    <w:p w14:paraId="5C097F03" w14:textId="5E23FA64" w:rsidR="00A7291B" w:rsidRDefault="0025169D" w:rsidP="00A7291B">
      <w:pPr>
        <w:pStyle w:val="NormalBlock"/>
      </w:pPr>
      <w:r>
        <w:t>Esto requirió una gran visión. Así que en el capítulo 15 vemos a Bernabé defendiendo y apoyando fervientemente a los cristianos gentiles ante la iglesia judía.</w:t>
      </w:r>
    </w:p>
    <w:bookmarkEnd w:id="0"/>
    <w:p w14:paraId="7E1F9BC8" w14:textId="7BE2687A" w:rsidR="00A7291B" w:rsidRPr="007C2DD5" w:rsidRDefault="0025169D" w:rsidP="007C2DD5">
      <w:pPr>
        <w:pStyle w:val="Quote"/>
      </w:pPr>
      <w:r>
        <w:t>Toda la multitud hizo silencio, y escuchaban a Bernabé y a Pablo, que relataban las señales y prodigios que Dios había hecho entre los gentiles por medio de ellos.</w:t>
      </w:r>
    </w:p>
    <w:bookmarkEnd w:id="0"/>
    <w:p w14:paraId="44687C10" w14:textId="5FB066C6" w:rsidR="009C22C1" w:rsidRDefault="009C22C1" w:rsidP="00C35B22">
      <w:pPr>
        <w:pStyle w:val="BibleVerseCite"/>
      </w:pPr>
      <w:r w:rsidRPr="007C2DD5">
        <w:t>- Hechos 15:12</w:t>
      </w:r>
    </w:p>
    <w:bookmarkEnd w:id="0"/>
    <w:p w14:paraId="255668C9" w14:textId="77777777" w:rsidR="00A7291B" w:rsidRDefault="0025169D" w:rsidP="00A7291B">
      <w:pPr>
        <w:pStyle w:val="PadTop24"/>
      </w:pPr>
      <w:r>
        <w:t>¿Por qué Bernabé y Pablo? Porque ahora Bernabé está hablando y ¿de quién crees que está hablando? Está hablando de Pablo. Está elogiando la obra que Dios está haciendo a través de Pablo. Su contribución al argumento debió haber sido persuasiva porque Santiago redacta una carta confirmando la enseñanza de los apóstoles y ancianos para mantener la unidad dentro de la iglesia entre gentiles y judíos sin restricciones indebidas sobre los gentiles.</w:t>
      </w:r>
    </w:p>
    <w:bookmarkEnd w:id="0"/>
    <w:p w14:paraId="5C097F03" w14:textId="5E23FA64" w:rsidR="00A7291B" w:rsidRDefault="0025169D" w:rsidP="00A7291B">
      <w:pPr>
        <w:pStyle w:val="NormalBlock"/>
      </w:pPr>
      <w:r>
        <w:t>Y así, Bernabé fue una voz de unidad en un momento en que habría sido muy fácil separarse. Muy fácil separarse.</w:t>
      </w:r>
    </w:p>
    <w:p w14:paraId="27FB83DB" w14:textId="77777777" w:rsidR="00227BF5" w:rsidRDefault="00227BF5" w:rsidP="00227BF5">
      <w:pPr>
        <w:pStyle w:val="Heading3"/>
      </w:pPr>
      <w:r>
        <w:t>#6 - Él alentó la reconciliación</w:t>
      </w:r>
    </w:p>
    <w:bookmarkEnd w:id="0"/>
    <w:bookmarkEnd w:id="0"/>
    <w:p w14:paraId="5C097F03" w14:textId="5E23FA64" w:rsidR="00A7291B" w:rsidRDefault="0025169D" w:rsidP="00A7291B">
      <w:pPr>
        <w:pStyle w:val="NormalBlock"/>
      </w:pPr>
      <w:r>
        <w:t>En Hechos 13:13 leemos que Juan Marcos, y sabemos que es primo de Bernabé, como leemos en Colosenses 4:10. Juan Marcos abandona la obra misionera con Pablo y Bernabé para regresar a Jerusalén. No sabemos por qué, ¿tenía miedo? ¿Estaba enfermo? Bueno, quién sabe, todo lo que sabemos es que abandonó la obra y se fue a casa.</w:t>
      </w:r>
    </w:p>
    <w:bookmarkEnd w:id="0"/>
    <w:p w14:paraId="5C097F03" w14:textId="5E23FA64" w:rsidR="00A7291B" w:rsidRDefault="0025169D" w:rsidP="00A7291B">
      <w:pPr>
        <w:pStyle w:val="NormalBlock"/>
      </w:pPr>
      <w:r>
        <w:t>Después de su regreso y el informe a la iglesia y la resolución de asuntos relacionados con la cuestión de los gentiles en Antioquía, Pablo quiere partir una vez más y acompañar a Bernabé.</w:t>
      </w:r>
    </w:p>
    <w:bookmarkEnd w:id="0"/>
    <w:p w14:paraId="7E1F9BC8" w14:textId="7BE2687A" w:rsidR="00A7291B" w:rsidRPr="007C2DD5" w:rsidRDefault="0025169D" w:rsidP="007C2DD5">
      <w:pPr>
        <w:pStyle w:val="Quote"/>
      </w:pPr>
      <w:r>
        <w:t>³⁶ Después de algunos días Pablo dijo a Bernabé: Volvamos y visitemos a los hermanos en todas las ciudades donde hemos proclamado la palabra del Señor, para ver cómo están. ³⁷ Bernabé quería llevar también con ellos a Juan, llamado Marcos,</w:t>
      </w:r>
    </w:p>
    <w:bookmarkEnd w:id="0"/>
    <w:p w14:paraId="44687C10" w14:textId="5FB066C6" w:rsidR="009C22C1" w:rsidRDefault="009C22C1" w:rsidP="00C35B22">
      <w:pPr>
        <w:pStyle w:val="BibleVerseCite"/>
      </w:pPr>
      <w:r w:rsidRPr="007C2DD5">
        <w:t>- Hechos 15:36-37</w:t>
      </w:r>
    </w:p>
    <w:bookmarkEnd w:id="0"/>
    <w:p w14:paraId="255668C9" w14:textId="77777777" w:rsidR="00A7291B" w:rsidRDefault="0025169D" w:rsidP="00A7291B">
      <w:pPr>
        <w:pStyle w:val="PadTop24"/>
      </w:pPr>
      <w:r>
        <w:t>Pero nos damos cuenta de que Pablo no quiere esto. Bernabé quería llevar a Juan Marcos, pero Pablo se negó y así se separaron, con Pablo tomando a Silas y Bernabé yendo de regreso a su ciudad natal en Chipre con Juan Marcos. Ahora, la historia de Juan Marcos habría sido una triste.</w:t>
      </w:r>
    </w:p>
    <w:bookmarkEnd w:id="0"/>
    <w:p w14:paraId="5C097F03" w14:textId="5E23FA64" w:rsidR="00A7291B" w:rsidRDefault="0025169D" w:rsidP="00A7291B">
      <w:pPr>
        <w:pStyle w:val="NormalBlock"/>
      </w:pPr>
      <w:r>
        <w:t>Sabes, pensemos en esto por un momento. Él está deshonrado por su fracaso en seguir adelante con Pablo. Como digo, si un miembro de la iglesia, sabes, no está contento contigo, eso es una cosa, pero si uno de los apóstoles está descontento contigo, si uno de los apóstoles se niega públicamente a trabajar contigo, eso es una carga sobre tus hombros.</w:t>
      </w:r>
    </w:p>
    <w:bookmarkEnd w:id="0"/>
    <w:p w14:paraId="5C097F03" w14:textId="5E23FA64" w:rsidR="00A7291B" w:rsidRDefault="0025169D" w:rsidP="00A7291B">
      <w:pPr>
        <w:pStyle w:val="NormalBlock"/>
      </w:pPr>
      <w:r>
        <w:t>Eso es algo terrible, es de conocimiento público. Pero Bernabé, siempre el animador, toma a este joven y trabaja con él para reconstruir su confianza y para reconstruir su fe. Esto solo podemos suponerlo porque todo lo que sabemos es el comienzo, cuando se va con Bernabé, y luego conocemos el final, donde Pablo escribe acerca de Marcos en Colosenses 4:10,</w:t>
      </w:r>
    </w:p>
    <w:bookmarkEnd w:id="0"/>
    <w:p w14:paraId="7E1F9BC8" w14:textId="7BE2687A" w:rsidR="00A7291B" w:rsidRPr="007C2DD5" w:rsidRDefault="0025169D" w:rsidP="007C2DD5">
      <w:pPr>
        <w:pStyle w:val="Quote"/>
      </w:pPr>
      <w:r>
        <w:t>Aristarco, mi compañero de prisión, os envía saludos; también Marcos, el primo de Bernabé (acerca del cual recibisteis instrucciones; si va a vosotros, recibidle bien);</w:t>
      </w:r>
    </w:p>
    <w:bookmarkEnd w:id="0"/>
    <w:p w14:paraId="44687C10" w14:textId="5FB066C6" w:rsidR="009C22C1" w:rsidRDefault="009C22C1" w:rsidP="00C35B22">
      <w:pPr>
        <w:pStyle w:val="BibleVerseCite"/>
      </w:pPr>
      <w:r w:rsidRPr="007C2DD5">
        <w:t>- Colosenses 4:10</w:t>
      </w:r>
    </w:p>
    <w:bookmarkEnd w:id="0"/>
    <w:p w14:paraId="255668C9" w14:textId="77777777" w:rsidR="00A7291B" w:rsidRDefault="0025169D" w:rsidP="00A7291B">
      <w:pPr>
        <w:pStyle w:val="PadTop24"/>
      </w:pPr>
      <w:r>
        <w:t>¿Qué te dice eso? Él se ha reunido con Pablo en la obra y es elogiado por su servicio fiel. Así que en algún momento, Marcos logró restablecer su credibilidad con Pablo y con los hermanos, y por nuestro conocimiento de Bernabé, podemos estar seguros de que tuvo mucho que ver en ayudar a que esta reconciliación ocurriera.</w:t>
      </w:r>
    </w:p>
    <w:p w14:paraId="27FB83DB" w14:textId="77777777" w:rsidR="00227BF5" w:rsidRDefault="00227BF5" w:rsidP="00227BF5">
      <w:pPr>
        <w:pStyle w:val="Heading3"/>
      </w:pPr>
      <w:r>
        <w:t>#7 - Él animó a la imitación</w:t>
      </w:r>
    </w:p>
    <w:bookmarkEnd w:id="0"/>
    <w:bookmarkEnd w:id="0"/>
    <w:p w14:paraId="7E1F9BC8" w14:textId="7BE2687A" w:rsidR="00A7291B" w:rsidRPr="007C2DD5" w:rsidRDefault="0025169D" w:rsidP="007C2DD5">
      <w:pPr>
        <w:pStyle w:val="Quote"/>
      </w:pPr>
      <w:r>
        <w:t>Sed imitadores de mí, como también yo lo soy de Cristo.</w:t>
      </w:r>
    </w:p>
    <w:bookmarkEnd w:id="0"/>
    <w:p w14:paraId="44687C10" w14:textId="5FB066C6" w:rsidR="009C22C1" w:rsidRDefault="009C22C1" w:rsidP="00C35B22">
      <w:pPr>
        <w:pStyle w:val="BibleVerseCite"/>
      </w:pPr>
      <w:r w:rsidRPr="007C2DD5">
        <w:t>- 1 Corintios 11:1</w:t>
      </w:r>
    </w:p>
    <w:bookmarkEnd w:id="0"/>
    <w:p w14:paraId="255668C9" w14:textId="77777777" w:rsidR="00A7291B" w:rsidRDefault="0025169D" w:rsidP="00A7291B">
      <w:pPr>
        <w:pStyle w:val="PadTop24"/>
      </w:pPr>
      <w:r>
        <w:t>Pero Pablo tuvo su primer mentor en Bernabé, quien alentó su ministerio al principio y le proporcionó su primer ejemplo de vida semejante a Cristo en cuanto a la generosidad y el amor, el evangelismo, la unidad de los hermanos y el perdón. ¿Dónde aprende Pablo esto? Sabes, Pablo no solo tiene una educación teológica, sino que tiene una educación práctica sobre cómo llevarse bien, ¿y quién crees que le da esa educación? Pues Bernabé le da esa educación.</w:t>
      </w:r>
    </w:p>
    <w:bookmarkEnd w:id="0"/>
    <w:p w14:paraId="5C097F03" w14:textId="5E23FA64" w:rsidR="00A7291B" w:rsidRDefault="0025169D" w:rsidP="00A7291B">
      <w:pPr>
        <w:pStyle w:val="NormalBlock"/>
      </w:pPr>
      <w:r>
        <w:t>Así que nuestra lección de esta noche es un testimonio más del hecho de que 2000 años después, Bernabé sigue siendo un ejemplo a imitar para nosotros que deseamos entender qué es el ánimo entre los hermanos, ¿cómo es eso? ¿Qué debes hacer? ¿Cómo se hace eso? Ahora, hemos visto a Bernabé y lo que hizo para ganar el nombre de el animador y nos conviene imitarlo, pero no basta con imitar solo las acciones. También necesitamos imitar su carácter. Porque la acción surge del carácter y no al revés. Tus acciones provienen de quién eres, ¿de acuerdo? Así que las tres características de Bernabé que lo motivaron a ser un animador.</w:t>
      </w:r>
    </w:p>
    <w:bookmarkEnd w:id="0"/>
    <w:p w14:paraId="5C097F03" w14:textId="5E23FA64" w:rsidR="00A7291B" w:rsidRDefault="0025169D" w:rsidP="00A7291B">
      <w:pPr>
        <w:pStyle w:val="NormalBlock"/>
      </w:pPr>
      <w:r>
        <w:t>Así que hablé sobre lo que hizo en el contexto de la historia de la iglesia. Ahora quiero pasar solo unos minutos más hablando sobre quién era, su carácter. Bueno, ¿qué era él? Bueno, primero que nada, era generoso, ¿verdad? Quiero decir, cada vez que lo ves, está dando algo.</w:t>
      </w:r>
    </w:p>
    <w:bookmarkEnd w:id="0"/>
    <w:p w14:paraId="2EC75E3D" w14:textId="41EDDCE5" w:rsidR="008A3F75" w:rsidRDefault="00932373" w:rsidP="001E1588">
      <w:pPr>
        <w:pStyle w:val="NormalBlock"/>
        <w:numPr>
          <w:ilvl w:val="0"/>
          <w:numId w:val="199"/>
        </w:numPr>
      </w:pPr>
      <w:r w:rsidRPr="00932373">
        <w:t>Su tierra y dinero en Hechos 4</w:t>
      </w:r>
    </w:p>
    <w:bookmarkEnd w:id="0"/>
    <w:p w14:paraId="2EC75E3D" w14:textId="41EDDCE5" w:rsidR="008A3F75" w:rsidRDefault="00932373" w:rsidP="001E1588">
      <w:pPr>
        <w:pStyle w:val="NormalBlock"/>
        <w:numPr>
          <w:ilvl w:val="0"/>
          <w:numId w:val="199"/>
        </w:numPr>
      </w:pPr>
      <w:r w:rsidRPr="00932373">
        <w:t>Su reputación en Hechos 9</w:t>
      </w:r>
    </w:p>
    <w:bookmarkEnd w:id="0"/>
    <w:p w14:paraId="2EC75E3D" w14:textId="41EDDCE5" w:rsidR="008A3F75" w:rsidRDefault="00932373" w:rsidP="001E1588">
      <w:pPr>
        <w:pStyle w:val="NormalBlock"/>
        <w:numPr>
          <w:ilvl w:val="0"/>
          <w:numId w:val="199"/>
        </w:numPr>
      </w:pPr>
      <w:r w:rsidRPr="00932373">
        <w:t>Él estaba dando su tiempo en Hechos 11</w:t>
      </w:r>
    </w:p>
    <w:bookmarkEnd w:id="0"/>
    <w:p w14:paraId="2EC75E3D" w14:textId="41EDDCE5" w:rsidR="008A3F75" w:rsidRDefault="00932373" w:rsidP="001E1588">
      <w:pPr>
        <w:pStyle w:val="NormalBlock"/>
        <w:numPr>
          <w:ilvl w:val="0"/>
          <w:numId w:val="199"/>
        </w:numPr>
      </w:pPr>
      <w:r w:rsidRPr="00932373">
        <w:t>Él estaba dando su ministerio en Hechos 11</w:t>
      </w:r>
    </w:p>
    <w:bookmarkEnd w:id="0"/>
    <w:bookmarkEnd w:id="0"/>
    <w:p w14:paraId="5C097F03" w14:textId="5E23FA64" w:rsidR="00A7291B" w:rsidRDefault="0025169D" w:rsidP="00A7291B">
      <w:pPr>
        <w:pStyle w:val="NormalBlock"/>
      </w:pPr>
      <w:r>
        <w:t>Así que los animadores lo son porque se entregan a sí mismos y ese espíritu es tan poco común, tan diferente del resto del mundo, que nos fortalecemos no solo al recibir lo que dan, sino también al observar su generosidad en acción y al ser motivados a hacer lo mismo. Si él puede hacerlo, yo también puedo.</w:t>
      </w:r>
    </w:p>
    <w:bookmarkEnd w:id="0"/>
    <w:p w14:paraId="5C097F03" w14:textId="5E23FA64" w:rsidR="00A7291B" w:rsidRDefault="0025169D" w:rsidP="00A7291B">
      <w:pPr>
        <w:pStyle w:val="NormalBlock"/>
      </w:pPr>
      <w:r>
        <w:t>Sabes, ves a la mamá que viene aquí con tres o cuatro niños pequeños, y logra reunirlos a todos y llevarlos a la Escuela Dominical domingo tras domingo tras domingo, y otra mamá ve eso y dice, sabes, si ella lo hace, seguramente yo también puedo hacerlo. Ella no es supermujer, es como yo. Motivada porque lo ve en otra persona. Así que él era un hombre generoso, un hombre generoso. También era un visionario. Bernabé, era un hombre de visión amplia. Sabes, quería ver el panorama completo.</w:t>
      </w:r>
    </w:p>
    <w:bookmarkEnd w:id="0"/>
    <w:p w14:paraId="5C097F03" w14:textId="5E23FA64" w:rsidR="00A7291B" w:rsidRDefault="0025169D" w:rsidP="00A7291B">
      <w:pPr>
        <w:pStyle w:val="NormalBlock"/>
      </w:pPr>
      <w:r>
        <w:t>Pudo mantener la vista en el plan mayor de la evangelización mundial, lo que le permitió pasar por alto las diferencias culturales y las disputas insignificantes. Vio la importancia de mantener la unidad y la fortaleza en toda la hermandad si la causa de Cristo iba a sobrevivir. Por eso estuvo involucrado tanto en la benevolencia como en la evangelización. Hizo ambas cosas. Los animadores generalmente ven las metas con más claridad que otros. Por eso están motivados a animar a los que están desanimados o confundidos porque han perdido de vista el fin. Ya no ven el panorama completo. La mayoría de las veces, todo lo que ven es a sí mismos. ¿Y qué me pasa? ¿Y por qué no consigo lo que quiero? Y tal y tal no me dijo que hice un gran trabajo y bla bla bla bla.</w:t>
      </w:r>
    </w:p>
    <w:bookmarkEnd w:id="0"/>
    <w:p w14:paraId="5C097F03" w14:textId="5E23FA64" w:rsidR="00A7291B" w:rsidRDefault="0025169D" w:rsidP="00A7291B">
      <w:pPr>
        <w:pStyle w:val="NormalBlock"/>
      </w:pPr>
      <w:r>
        <w:t>Los animadores siempre ven el panorama general y cómo encajan las cosas. No es un pecado no ver eso, pero he notado que aquellos que son capaces de motivar y animar a otros pueden hacerlo porque ven la perspectiva a largo plazo. Ven lo que viene. No permiten que el día a día, las cosas pequeñas, no permiten que esas cosas descarrilen el tren y, por supuesto, podríamos repasar a Bernabé y enumerar muchas cualidades excelentes, pero he escogido las que realmente destacan.</w:t>
      </w:r>
    </w:p>
    <w:bookmarkEnd w:id="0"/>
    <w:p w14:paraId="5C097F03" w14:textId="5E23FA64" w:rsidR="00A7291B" w:rsidRDefault="0025169D" w:rsidP="00A7291B">
      <w:pPr>
        <w:pStyle w:val="NormalBlock"/>
      </w:pPr>
      <w:r>
        <w:t>Generosidad, visionario y valiente. Quiero decir, se necesita mucho valor para renunciar a tu tierra por una religión que se basa en alguien que es despreciado por tus pares. Mucho valor para hacer eso. Se necesita mucho valor para viajar entre aquellos que tradicionalmente te han odiado para convertirlos a tu fe.</w:t>
      </w:r>
    </w:p>
    <w:bookmarkEnd w:id="0"/>
    <w:p w14:paraId="5C097F03" w14:textId="5E23FA64" w:rsidR="00A7291B" w:rsidRDefault="0025169D" w:rsidP="00A7291B">
      <w:pPr>
        <w:pStyle w:val="NormalBlock"/>
      </w:pPr>
      <w:r>
        <w:t>Eso requiere valor. Se necesita mucho valor para defender a personas impopulares como Pablo o como Marcos, o para defender posiciones impopulares como la entrada de los gentiles en la iglesia sin reglas adicionales, pero Bernabé tenía valor porque dice que era un hombre bueno y lleno del Espíritu Santo y de fe en Hechos 11:24.</w:t>
      </w:r>
    </w:p>
    <w:bookmarkEnd w:id="0"/>
    <w:p w14:paraId="5C097F03" w14:textId="5E23FA64" w:rsidR="00A7291B" w:rsidRDefault="0025169D" w:rsidP="00A7291B">
      <w:pPr>
        <w:pStyle w:val="NormalBlock"/>
      </w:pPr>
      <w:r>
        <w:t>Su fe le dio visión y su visión motivó su bondad y generosidad, y porque el amor echa fuera el temor, 1 Juan 4:18, no tuvo miedo de hacer lo correcto sin importar la situación. Sabes, creo que estar aquí, por ejemplo, para los servicios durante la semana sugiere que estas mismas características están vivas en ti.</w:t>
      </w:r>
    </w:p>
    <w:bookmarkEnd w:id="0"/>
    <w:p w14:paraId="5C097F03" w14:textId="5E23FA64" w:rsidR="00A7291B" w:rsidRDefault="0025169D" w:rsidP="00A7291B">
      <w:pPr>
        <w:pStyle w:val="NormalBlock"/>
      </w:pPr>
      <w:r>
        <w:t>Se necesita un espíritu generoso para ofrecer tiempo y esfuerzo en servicio a la iglesia durante todo el año, como he visto hacer a muchos en esta congregación. Ya sea para enseñar a niños o adultos, para mantener, ya saben, el edificio, los terrenos o para dar la bienvenida.</w:t>
      </w:r>
    </w:p>
    <w:bookmarkEnd w:id="0"/>
    <w:p w14:paraId="5C097F03" w14:textId="5E23FA64" w:rsidR="00A7291B" w:rsidRDefault="0025169D" w:rsidP="00A7291B">
      <w:pPr>
        <w:pStyle w:val="NormalBlock"/>
      </w:pPr>
      <w:r>
        <w:t>Sabes que hay 1000 trabajos aquí y la gente realiza esos trabajos de manera silenciosa y bien. Se necesita una cierta cantidad de valor para hacer eso. Se necesita una cierta cantidad de visión para ver la necesidad de edificar el reino dentro de uno mismo y de otros y ser entrenado en ello. Tienes que ser capaz de ver el panorama general. Se necesita valor para ir contra la corriente del materialismo, la mundanalidad y la comodidad personal y dedicarse completamente a los ejercicios espirituales mientras el resto del mundo, ya sabes, de alguna manera avanza.</w:t>
      </w:r>
    </w:p>
    <w:bookmarkEnd w:id="0"/>
    <w:p w14:paraId="5C097F03" w14:textId="5E23FA64" w:rsidR="00A7291B" w:rsidRDefault="0025169D" w:rsidP="00A7291B">
      <w:pPr>
        <w:pStyle w:val="NormalBlock"/>
      </w:pPr>
      <w:r>
        <w:t>¿Alguna vez has calculado que si no dieras dinero a la iglesia, podrías pagar tu hipoteca mucho más rápido? Y todo el tiempo que pasas adorando a Dios en la alabanza o sirviéndole de alguna manera, preparando lecciones o lo que sea, si pudieras tener todo ese tiempo para ti, ¿cuánto podrías avanzar?</w:t>
      </w:r>
    </w:p>
    <w:bookmarkEnd w:id="0"/>
    <w:p w14:paraId="5C097F03" w14:textId="5E23FA64" w:rsidR="00A7291B" w:rsidRDefault="0025169D" w:rsidP="00A7291B">
      <w:pPr>
        <w:pStyle w:val="NormalBlock"/>
      </w:pPr>
      <w:r>
        <w:t>Para completar tu lista de tareas. Así que se necesita visión y coraje para poder hacer esas cosas, y por eso te felicito por tu dedicación a Cristo. Te felicito por tu amor a la iglesia y me anima tu ejemplo, y oro para que todos aquí reciban el ánimo que necesitan y sean una fuente de ánimo los unos para los otros mientras todos esperamos la venida del Señor, porque eso es lo que estamos haciendo, ¿verdad? Estamos esperando la venida del Señor.</w:t>
      </w:r>
    </w:p>
    <w:bookmarkEnd w:id="0"/>
    <w:p w14:paraId="5C097F03" w14:textId="5E23FA64" w:rsidR="00A7291B" w:rsidRDefault="0025169D" w:rsidP="00A7291B">
      <w:pPr>
        <w:pStyle w:val="NormalBlock"/>
      </w:pPr>
      <w:r>
        <w:t>Así que hermanos y hermanas, ya saben, no nos demos por sentado unos a otros. Bernabé vio el valor de cada alma. Cada alma, él vio el valor y se interpuso entre el alma y el mundo.</w:t>
      </w:r>
    </w:p>
    <w:bookmarkEnd w:id="0"/>
    <w:p w14:paraId="5C097F03" w14:textId="5E23FA64" w:rsidR="00A7291B" w:rsidRDefault="0025169D" w:rsidP="00A7291B">
      <w:pPr>
        <w:pStyle w:val="NormalBlock"/>
      </w:pPr>
      <w:r>
        <w:t>Ya fuera por hambre, prejuicio o lo que fuera. Él se puso entre esas cosas. ¿Por qué? Porque vio el valor de cada alma. No dio por sentado a su hermano o hermana y les animo a tener ese mismo espíritu.</w:t>
      </w:r>
    </w:p>
    <w:bookmarkEnd w:id="0"/>
    <w:p w14:paraId="5C097F03" w14:textId="5E23FA64" w:rsidR="00A7291B" w:rsidRDefault="0025169D" w:rsidP="00A7291B">
      <w:pPr>
        <w:pStyle w:val="NormalBlock"/>
      </w:pPr>
      <w:r>
        <w:t>No nos demos por sentados unos a otros. En Hechos capítulo dos versículo 40, Pedro anima a los que escuchan su sermón en el día de Pentecostés a responder al Evangelio arrepintiéndose de sus pecados y siendo bautizados.</w:t>
      </w:r>
    </w:p>
    <w:bookmarkEnd w:id="0"/>
    <w:p w14:paraId="5C097F03" w14:textId="5E23FA64" w:rsidR="00A7291B" w:rsidRDefault="0025169D" w:rsidP="00A7291B">
      <w:pPr>
        <w:pStyle w:val="NormalBlock"/>
      </w:pPr>
      <w:r>
        <w:t>Y este ánimo continúa incluso hasta el día de hoy. Como Marty lo hizo esta mañana y como yo lo hago esta noche, lo ofrezco ahora a todos los que necesitan el consuelo, el ánimo del perdón. Y así, les animo a arrepentirse y ser bautizados si no lo han hecho, y les animo a ser restaurados si necesitan restauración, y les animo a pedir oración si tienen necesidades específicas de oración, y les animo a tomar la decisión de hacerlo mientras cantamos la canción de? - Ánimo.</w:t>
      </w:r>
    </w:p>
    <w:bookmarkEnd w:id="0"/>
    <w:p w14:paraId="5C097F03" w14:textId="5E23FA64" w:rsidR="00A7291B" w:rsidRDefault="0025169D" w:rsidP="00A7291B">
      <w:pPr>
        <w:pStyle w:val="NormalBlock"/>
      </w:pPr>
      <w:r>
        <w:t>Ánimo, cada vez es una canción de ánimo. Así que pongámonos de pie y cantemos esa canción de ánimo ahora mientras decidimos si tenemos una necesidad de ministerio en este momento.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