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Berufungen</w:t>
      </w:r>
    </w:p>
    <w:bookmarkEnd w:id="0"/>
    <w:p w14:paraId="5C097F03" w14:textId="5E23FA64" w:rsidR="00A7291B" w:rsidRDefault="0025169D" w:rsidP="00A7291B">
      <w:pPr>
        <w:pStyle w:val="NormalBlock"/>
      </w:pPr>
      <w:r>
        <w:t>Führer und Propheten, Könige, die von Gott aus verschiedenen Gründen speziell berufen wurden. Selbst im Neuen Testament lesen wir, dass Gott zum Beispiel Maria, Joseph, Elisabeth und Johannes erneut zu einem besonderen Dienst berief. Und dann natürlich Jesus selbst, der die Apostel berief, nicht nur ihm zu folgen, sondern dann hinaus in die Welt zu gehen und seinen Willen zu tun. Manche mögen denken, dass Gott seit jener Zeit die Menschen nicht mehr Hohelied beruft wie früher, aber dem ist nicht Hohelied. Obwohl das Zeitalter der wunderbaren Berufungen vorüber ist, wenn ich von wunderbarer Berufung spreche, meine ich zum Beispiel den brennenden Dornbusch, vor dem Mose stand, oder die Erscheinung Jesu, die Saulus von Tarsus hatte.</w:t>
      </w:r>
    </w:p>
    <w:bookmarkEnd w:id="0"/>
    <w:p w14:paraId="5C097F03" w14:textId="5E23FA64" w:rsidR="00A7291B" w:rsidRDefault="0025169D" w:rsidP="00A7291B">
      <w:pPr>
        <w:pStyle w:val="NormalBlock"/>
      </w:pPr>
      <w:r>
        <w:t>Obwohl die wunderbaren Berufungen nicht mehr unter uns sind, bedeutet das nicht, dass Gott heute keine Menschen beruft. Er tut Ester. Er beruft Menschen durch sein Wort. Wenn man die Bibel liest, stellt man fest, dass darin 4 Berufungen offenbart werden. Und jede dieser Berufungen ist echt und göttlich, ebenso echt und göttlich heute wie vor 2000 oder 3000 Jahren.</w:t>
      </w:r>
    </w:p>
    <w:bookmarkEnd w:id="0"/>
    <w:p w14:paraId="5C097F03" w14:textId="5E23FA64" w:rsidR="00A7291B" w:rsidRDefault="0025169D" w:rsidP="00A7291B">
      <w:pPr>
        <w:pStyle w:val="NormalBlock"/>
      </w:pPr>
      <w:r>
        <w:t>Und Hohelied möchte ich heute Abend mit euch die vier Aufrufe teilen, die die Bibel macht. Der erste Aufruf ist der Ruf zur Errettung. In Matthäus Kapitel 28 sagt Jesus zu seinen Aposteln: Geht hin in alle Welt und predigt das Evangelium aller Kreatur, und macht Jünger aus ihnen, tauft sie auf den Namen des Vaters und des Sohnes und des Heiligen Geistes und lehrt sie alles, was ich euch geboten habe. Und dann wiederholt er in Markus Kapitel 16 denselben Gedanken, andere Worte, aber dieselbe Idee. Er sagt ihnen, sie sollen hingehen und das Evangelium predigen, und die glauben und getauft werden, werden gerettet, und die nicht glauben, werden verurteilt.</w:t>
      </w:r>
    </w:p>
    <w:bookmarkEnd w:id="0"/>
    <w:p w14:paraId="5C097F03" w14:textId="5E23FA64" w:rsidR="00A7291B" w:rsidRDefault="0025169D" w:rsidP="00A7291B">
      <w:pPr>
        <w:pStyle w:val="NormalBlock"/>
      </w:pPr>
      <w:r>
        <w:t>Dies ist der Ruf zur Errettung. Dies ist ein Ruf, der an jeden einzelnen Menschen auf der Welt gerichtet ist. Es ist ein Ruf, an Gott zu glauben und an seinen göttlichen Sohn, Jesus Christus. Es ist ein Ruf, das Opfer Jesu als Zahlung für unsere Sünden anzunehmen. Es ist ein Ruf, unseren Glauben auszudrücken, indem wir von diesen Sünden umkehren und uns in seinem Namen taufen lassen.</w:t>
      </w:r>
    </w:p>
    <w:bookmarkEnd w:id="0"/>
    <w:p w14:paraId="5C097F03" w14:textId="5E23FA64" w:rsidR="00A7291B" w:rsidRDefault="0025169D" w:rsidP="00A7291B">
      <w:pPr>
        <w:pStyle w:val="NormalBlock"/>
      </w:pPr>
      <w:r>
        <w:t>Es ist nun kein wunderbarer Ruf. Es ist kein spektakulärer Ruf, was Rufe angeht. Und wenn wir diesen Ruf hören, hören wir ihn normalerweise in einer Predigt oder im Bibelunterricht eines Lehrers. Oder wir hören den Ruf als Einladung von unserem Nachbarn oder einem Familienmitglied oder einem Freund, einfach zur Kirche zu kommen. Oder wir hören ihn, wenn wir einen Bibelabschnitt oder eine religiöse Broschüre lesen.</w:t>
      </w:r>
    </w:p>
    <w:bookmarkEnd w:id="0"/>
    <w:p w14:paraId="5C097F03" w14:textId="5E23FA64" w:rsidR="00A7291B" w:rsidRDefault="0025169D" w:rsidP="00A7291B">
      <w:pPr>
        <w:pStyle w:val="NormalBlock"/>
      </w:pPr>
      <w:r>
        <w:t>Oder wir hören Ester als ein Ziehen unseres Gewissens, das uns drängt, das Richtige zu tun und getauft zu werden. Wie viele Menschen sitzen Woche für Woche in diesem Auditorium und widerstehen dem Drang ihres Gewissens, dem Drang ihres Herzens, nach vorne zu kommen und mit Christus in der Taufe begraben zu werden. Wenn sie diesem Drang widerstehen, merken sie dann nicht, dass sie dem Ruf Gottes widerstehen, gerettet zu werden? Wissen Sie, der Ruf zur Rettung ist die wichtigste Botschaft, die wir Jeremia von jemandem hören werden, weil sie den Zustand unserer Seele für alle Ewigkeit anspricht. Manche haben mich gefragt, wissen Sie, warum ich Prediger geworden bin?</w:t>
      </w:r>
    </w:p>
    <w:bookmarkEnd w:id="0"/>
    <w:p w14:paraId="5C097F03" w14:textId="5E23FA64" w:rsidR="00A7291B" w:rsidRDefault="0025169D" w:rsidP="00A7291B">
      <w:pPr>
        <w:pStyle w:val="NormalBlock"/>
      </w:pPr>
      <w:r>
        <w:t>Was war meine Motivation? Nun, ich werde Ester Ihnen sagen, ich wurde Christ, weil ich aufrichtig an Römer Kapitel 3 und Römer Kapitel 6 glaubte. Römer Kapitel 3 Vers 23 sagt, dass alle gesündigt haben und die Herrlichkeit Gottes verloren haben. Und dann sagt Paulus in Römer Kapitel 6 Vers 23, der Lohn der Sünde ist der Tod. Wenn man diese beiden Schriftstellen zusammenfügt, sagen sie, dass Menschen ohne Jesus Christus verloren sein werden.</w:t>
      </w:r>
    </w:p>
    <w:bookmarkEnd w:id="0"/>
    <w:p w14:paraId="5C097F03" w14:textId="5E23FA64" w:rsidR="00A7291B" w:rsidRDefault="0025169D" w:rsidP="00A7291B">
      <w:pPr>
        <w:pStyle w:val="NormalBlock"/>
      </w:pPr>
      <w:r>
        <w:t>Menschen werden für immer in die Hölle gehen. Und ich habe das nicht verallgemeinert, als ich Ester zum ersten Mal las. Ich habe Ester personalisiert. Es bedeutete mich. Mich persönlich.</w:t>
      </w:r>
    </w:p>
    <w:bookmarkEnd w:id="0"/>
    <w:p w14:paraId="5C097F03" w14:textId="5E23FA64" w:rsidR="00A7291B" w:rsidRDefault="0025169D" w:rsidP="00A7291B">
      <w:pPr>
        <w:pStyle w:val="NormalBlock"/>
      </w:pPr>
      <w:r>
        <w:t>Also wurde ich im Grunde genommen Christ, aus dem ersten Grund, weil ich Angst hatte, verloren zu gehen. Kein sehr hoher, kein sehr edler Grund, aber gut genug. Gut genug. Furcht ist ein wunderbarer Motivator. Aber ich wurde Prediger, weil ich glaubte, was Paulus im Römerbrief Kapitel 1, Vers 20 sagte.</w:t>
      </w:r>
    </w:p>
    <w:bookmarkEnd w:id="0"/>
    <w:p w14:paraId="5C097F03" w14:textId="5E23FA64" w:rsidR="00A7291B" w:rsidRDefault="0025169D" w:rsidP="00A7291B">
      <w:pPr>
        <w:pStyle w:val="NormalBlock"/>
      </w:pPr>
      <w:r>
        <w:t>In Kapitel 1, Vers 20, sagte Paulus: Sie sind ohne Entschuldigung, bezogen auf die Heiden. Mit anderen Worten, Unwissenheit ist keine Entschuldigung. Die Vorstellung, dass Menschen verloren sind, die Vorstellung, dass Menschen verloren sind und nicht wissen, dass sie verloren sind, Diese Vorstellung verfolgte mich. Ich meine, buchstäblich verfolgte sie mich. Ich würde den Bus nehmen, damals hatte ich kein Auto oder die U-Bahn zur Arbeit, und ich würde dort sitzen und die Menschen ansehen und sagen, diese Menschen vor mir wissen vielleicht nicht um den Zustand ihrer Seelen.</w:t>
      </w:r>
    </w:p>
    <w:bookmarkEnd w:id="0"/>
    <w:p w14:paraId="5C097F03" w14:textId="5E23FA64" w:rsidR="00A7291B" w:rsidRDefault="0025169D" w:rsidP="00A7291B">
      <w:pPr>
        <w:pStyle w:val="NormalBlock"/>
      </w:pPr>
      <w:r>
        <w:t>Und sie fahren zur Arbeit und kommen nach Hause und haben keinen Schimmer. Keinen Schimmer. Sie werden nach Hause gehen, fernsehen, wissen Sie, im Sommer oder im Winter nach Florida fahren, und nach Kanada wäre Ester im Winter. Keinen Schimmer, sie werden ihr ganzes Leben ohne einen Schimmer über die Rettung ihrer Seele leben. Ich entschied, dass jemand sie ansprechen musste.</w:t>
      </w:r>
    </w:p>
    <w:bookmarkEnd w:id="0"/>
    <w:p w14:paraId="5C097F03" w14:textId="5E23FA64" w:rsidR="00A7291B" w:rsidRDefault="0025169D" w:rsidP="00A7291B">
      <w:pPr>
        <w:pStyle w:val="NormalBlock"/>
      </w:pPr>
      <w:r>
        <w:t>Und dass diese Person genauso gut ich sein könnte. Seit 2000 Jahren und bis ans Ende der Zeit wurde dieser allererste Ruf, der Ruf zur Errettung, zuerst von den Aposteln und dann von ihren Jüngern ausgesprochen, und seitdem von jeder Generation von Christen an diese Welt. Der Ruf des Evangeliums ist die erste Priorität der Kirche und die erste Verantwortung jedes Einzelnen. Was wirst du im Austausch für deine Seele geben? Was wirst du geben?</w:t>
      </w:r>
    </w:p>
    <w:bookmarkEnd w:id="0"/>
    <w:p w14:paraId="5C097F03" w14:textId="5E23FA64" w:rsidR="00A7291B" w:rsidRDefault="0025169D" w:rsidP="00A7291B">
      <w:pPr>
        <w:pStyle w:val="NormalBlock"/>
      </w:pPr>
      <w:r>
        <w:t>Was bedeutet das alles? Was ist dein Leben wert, wenn du deine Seele nicht gerettet hast? Es ist nichts wert. Und Hohelied ist der erste Ruf Gottes der Ruf, deine Seele zu retten. Der zweite Ruf ist der Ruf zur Heiligung.</w:t>
      </w:r>
    </w:p>
    <w:bookmarkEnd w:id="0"/>
    <w:p w14:paraId="5C097F03" w14:textId="5E23FA64" w:rsidR="00A7291B" w:rsidRDefault="0025169D" w:rsidP="00A7291B">
      <w:pPr>
        <w:pStyle w:val="NormalBlock"/>
      </w:pPr>
      <w:r>
        <w:t>Gott ruft uns zur Heiligung. Im 1. Korintherbrief, Kapitel 6, Vers 11, sagt Paulus: Und solche waren einige von euch. Gut sprechend, sollte ich im Vers 9 beginnen. Er sagt: Oder wisst ihr nicht, dass die Ungerechten das Reich Gottes nicht erben werden? Lasst euch nicht täuschen! Weder Unzüchtige noch Götzendiener noch Ehebrecher noch Knabenschänder noch Knabenschänder noch Diebe noch Habsüchtige noch Trunkenbolde noch Lästerer noch Räuber werden das Reich Gottes erben. Und solche waren einige von euch.</w:t>
      </w:r>
    </w:p>
    <w:bookmarkEnd w:id="0"/>
    <w:p w14:paraId="5C097F03" w14:textId="5E23FA64" w:rsidR="00A7291B" w:rsidRDefault="0025169D" w:rsidP="00A7291B">
      <w:pPr>
        <w:pStyle w:val="NormalBlock"/>
      </w:pPr>
      <w:r>
        <w:t>Aber ihr seid gewaschen, aber ihr seid geheiligt, aber ihr seid gerechtfertigt worden im Namen des Herrn Jesus Christus und im Geist unseres Gottes. Und dann, ein wenig später im 2. Timotheus, wiederholt Paulus diese Idee der Heiligung. Wenn er in Kapitel 2, Vers 21 sagt, dann heißt Ester: Wenn sich nun jemand von diesen Dingen reinigt, von denen ich gerade gesprochen habe, wird er ein Gefäß zum Ehren sein, geheiligt, nützlich dem Herrn, bereit zu jedem guten Werk. Seht, das Evangelium von Jesus Christus ruft uns zum Glauben auf. Und im Glauben werden wir mit Jesus verbunden und von den Folgen unserer Sünden errettet.</w:t>
      </w:r>
    </w:p>
    <w:bookmarkEnd w:id="0"/>
    <w:p w14:paraId="5C097F03" w14:textId="5E23FA64" w:rsidR="00A7291B" w:rsidRDefault="0025169D" w:rsidP="00A7291B">
      <w:pPr>
        <w:pStyle w:val="NormalBlock"/>
      </w:pPr>
      <w:r>
        <w:t>Die Folge unserer Sünde ist, dass Gott uns verurteilen und in die Hölle schicken wird. Das ist die Folge unserer Sünde. Wenn wir auf das Evangelium antworten, werden wir von diesen Folgen gerettet. Sie sehen, unsere Sünden verdienen Strafe. Aber Jesus Christus erleidet diese Strafe Amos Kreuz an unserer Stelle.</w:t>
      </w:r>
    </w:p>
    <w:bookmarkEnd w:id="0"/>
    <w:p w14:paraId="5C097F03" w14:textId="5E23FA64" w:rsidR="00A7291B" w:rsidRDefault="0025169D" w:rsidP="00A7291B">
      <w:pPr>
        <w:pStyle w:val="NormalBlock"/>
      </w:pPr>
      <w:r>
        <w:t>So müssen wir nicht die Folgen unserer Sünden erleiden. Aber sehen Sie, vom Gericht über unsere Sünden gerettet zu werden ändert nicht die Tatsache, dass wir eine Gewohnheit des Sündigens haben. Und die Gewohnheit des Sündigens ist eine tief verwurzelte Gewohnheit in unserem Herzen, in unserem Verstand und in unserem Lebensstil. Mit anderen Worten, die Taufe wäscht unsere Sünden weg. Die Taufe rettet uns vor der Hölle.</w:t>
      </w:r>
    </w:p>
    <w:bookmarkEnd w:id="0"/>
    <w:p w14:paraId="5C097F03" w14:textId="5E23FA64" w:rsidR="00A7291B" w:rsidRDefault="0025169D" w:rsidP="00A7291B">
      <w:pPr>
        <w:pStyle w:val="NormalBlock"/>
      </w:pPr>
      <w:r>
        <w:t>Aber Ester verändert nicht unseren Charakter und unsere Gewohnheiten. Sobald wir ins Wasser steigen, ja, waschen wir die Sünden weg. Aber Ester ist derselbe Mensch, der herauskommt. Dieselben alten Gewohnheiten sind Daniel. Dieselbe alte Neigung zur Sünde kommt aus dem Wasser heraus.</w:t>
      </w:r>
    </w:p>
    <w:bookmarkEnd w:id="0"/>
    <w:p w14:paraId="5C097F03" w14:textId="5E23FA64" w:rsidR="00A7291B" w:rsidRDefault="0025169D" w:rsidP="00A7291B">
      <w:pPr>
        <w:pStyle w:val="NormalBlock"/>
      </w:pPr>
      <w:r>
        <w:t>Sie sehen, der Heilige Geist ist derjenige, der uns hilft, mit unseren Gewohnheiten umzugehen. In Apostelgeschichte Kapitel 2, Vers 38 sagt Petrus: Tut Buße, und jeder von euch lasse sich taufen auf den Namen Jesu Christi zur Vergebung eurer Sünden. Er sagt nicht, Lasst euch taufen, damit sich eure Gewohnheiten ändern. Er sagt, damit eure Sünden vergeben werden. Und dann sagt er: Und ihr werdet die Gabe des Heiligen Geistes empfangen.</w:t>
      </w:r>
    </w:p>
    <w:bookmarkEnd w:id="0"/>
    <w:p w14:paraId="5C097F03" w14:textId="5E23FA64" w:rsidR="00A7291B" w:rsidRDefault="0025169D" w:rsidP="00A7291B">
      <w:pPr>
        <w:pStyle w:val="NormalBlock"/>
      </w:pPr>
      <w:r>
        <w:t>Sie sehen, die innewohnende Gegenwart des Heiligen Geistes ist das, was den Ruf zur Heiligung beginnt, der ein Verlangen ist, ein heiliges und reines Leben zu führen. Das ist wie das Leben von Jesus Christus. Jedes Mal, wenn wir mit unseren Sünden konfrontiert werden. Jedes Mal, wenn wir uns eines besseren Weges bewusst werden zu handeln. Jedes Mal, wenn wir den Wunsch verspüren, mehr wie Christus zu sein, hören wir den Ruf zur Heiligung.</w:t>
      </w:r>
    </w:p>
    <w:bookmarkEnd w:id="0"/>
    <w:p w14:paraId="5C097F03" w14:textId="5E23FA64" w:rsidR="00A7291B" w:rsidRDefault="0025169D" w:rsidP="00A7291B">
      <w:pPr>
        <w:pStyle w:val="NormalBlock"/>
      </w:pPr>
      <w:r>
        <w:t>Die Menschen verstehen Ester nicht. Sie reagieren genau entgegengesetzt. Wenn ihr Herz ihnen zeigt, wie sie sein könnten, wie Christus ist, wie sie handeln sollten, werden viele Menschen entmutigt. Und die entgegengesetzte Reaktion sollte der Fall sein. Wir sollten erkennen, dass der Heilige Geist uns ruft, uns zu einer höheren, edleren und reineren Lebensweise ruft.</w:t>
      </w:r>
    </w:p>
    <w:bookmarkEnd w:id="0"/>
    <w:p w14:paraId="5C097F03" w14:textId="5E23FA64" w:rsidR="00A7291B" w:rsidRDefault="0025169D" w:rsidP="00A7291B">
      <w:pPr>
        <w:pStyle w:val="NormalBlock"/>
      </w:pPr>
      <w:r>
        <w:t>Wir sollten nicht entmutigt sein. Gott schlägt uns nicht nieder. Er offenbart uns durch den Heiligen Geist, was er will. Das Wort heiligen bedeutet einfach, etwas abzusondern. Es war ein alttestamentliches Wort, das sich auf die heiligen Dinge und die Menschen bezog.</w:t>
      </w:r>
    </w:p>
    <w:bookmarkEnd w:id="0"/>
    <w:p w14:paraId="5C097F03" w14:textId="5E23FA64" w:rsidR="00A7291B" w:rsidRDefault="0025169D" w:rsidP="00A7291B">
      <w:pPr>
        <w:pStyle w:val="NormalBlock"/>
      </w:pPr>
      <w:r>
        <w:t>Gott nahm bestimmte Dinge und stellte sie beiseite und sagte, in Ordnung, von jetzt an werden wir diese Dinge und diesen Ort und diese Menschen nur für besondere Zwecke verwenden. Er heiligte sie. Er stellte sie beiseite. Nun ruft uns das Evangelium dazu auf, vom Unglauben umzukehren und Jesus Christus als unseren Herrn anzunehmen. Heiligung ist der Ruf, die Gewohnheiten und die Sünden und die Haltung der Welt zu verlassen und den Charakter und die Fürsorge und die Lebensqualität anzunehmen, die durch Jesus Christus, unseren Herrn, gezeigt werden.</w:t>
      </w:r>
    </w:p>
    <w:bookmarkEnd w:id="0"/>
    <w:p w14:paraId="5C097F03" w14:textId="5E23FA64" w:rsidR="00A7291B" w:rsidRDefault="0025169D" w:rsidP="00A7291B">
      <w:pPr>
        <w:pStyle w:val="NormalBlock"/>
      </w:pPr>
      <w:r>
        <w:t>Sie sehen, das Evangelium ruft uns dazu auf, durch den Glauben an Jesus gerettet zu werden. Und die Heiligung fordert uns auf, durch ein Leben wie Jesus Christus gelebt hat, gerettet zu bleiben. Der dritte Ruf ist ein Ruf zum Dienst. Wenn Gott uns ruft, ruft er uns zum Dienen. In Apostelgeschichte Kapitel 2 Vers 43 lesen wir die Geschichte der allerersten Christen in Jerusalem.</w:t>
      </w:r>
    </w:p>
    <w:bookmarkEnd w:id="0"/>
    <w:p w14:paraId="5C097F03" w14:textId="5E23FA64" w:rsidR="00A7291B" w:rsidRDefault="0025169D" w:rsidP="00A7291B">
      <w:pPr>
        <w:pStyle w:val="NormalBlock"/>
      </w:pPr>
      <w:r>
        <w:t>Und Ester heißt, und alle empfanden Furcht, und viele Wunder und Zeichen geschahen durch die Apostel. Und alle, die glaubten, waren beieinander und hatten alle Dinge gemeinsam. Und sie begannen, ihr Eigentum und ihren Besitz zu verkaufen und teilten sie mit allen, Jeremia nachdem jemand Bedarf hatte. Und wiederum wiederholt Paulus, diesmal Paulus im Römerbrief Kapitel 12, nicht nur die Vorstellung dessen, was sie taten, sondern was sie befähigte, all dies zu tun. Im Römerbrief Kapitel 12 sagt er: Und Daniel wir verschiedene Gaben haben nach der uns verliehenen Gnade, Hohelied lasst uns diese entsprechend ausüben.</w:t>
      </w:r>
    </w:p>
    <w:bookmarkEnd w:id="0"/>
    <w:p w14:paraId="5C097F03" w14:textId="5E23FA64" w:rsidR="00A7291B" w:rsidRDefault="0025169D" w:rsidP="00A7291B">
      <w:pPr>
        <w:pStyle w:val="NormalBlock"/>
      </w:pPr>
      <w:r>
        <w:t>Wenn jemand prophezeit, Hohelied geschehe Ester nach dem Maß des Glaubens. Wenn jemand dient, Hohelied diene er in seiner Dienstleistung. Oder wer lehrt, in seiner Lehre. Oder wer ermahnt, in seiner Ermahnung, wer gibt, gebe freimütig, wer leitet, mit Eifer, wer Barmherzigkeit übt, mit Freude. Der alte Spruch ist wahr.</w:t>
      </w:r>
    </w:p>
    <w:bookmarkEnd w:id="0"/>
    <w:p w14:paraId="5C097F03" w14:textId="5E23FA64" w:rsidR="00A7291B" w:rsidRDefault="0025169D" w:rsidP="00A7291B">
      <w:pPr>
        <w:pStyle w:val="NormalBlock"/>
      </w:pPr>
      <w:r>
        <w:t>Wir sind gerettet worden, um zu dienen. Manche Menschen haben jedoch eine falsche Vorstellung vom Dienst. Sehen Sie, wir dienen nicht, um uns selbst zu retten. Das tun wir nicht. Ich meine, das Kreuz Christi hat all das für uns vollbracht.</w:t>
      </w:r>
    </w:p>
    <w:bookmarkEnd w:id="0"/>
    <w:p w14:paraId="5C097F03" w14:textId="5E23FA64" w:rsidR="00A7291B" w:rsidRDefault="0025169D" w:rsidP="00A7291B">
      <w:pPr>
        <w:pStyle w:val="NormalBlock"/>
      </w:pPr>
      <w:r>
        <w:t>Wir dienen nicht, um bessere Menschen zu werden. Ich meine, Sünde und Selbstverleugnung, das macht uns zu besseren Menschen, nicht das Dienen. Wir dienen Gott, und Gott ruft uns zum Dienen, weil Ester unsere natürliche Antwort auf seine Güte ist, uns aus dieser Welt herauszurufen. Christus hat mich gerettet. Ich will ihm dienen.</w:t>
      </w:r>
    </w:p>
    <w:bookmarkEnd w:id="0"/>
    <w:p w14:paraId="5C097F03" w14:textId="5E23FA64" w:rsidR="00A7291B" w:rsidRDefault="0025169D" w:rsidP="00A7291B">
      <w:pPr>
        <w:pStyle w:val="NormalBlock"/>
      </w:pPr>
      <w:r>
        <w:t>Ich meine, ihr, diejenigen von euch, die hier verheiratet sind, diejenigen von euch, die einen Partner haben, auch wenn ihr nicht verheiratet seid, sicherlich habt ihr Eltern. Wenn man jemanden liebt, was ist dann das natürliche Verlangen? Ist Ester nicht zu dienen? Ich mache viel Eheberatung und ein Teil davon ist mit Paaren, jungen Paaren, die kurz vor der Ehe stehen. Und sie sind Hohelied verliebt und Hohelied fürsorglich zueinander in dieser Zeit.</w:t>
      </w:r>
    </w:p>
    <w:bookmarkEnd w:id="0"/>
    <w:p w14:paraId="5C097F03" w14:textId="5E23FA64" w:rsidR="00A7291B" w:rsidRDefault="0025169D" w:rsidP="00A7291B">
      <w:pPr>
        <w:pStyle w:val="NormalBlock"/>
      </w:pPr>
      <w:r>
        <w:t>Die Tür wird geöffnet. Kann ich Ihnen etwas bringen? Wissen Sie, ich meine, was wollen sie tun? Sie wollen einander dienen, denn Liebe findet ihren höchsten Ausdruck im Dienst. Nun, Gott rettet unsere Seele.</w:t>
      </w:r>
    </w:p>
    <w:bookmarkEnd w:id="0"/>
    <w:p w14:paraId="5C097F03" w14:textId="5E23FA64" w:rsidR="00A7291B" w:rsidRDefault="0025169D" w:rsidP="00A7291B">
      <w:pPr>
        <w:pStyle w:val="NormalBlock"/>
      </w:pPr>
      <w:r>
        <w:t>Wir können seine Seele nicht retten, wir können ihm nichts lehren. Wir können ihm nichts geben, er besitzt alles. Das, was wir tun können, um unsere Liebe auf konkrete Weise auszudrücken, ist, ihm zu dienen. Wir dienen, weil Jesus diente, und dies ist der beste Weg, Seine Liebe gegenüber anderen zu zeigen. Und wir dienen, um die Kirche zu bauen und die Mittel bereitzustellen, um den Ruf Gottes an alle Nationen aufrechtzuerhalten.</w:t>
      </w:r>
    </w:p>
    <w:bookmarkEnd w:id="0"/>
    <w:p w14:paraId="5C097F03" w14:textId="5E23FA64" w:rsidR="00A7291B" w:rsidRDefault="0025169D" w:rsidP="00A7291B">
      <w:pPr>
        <w:pStyle w:val="NormalBlock"/>
      </w:pPr>
      <w:r>
        <w:t>Du willst diese Kirche bauen? Du willst diese Kirche füllen? Und wir haben all diese Baupläne, die wir in ein paar Wochen der Gemeinde vorstellen werden. Das ist für das Gebäude. Aber wenn wir das Gebäude füllen wollen, dann wird Ester nicht durch das Bauen des Gebäudes geschehen, dass wir das Gebäude füllen.</w:t>
      </w:r>
    </w:p>
    <w:bookmarkEnd w:id="0"/>
    <w:p w14:paraId="5C097F03" w14:textId="5E23FA64" w:rsidR="00A7291B" w:rsidRDefault="0025169D" w:rsidP="00A7291B">
      <w:pPr>
        <w:pStyle w:val="NormalBlock"/>
      </w:pPr>
      <w:r>
        <w:t>Indem wir einander dienen und denen dienen, die hierherkommen, werden wir dieses Gebäude füllen. Heiligung. Du weißt, die Läuterung unseres Lebens? Heiligung bedeutet, wie Jesus zu werden, indem wir die Dinge vermeiden, die Jesus vermied. Dienst bedeutet, wie Jesus zu werden, indem wir die Dinge tun, die Jesus tat.</w:t>
      </w:r>
    </w:p>
    <w:bookmarkEnd w:id="0"/>
    <w:p w14:paraId="5C097F03" w14:textId="5E23FA64" w:rsidR="00A7291B" w:rsidRDefault="0025169D" w:rsidP="00A7291B">
      <w:pPr>
        <w:pStyle w:val="NormalBlock"/>
      </w:pPr>
      <w:r>
        <w:t>Heute wird der Ruf zum Dienst nicht durch eine wunderbare Stimme gehört. Wäre Ester nicht schön, wenn wir eine Stimme Amos Himmel hören könnten, die sagt: Weißt du, Michael, ich möchte, dass du gehst, weißt du, und dies und das tust. Wäre Ester nicht schön, wenn Ester nicht mehr Hohelied funktionieren würde? Heute wird der Ruf zum Dienst gehört. Jedes Mal, wenn Freiwillige gesucht werden, hörst du die Stimme Gottes.</w:t>
      </w:r>
    </w:p>
    <w:bookmarkEnd w:id="0"/>
    <w:p w14:paraId="5C097F03" w14:textId="5E23FA64" w:rsidR="00A7291B" w:rsidRDefault="0025169D" w:rsidP="00A7291B">
      <w:pPr>
        <w:pStyle w:val="NormalBlock"/>
      </w:pPr>
      <w:r>
        <w:t>Jedes Mal, wenn das Telefon klingelt, ist Ester ein Ruf zur Hilfe und eine Gelegenheit, dem Herrn zu dienen. Jedes Mal, wenn du einen Bedarf siehst und erkennst, dass du die Mittel hast, die Lücke zu füllen, ruft Gott dich. Jedes Mal, wenn du die Anregung des Heiligen Geistes, die Ermutigung der Brüder, den Drang deines eigenen Gewissens erfährst, jedes Mal, wenn dein Herz ausrufen möchte: Hier bin ich, Herr. Sende mich. Wähle mich.</w:t>
      </w:r>
    </w:p>
    <w:bookmarkEnd w:id="0"/>
    <w:p w14:paraId="5C097F03" w14:textId="5E23FA64" w:rsidR="00A7291B" w:rsidRDefault="0025169D" w:rsidP="00A7291B">
      <w:pPr>
        <w:pStyle w:val="NormalBlock"/>
      </w:pPr>
      <w:r>
        <w:t>Gott ruft dich. Nun wird der Ruf zum Dienst von einigen als Ärgernis, Unannehmlichkeit, Kostenfaktor, etwas, das man vermeiden sollte, etwas, das man aufschieben kann, angesehen. Und wenn das in deinem Leben geschieht, liegt Ester meistens daran, dass der Ruf zur Heiligung ignoriert wurde. Sündige Christen, weltliche Christen dienen nicht gern. Das eine geht mit dem anderen einher.</w:t>
      </w:r>
    </w:p>
    <w:bookmarkEnd w:id="0"/>
    <w:p w14:paraId="5C097F03" w14:textId="5E23FA64" w:rsidR="00A7291B" w:rsidRDefault="0025169D" w:rsidP="00A7291B">
      <w:pPr>
        <w:pStyle w:val="NormalBlock"/>
      </w:pPr>
      <w:r>
        <w:t>Je heiliger du bist, desto mehr wünschst du zu dienen. Je mehr du in der Welt lebst, desto weniger bist du daran interessiert, dem Reich Gottes zu dienen. Für diejenigen, die dem Ruf zur Heiligung gefolgt sind, ist der Ruf zum Dienst meist die Antwort auf ein Gebet, nicht etwas, worüber sie sich schuldig fühlen, wenn sie Ester nicht tun müssen. Und schließlich ist der 4. Ruf der Ruf zum Leiden. Gott ruft uns zum Leiden.</w:t>
      </w:r>
    </w:p>
    <w:bookmarkEnd w:id="0"/>
    <w:p w14:paraId="5C097F03" w14:textId="5E23FA64" w:rsidR="00A7291B" w:rsidRDefault="0025169D" w:rsidP="00A7291B">
      <w:pPr>
        <w:pStyle w:val="NormalBlock"/>
      </w:pPr>
      <w:r>
        <w:t>In 2. Thessalonicher Kapitel 1 Vers 5 sagt Paulus: Dies ist ein deutliches Zeichen des gerechten Gerichts Gottes, damit ihr als würdig erachtet werdet für das Reich Gottes, für das ihr tatsächlich leidet. Und dann in 2. Timotheus, Kapitel 2, Vers 11 und 12, sagt er erneut: Es ist eine treue Aussage: Wenn wir mit ihm gestorben sind, werden wir auch mit ihm leben. Wenn wir mit ihm leiden, werden wir auch mit ihm herrschen. Und wenn wir ihn verleugnen, wird er uns auch verleugnen. Ihr wisst, ich denke, die meisten Christen sind mit den Gedanken vertraut, über die ich bereits gesprochen habe.</w:t>
      </w:r>
    </w:p>
    <w:bookmarkEnd w:id="0"/>
    <w:p w14:paraId="5C097F03" w14:textId="5E23FA64" w:rsidR="00A7291B" w:rsidRDefault="0025169D" w:rsidP="00A7291B">
      <w:pPr>
        <w:pStyle w:val="NormalBlock"/>
      </w:pPr>
      <w:r>
        <w:t>Ich denke, die meisten von uns sind mit der Vorstellung vertraut, dass wir berufen sind, gerettet zu werden, berufen sind, geheiligt zu werden. Mit anderen Worten, im Charakter Christi zu wachsen und zu reifen. Die meisten von uns verstehen, dass wir berufen sind zu dienen. Aber Hohelied viele sind überrascht, sogar wütend und deprimiert, wenn Christen oder als Christen sie auf Widerstand, Unannehmlichkeiten, Prüfungen, Verfolgung stoßen. Was für eine schlechte Nutzung unserer geistlichen Energie, wenn wir unser Leiden als Zeitverschwendung ansehen.</w:t>
      </w:r>
    </w:p>
    <w:bookmarkEnd w:id="0"/>
    <w:p w14:paraId="5C097F03" w14:textId="5E23FA64" w:rsidR="00A7291B" w:rsidRDefault="0025169D" w:rsidP="00A7291B">
      <w:pPr>
        <w:pStyle w:val="NormalBlock"/>
      </w:pPr>
      <w:r>
        <w:t>Manche Menschen, die ich besuche, sind krank oder ich spreche mit Menschen, die Schwierigkeiten haben. Und ihre Hauptsorge ist, dass Gott ihre Zeit verschwendet, indem er all dieses Leiden in ihr Leben bringt. Sie wollen lieber mit anderen Dingen weitermachen. Manche Menschen denken, dass Krankheit, der Verlust des Arbeitsplatzes oder Widerstand dazu führen, dass man als Christ seinen Wert verliert. Paulus sagt uns, dass Leiden an sich, unabhängig von den Umständen, wenn Ester im Geist Christi geschieht, Ester wert ist, unseren Platz im Himmel zu erhalten.</w:t>
      </w:r>
    </w:p>
    <w:bookmarkEnd w:id="0"/>
    <w:p w14:paraId="5C097F03" w14:textId="5E23FA64" w:rsidR="00A7291B" w:rsidRDefault="0025169D" w:rsidP="00A7291B">
      <w:pPr>
        <w:pStyle w:val="NormalBlock"/>
      </w:pPr>
      <w:r>
        <w:t>Denk darüber nach. Es geht nicht darum, dass wir Schmerz gegen Errettung eintauschen können. Das sage ich nicht. Das ist ein Werk, und kein Fleisch wird durch Werke gerechtfertigt. Der Punkt ist, dass Leiden in Christus gleichwertig ist mit Dienst in Christus oder Heiligung in Christus.</w:t>
      </w:r>
    </w:p>
    <w:bookmarkEnd w:id="0"/>
    <w:p w14:paraId="5C097F03" w14:textId="5E23FA64" w:rsidR="00A7291B" w:rsidRDefault="0025169D" w:rsidP="00A7291B">
      <w:pPr>
        <w:pStyle w:val="NormalBlock"/>
      </w:pPr>
      <w:r>
        <w:t>Siehst du, wenn das, worum Ester in deinem Leben gerade geht, Leiden ist, wenn das, worum Ester in deinem Leben gerade geht, Kampf ist, dann hat Gott dich für diesen Moment genau dazu berufen. Wir sind in diesem Land Hohelied darauf ausgerichtet, Erfolg zu haben, zu produzieren, zu schaffen, dass, wenn wir plötzlich krank sind oder gestoppt werden oder, weißt du, das Dach über unserem Leben einstürzt und wir nicht produzieren und weitermachen können, wir denken, wir seien nutzlos. Nun, in der Welt mögen wir nutzlos sein. Weil wir kein Einkommen generieren. Und wir nicht mehr Hohelied schön sind wie früher.</w:t>
      </w:r>
    </w:p>
    <w:bookmarkEnd w:id="0"/>
    <w:p w14:paraId="5C097F03" w14:textId="5E23FA64" w:rsidR="00A7291B" w:rsidRDefault="0025169D" w:rsidP="00A7291B">
      <w:pPr>
        <w:pStyle w:val="NormalBlock"/>
      </w:pPr>
      <w:r>
        <w:t>Und unsere Körper sind vielleicht nicht mehr Hohelied stark wie früher. Und die Welt ist bereit, uns loszuwerden. Aber Gott sagt uns, dass unser Leiden, wenn Ester im Geist Christi angenommen wird, unserem Dienst gleichkommt und der Heiligung würdig ist. Nur im Reich ist dieses Prinzip wirklich. Wenn Leiden das ist, wozu wir im Moment berufen sind, dann müssen wir in Treue und Gehorsam antworten, genauso wie wenn wir auf Errettung und Heiligung reagieren oder dienen.</w:t>
      </w:r>
    </w:p>
    <w:bookmarkEnd w:id="0"/>
    <w:p w14:paraId="5C097F03" w14:textId="5E23FA64" w:rsidR="00A7291B" w:rsidRDefault="0025169D" w:rsidP="00A7291B">
      <w:pPr>
        <w:pStyle w:val="NormalBlock"/>
      </w:pPr>
      <w:r>
        <w:t>Wir sind bereit, auf den Dienst zu antworten, einige von uns, Workaholics. Aber wir sind nicht Hohelied gut darin, auf Leiden zu antworten. Denkt nur daran, dass er der Herr des Leidens ist. So wie er der Herr des Dienstes ist. Nun, die Rufe, wie ihr wisst, kommen zu verschiedenen Zeiten.</w:t>
      </w:r>
    </w:p>
    <w:bookmarkEnd w:id="0"/>
    <w:p w14:paraId="5C097F03" w14:textId="5E23FA64" w:rsidR="00A7291B" w:rsidRDefault="0025169D" w:rsidP="00A7291B">
      <w:pPr>
        <w:pStyle w:val="NormalBlock"/>
      </w:pPr>
      <w:r>
        <w:t>Und die Berufungen kommen auf verschiedene Weise. Aber sie haben alle einige Dinge gemeinsam, und ich werde diese mit Ihnen teilen, und die Lektion wird Ihnen gehören. Sie haben alle drei Dinge gemeinsam, ganz schnell. Nummer 1, sie kommen alle von Gott selbst. Alle Berufungen sind Gottes Berufungen.</w:t>
      </w:r>
    </w:p>
    <w:bookmarkEnd w:id="0"/>
    <w:p w14:paraId="5C097F03" w14:textId="5E23FA64" w:rsidR="00A7291B" w:rsidRDefault="0025169D" w:rsidP="00A7291B">
      <w:pPr>
        <w:pStyle w:val="NormalBlock"/>
      </w:pPr>
      <w:r>
        <w:t>Wisse, dass wenn der Prediger dich aufruft, Buße zu tun und dich taufen zu lassen, oder wenn er dich drängt, wiederhergestellt zu werden, Gott selbst dich ruft. Wisse, dass wenn dein Herz danach verlangt, mit Christus im Reinen zu sein, Gott selbst dich ruft. Jedes Mal, wenn das Wort, die Kirche, dein Gewissen dich ruft, zu Christus zu kommen, hast du die Stimme Gottes gehört, die zum Heil ruft. Geh Amos Ende nicht vor Gott und sage: Du hast Ester mir nicht gesagt. Ich wusste Ester nicht.</w:t>
      </w:r>
    </w:p>
    <w:bookmarkEnd w:id="0"/>
    <w:p w14:paraId="5C097F03" w14:textId="5E23FA64" w:rsidR="00A7291B" w:rsidRDefault="0025169D" w:rsidP="00A7291B">
      <w:pPr>
        <w:pStyle w:val="NormalBlock"/>
      </w:pPr>
      <w:r>
        <w:t>Weil jedes Mal, wenn dein Herz sagte, Geh. Geh. Das war Gott, der dich rief. Und du hast ihm nein gesagt, nicht dem Prediger, nicht dem Ältesten, nicht dem Lehrer, sondern dem Herrn selbst. Zweitens, jeder Ruf, jeder Ruf ist ein Ruf zum Segen oder Fluch.</w:t>
      </w:r>
    </w:p>
    <w:bookmarkEnd w:id="0"/>
    <w:p w14:paraId="5C097F03" w14:textId="5E23FA64" w:rsidR="00A7291B" w:rsidRDefault="0025169D" w:rsidP="00A7291B">
      <w:pPr>
        <w:pStyle w:val="NormalBlock"/>
      </w:pPr>
      <w:r>
        <w:t>Sie sehen, Ester gibt eine einfache Unterscheidung und Entscheidung in jedem der genannten Aufrufe. Jede Antwort wird Segen oder Fluch über Sie bringen. Errettung oder Verdammnis, Geistlichkeit oder Fleischlichkeit, Wachstum oder Tod, Frieden oder Unruhe? Sie können die Ursache nicht ignorieren. Sie müssen wählen.</w:t>
      </w:r>
    </w:p>
    <w:bookmarkEnd w:id="0"/>
    <w:p w14:paraId="5C097F03" w14:textId="5E23FA64" w:rsidR="00A7291B" w:rsidRDefault="0025169D" w:rsidP="00A7291B">
      <w:pPr>
        <w:pStyle w:val="NormalBlock"/>
      </w:pPr>
      <w:r>
        <w:t>Und das Versäumen zu wählen ist eine Wahl der Ablehnung. Am Ende wird jeder Mensch die Ewigkeit damit verbringen, die Antworten zu bereuen oder sich zu freuen, die er auf jeden der Anrufe gegeben hat, die ich euch heute Abend genannt habe. Und schließlich ist jeder einzelne Ruf dringend. Der Ruf mag manchmal sanft sein, manchmal eindringlich, manchmal direkt, manchmal sehr dramatisch. Aber er wird nicht immer Daniel sein.</w:t>
      </w:r>
    </w:p>
    <w:bookmarkEnd w:id="0"/>
    <w:p w14:paraId="5C097F03" w14:textId="5E23FA64" w:rsidR="00A7291B" w:rsidRDefault="0025169D" w:rsidP="00A7291B">
      <w:pPr>
        <w:pStyle w:val="NormalBlock"/>
      </w:pPr>
      <w:r>
        <w:t>Der Ruf zur Errettung endet abrupt, wenn du stirbst oder wenn Jesus kommt. Der Ruf zur Heiligung erlischt, wenn wir in Sünde und Weltlichkeit verharren. Manche Menschen sind verwirrt und denken, wenn ihr Gewissen sie nicht mehr stört – sie denken, nun, sie sündigen und sind in der Welt, und ihr Gewissen stört sie immer weniger. Sie denken, das muss bedeuten, dass Gott sich nicht mehr kümmert. Und was sie nicht erkennen, ist, dass wenn dein Gewissen dich beim Sündigen nicht mehr stört, Ester bedeutet, dass Gott dich nicht mehr beherrscht.</w:t>
      </w:r>
    </w:p>
    <w:bookmarkEnd w:id="0"/>
    <w:p w14:paraId="5C097F03" w14:textId="5E23FA64" w:rsidR="00A7291B" w:rsidRDefault="0025169D" w:rsidP="00A7291B">
      <w:pPr>
        <w:pStyle w:val="NormalBlock"/>
      </w:pPr>
      <w:r>
        <w:t>Satan beherrscht dich in diesem Bereich deines Lebens. Der Ruf zum Dienst, wenn er ignoriert wird, wird unser Ohr nicht mehr erreichen. Der Ruf zum Leiden für Christus kann von unserem Zorn und unserer Depression übertönt werden. Jeder Ruf muss jetzt beantwortet werden, wenn wir die Segnungen empfangen wollen, die mit jedem verbunden sind. Und wisst ihr, Brüder und Schwestern, Obadja Ester ein Ruf zur Errettung ist, oder ein Ruf zur Heiligung, oder ein Ruf zum Dienst, oder ein Ruf zum Leiden, an jeden ist ein Segen geknüpft.</w:t>
      </w:r>
    </w:p>
    <w:bookmarkEnd w:id="0"/>
    <w:p w14:paraId="5C097F03" w14:textId="5E23FA64" w:rsidR="00A7291B" w:rsidRDefault="0025169D" w:rsidP="00A7291B">
      <w:pPr>
        <w:pStyle w:val="NormalBlock"/>
      </w:pPr>
      <w:r>
        <w:t>Und wenn du diese Rufe ablehnst, lehnst du den damit verbundenen Segen ab. Jeden Tag ruft Gott jeden von uns auf verschiedene Weise. Die Frage ist, hören wir zu? Reagieren wir? Welchen Ruf hörst du heute Abend?</w:t>
      </w:r>
    </w:p>
    <w:bookmarkEnd w:id="0"/>
    <w:p w14:paraId="5C097F03" w14:textId="5E23FA64" w:rsidR="00A7291B" w:rsidRDefault="0025169D" w:rsidP="00A7291B">
      <w:pPr>
        <w:pStyle w:val="NormalBlock"/>
      </w:pPr>
      <w:r>
        <w:t>Du weißt, ich habe dir das schon einmal gesagt. Ich predige nie ins Leere. Ich predige nie ohne Zweck. Welchen Ruf hörst du heute Abend? Ruft dich der Herr zur Errettung?</w:t>
      </w:r>
    </w:p>
    <w:bookmarkEnd w:id="0"/>
    <w:p w14:paraId="5C097F03" w14:textId="5E23FA64" w:rsidR="00A7291B" w:rsidRDefault="0025169D" w:rsidP="00A7291B">
      <w:pPr>
        <w:pStyle w:val="NormalBlock"/>
      </w:pPr>
      <w:r>
        <w:t>Ist das der Ruf? Musst du hierher kommen und sagen, ich glaube, dass Jesus der Sohn Gottes ist, und ich bin bereit, mit ihm in der Taufe begraben zu werden, um meine ewige Seele zu retten? Ist das der Ruf? Ruft der Herr dich dazu auf, einen Aspekt deines Lebens zu reinigen? Und mit ihm tiefer zu wandeln als Jeremia zuvor?</w:t>
      </w:r>
    </w:p>
    <w:bookmarkEnd w:id="0"/>
    <w:p w14:paraId="5C097F03" w14:textId="5E23FA64" w:rsidR="00A7291B" w:rsidRDefault="0025169D" w:rsidP="00A7291B">
      <w:pPr>
        <w:pStyle w:val="NormalBlock"/>
      </w:pPr>
      <w:r>
        <w:t>Ist das der Ruf? Ruft Gott dich dazu auf, ihm auf eine Weise zu dienen, wie du Ester noch nie zuvor getan hast? Oder mit einer neuen Einstellung, vielleicht dieser Gemeinde beizutreten und hier mit uns zu dienen? Lenkt Gott deine Aufmerksamkeit darauf, dass dein Leiden für ihn wertvoll ist? Und dass du dich deinem Leiden unterordnen und aufhören solltest, dagegen anzukämpfen?</w:t>
      </w:r>
    </w:p>
    <w:bookmarkEnd w:id="0"/>
    <w:p w14:paraId="5C097F03" w14:textId="5E23FA64" w:rsidR="00A7291B" w:rsidRDefault="0025169D" w:rsidP="00A7291B">
      <w:pPr>
        <w:pStyle w:val="NormalBlock"/>
      </w:pPr>
      <w:r>
        <w:t>Und Ester im Glauben annehmen? Auf welche Weise Gott dich heute Abend auch ruft, mit dem Lied, das wir singen werden, ermutigen wir dich, ihm zu antworten, während wir jetzt stehen.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