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Beyond Repentance</w:t>
      </w:r>
    </w:p>
    <w:p w14:paraId="670F8077" w14:textId="038F6EFB" w:rsidR="00944B2D" w:rsidRDefault="00944B2D" w:rsidP="00944B2D">
      <w:pPr>
        <w:pStyle w:val="ChapterVerse"/>
      </w:pPr>
      <w:r w:rsidRPr="00944B2D">
        <w:t>I Samuel 2:25</w:t>
      </w:r>
    </w:p>
    <w:bookmarkEnd w:id="0"/>
    <w:p w14:paraId="5C097F03" w14:textId="5E23FA64" w:rsidR="00A7291B" w:rsidRDefault="0025169D" w:rsidP="00A7291B">
      <w:pPr>
        <w:pStyle w:val="NormalBlock"/>
      </w:pPr>
      <w:r>
        <w:t>One of the most sobering statements in the Bible appears almost quietly in the story of Eli's sons: "But Eli's sons wouldn't listen to their father, for the LORD was already planning to put them to death." - I Samuel 2:25</w:t>
      </w:r>
    </w:p>
    <w:bookmarkEnd w:id="0"/>
    <w:p w14:paraId="5C097F03" w14:textId="5E23FA64" w:rsidR="00A7291B" w:rsidRDefault="0025169D" w:rsidP="00A7291B">
      <w:pPr>
        <w:pStyle w:val="NormalBlock"/>
      </w:pPr>
      <w:r>
        <w:t>At first glance, the verse sounds unsettling. Why would God plan their destruction before they listened? Did they even have a chance to repent?</w:t>
      </w:r>
    </w:p>
    <w:bookmarkEnd w:id="0"/>
    <w:p w14:paraId="5C097F03" w14:textId="5E23FA64" w:rsidR="00A7291B" w:rsidRDefault="0025169D" w:rsidP="00A7291B">
      <w:pPr>
        <w:pStyle w:val="NormalBlock"/>
      </w:pPr>
      <w:r>
        <w:t>To understand the verse, we need to understand who these men were and what they had become.</w:t>
      </w:r>
    </w:p>
    <w:bookmarkEnd w:id="0"/>
    <w:p w14:paraId="5C097F03" w14:textId="5E23FA64" w:rsidR="00A7291B" w:rsidRDefault="0025169D" w:rsidP="00A7291B">
      <w:pPr>
        <w:pStyle w:val="NormalBlock"/>
      </w:pPr>
      <w:r>
        <w:t>Hophni and Phinehas were priests serving at the tabernacle. They handled sacrifices, led worship, and stood between the people and God. Yet instead of honoring their sacred role, they corrupted it. Earlier in the chapter we learn that they stole portions of sacrifices meant for God, intimidated worshippers, and committed sexual immorality at the place of worship itself.</w:t>
      </w:r>
    </w:p>
    <w:bookmarkEnd w:id="0"/>
    <w:p w14:paraId="5C097F03" w14:textId="5E23FA64" w:rsidR="00A7291B" w:rsidRDefault="0025169D" w:rsidP="00A7291B">
      <w:pPr>
        <w:pStyle w:val="NormalBlock"/>
      </w:pPr>
      <w:r>
        <w:t>These were not ignorant men making occasional mistakes. They were spiritual leaders who repeatedly abused holy things while refusing correction.</w:t>
      </w:r>
    </w:p>
    <w:bookmarkEnd w:id="0"/>
    <w:p w14:paraId="5C097F03" w14:textId="5E23FA64" w:rsidR="00A7291B" w:rsidRDefault="0025169D" w:rsidP="00A7291B">
      <w:pPr>
        <w:pStyle w:val="NormalBlock"/>
      </w:pPr>
      <w:r>
        <w:t>Eli finally confronted them, warning them that sinning against God in this way was extremely dangerous. But the text says they would not listen because "the LORD was already planning to put them to death."</w:t>
      </w:r>
    </w:p>
    <w:bookmarkEnd w:id="0"/>
    <w:p w14:paraId="5C097F03" w14:textId="5E23FA64" w:rsidR="00A7291B" w:rsidRDefault="0025169D" w:rsidP="00A7291B">
      <w:pPr>
        <w:pStyle w:val="NormalBlock"/>
      </w:pPr>
      <w:r>
        <w:t>This does not mean God arbitrarily doomed innocent men. The Bible often describes a point where persistent rebellion becomes fixed. Pharaoh is the best-known example. Early in Exodus, Pharaoh hardens his own heart. Later, the text says God hardened Pharaoh's heart. God was confirming a direction Pharaoh had already chosen. The same principle appears here.</w:t>
      </w:r>
    </w:p>
    <w:bookmarkEnd w:id="0"/>
    <w:p w14:paraId="5C097F03" w14:textId="5E23FA64" w:rsidR="00A7291B" w:rsidRDefault="0025169D" w:rsidP="00A7291B">
      <w:pPr>
        <w:pStyle w:val="NormalBlock"/>
      </w:pPr>
      <w:r>
        <w:t>Hophni and Phinehas had resisted truth for so long that judgment was now certain. Their hearts had become hardened. They no longer feared God, respected worship, or responded to correction. The verse is not describing people seeking mercy and being refused. It is describing people who no longer wanted mercy because they no longer wanted God's authority over them. This is one of the Bible's most serious warnings.</w:t>
      </w:r>
    </w:p>
    <w:bookmarkEnd w:id="0"/>
    <w:p w14:paraId="5C097F03" w14:textId="5E23FA64" w:rsidR="00A7291B" w:rsidRDefault="0025169D" w:rsidP="00A7291B">
      <w:pPr>
        <w:pStyle w:val="NormalBlock"/>
      </w:pPr>
      <w:r>
        <w:t>Many people assume repentance will always remain easy and available. They imagine they can ignore God for years and simply turn back whenever they choose. But Scripture repeatedly warns that sin changes the heart. Repeated disobedience dulls the conscience. Pride becomes habit. Eventually people stop recognizing how far they have drifted.</w:t>
      </w:r>
    </w:p>
    <w:bookmarkEnd w:id="0"/>
    <w:p w14:paraId="5C097F03" w14:textId="5E23FA64" w:rsidR="00A7291B" w:rsidRDefault="0025169D" w:rsidP="00A7291B">
      <w:pPr>
        <w:pStyle w:val="NormalBlock"/>
      </w:pPr>
      <w:r>
        <w:t>This does not mean God is unwilling to forgive. The Bible constantly presents God as patient, compassionate, and ready to receive the repentant sinner. David committed terrible sins and found mercy. Peter denied Jesus and was restored. The prodigal son was welcomed home by his father. The danger is not that God stops offering grace. The danger is that the sinner eventually stops wanting it.</w:t>
      </w:r>
    </w:p>
    <w:bookmarkEnd w:id="0"/>
    <w:p w14:paraId="5C097F03" w14:textId="5E23FA64" w:rsidR="00A7291B" w:rsidRDefault="0025169D" w:rsidP="00A7291B">
      <w:pPr>
        <w:pStyle w:val="NormalBlock"/>
      </w:pPr>
      <w:r>
        <w:t>That is what makes this passage so tragic. Eli's sons still wore priestly garments and continued religious activity, but spiritually they had crossed into open contempt for God. Their external position remained, but their hearts were already lost.</w:t>
      </w:r>
    </w:p>
    <w:bookmarkEnd w:id="0"/>
    <w:p w14:paraId="5C097F03" w14:textId="5E23FA64" w:rsidR="00A7291B" w:rsidRDefault="0025169D" w:rsidP="00A7291B">
      <w:pPr>
        <w:pStyle w:val="NormalBlock"/>
      </w:pPr>
      <w:r>
        <w:t>This passage also serves as a warning to religious people specifically. Hophni and Phinehas were not pagans outside the covenant community. They were leaders within it. Familiarity with sacred things had not softened them; it had made them careless.</w:t>
      </w:r>
    </w:p>
    <w:bookmarkEnd w:id="0"/>
    <w:p w14:paraId="5C097F03" w14:textId="5E23FA64" w:rsidR="00A7291B" w:rsidRDefault="0025169D" w:rsidP="00A7291B">
      <w:pPr>
        <w:pStyle w:val="NormalBlock"/>
      </w:pPr>
      <w:r>
        <w:t>The same danger exists today. People can attend worship, handle Scripture, teach classes, or hold leadership positions while slowly allowing pride, hypocrisy, or hidden sin to harden the heart. That is why the Bible repeatedly says, "Today if you hear His voice, do not harden your hearts."</w:t>
      </w:r>
    </w:p>
    <w:p w14:paraId="27FB83DB" w14:textId="77777777" w:rsidR="00227BF5" w:rsidRDefault="00227BF5" w:rsidP="00227BF5">
      <w:pPr>
        <w:pStyle w:val="Heading3"/>
      </w:pPr>
      <w:r>
        <w:t>Why This Matters</w:t>
      </w:r>
    </w:p>
    <w:bookmarkEnd w:id="0"/>
    <w:bookmarkEnd w:id="0"/>
    <w:p w14:paraId="5C097F03" w14:textId="5E23FA64" w:rsidR="00A7291B" w:rsidRDefault="0025169D" w:rsidP="00A7291B">
      <w:pPr>
        <w:pStyle w:val="NormalBlock"/>
      </w:pPr>
      <w:r>
        <w:t>Sin is never static. It either leads us toward repentance or further into resistance. The frightening possibility is not that God becomes unwilling to forgive, but that a person gradually loses the desire to return. The story of Eli's sons reminds us that sensitivity to God is precious and must not be ignored when conviction first comes.</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