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Bilhões e contando</w:t>
      </w:r>
    </w:p>
    <w:p w14:paraId="670F8077" w14:textId="038F6EFB" w:rsidR="00944B2D" w:rsidRDefault="00944B2D" w:rsidP="00944B2D">
      <w:pPr>
        <w:pStyle w:val="ChapterVerse"/>
      </w:pPr>
      <w:r w:rsidRPr="00944B2D">
        <w:t>Marcos 16:15-16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¹⁵ E disse-lhes: Ide por todo o mundo, pregai o evangelho a toda criatura. ¹⁶ Quem crer e for batizado será salvo; mas quem não crer será condenado.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Marcos 16:15-16</w:t>
      </w:r>
    </w:p>
    <w:bookmarkEnd w:id="0"/>
    <w:p w14:paraId="255668C9" w14:textId="77777777" w:rsidR="00A7291B" w:rsidRDefault="0025169D" w:rsidP="00A7291B">
      <w:pPr>
        <w:pStyle w:val="PadTop24"/>
      </w:pPr>
      <w:r>
        <w:t>Quando Jesus proferiu estas palavras: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A população do mundo era de aproximadamente 250 milhões de pessoas.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A expectativa de vida era de cerca de 40 a 45 anos.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A taxa de mortalidade infantil era alta.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2/3 da população mundial eram escravos ou viviam na pobreza.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A vida era difícil, violenta e curta.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A maioria das pessoas vivia em apenas uma parte da terra.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responsabilidade de proclamar o evangelho a todos ainda era uma tarefa assustadora para 12 judeus em sua maioria sem instrução; e, mais tarde, para um judeu romano bem instruído (Paulo). Mas eles cumpriram a missão em sua geração porque o Espírito Santo diz por meio de Paulo em Colossenses 1:23 que o "evangelho foi proclamado a toda criatura". Desde o primeiro século, as coisas mudaram drasticamente: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A tecnologia e a ciência proporcionaram uma vida mais fácil e mais longa: 75-80 anos.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As pessoas vivem em todas as regiões da terra e o fazem com mais liberdade do que nunca.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Também há mais pessoas do que antes.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Até o ano 1800, a população mundial havia passado de 250 milhões no primeiro século para 1 bilhão no século XVIII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1920 - 2 bilhões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1960 - 3 bilhões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1974 - 4 bilhões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1987 - 5 bilhões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2000 - 6 bilhões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2010 - 7 bilhões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Agora acrescentamos um bilhão de pessoas a cada década. O que levou quase 1.800 anos para acontecer agora ocorre a cada 10 anos. Meu ponto aqui é que, mesmo que as sociedades tenham mudado e os números tenham crescido, a Palavra do Senhor permanece a mesma.</w:t>
      </w:r>
    </w:p>
    <w:bookmarkEnd w:id="0"/>
    <w:p w14:paraId="5C097F03" w14:textId="5E23FA64" w:rsidR="00A7291B" w:rsidRDefault="0025169D" w:rsidP="00A7291B">
      <w:pPr>
        <w:pStyle w:val="NormalBlock"/>
      </w:pPr>
      <w:r>
        <w:t>A responsabilidade da igreja é sair e proclamar o evangelho a toda criatura; isto é, a todas as mais de 7 bilhões de pessoas neste mundo, e fazê-lo em nossa geração! Este é o desafio do nosso tempo e a batalha que devemos travar.</w:t>
      </w:r>
    </w:p>
    <w:p w14:paraId="6ABE7781" w14:textId="77777777" w:rsidR="00227BF5" w:rsidRDefault="00227BF5" w:rsidP="00227BF5">
      <w:pPr>
        <w:pStyle w:val="Heading2"/>
      </w:pPr>
      <w:r>
        <w:t>Por que lutar / Por que ir?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 Senhor é bondoso; Ele não tem lidado conosco como um ditador, mas sim como um pai. Ele poderia simplesmente ordenar, sem razão, apenas com a ameaça de punição, mas não faz isso; Ele nos dá razões pelas quais ordena esta tarefa. Quando se trata de proclamar o evangelho, Ele fornece várias razões pelas quais isso é necessário.</w:t>
      </w:r>
    </w:p>
    <w:bookmarkEnd w:id="0"/>
    <w:p w14:paraId="5C097F03" w14:textId="5E23FA64" w:rsidR="00A7291B" w:rsidRDefault="0025169D" w:rsidP="00A7291B">
      <w:pPr>
        <w:pStyle w:val="NormalBlock"/>
      </w:pPr>
      <w:r>
        <w:t>Pregamos o evangelho por causa de:</w:t>
      </w:r>
    </w:p>
    <w:p w14:paraId="27FB83DB" w14:textId="77777777" w:rsidR="00227BF5" w:rsidRDefault="00227BF5" w:rsidP="00227BF5">
      <w:pPr>
        <w:pStyle w:val="Heading3"/>
      </w:pPr>
      <w:r>
        <w:t>1. Pecaminosidade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Porque todos pecaram e destituídos estão da glória de Deus,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Romanos 3:23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Porque o salário do pecado é a morte, mas o dom gratuito de Deus é a vida eterna, por Cristo Jesus, nosso Senhor.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Romanos 6:23</w:t>
      </w:r>
    </w:p>
    <w:bookmarkEnd w:id="0"/>
    <w:p w14:paraId="255668C9" w14:textId="77777777" w:rsidR="00A7291B" w:rsidRDefault="0025169D" w:rsidP="00A7291B">
      <w:pPr>
        <w:pStyle w:val="PadTop24"/>
      </w:pPr>
      <w:r>
        <w:t>A grande mentira em nosso mundo é que as pessoas estão bem, ou que podem consertar a si mesmas. As pessoas deveriam simplesmente ser libertadas de suas ansiedades sobre o que é certo e errado e ser liberadas apenas para serem elas mesmas ou serem livres para praticar a democracia. Mas, quando se libertam, não sabem quem são, ou as pessoas em que se tornam são infelizes e deprimidas.</w:t>
      </w:r>
    </w:p>
    <w:bookmarkEnd w:id="0"/>
    <w:p w14:paraId="5C097F03" w14:textId="5E23FA64" w:rsidR="00A7291B" w:rsidRDefault="0025169D" w:rsidP="00A7291B">
      <w:pPr>
        <w:pStyle w:val="NormalBlock"/>
      </w:pPr>
      <w:r>
        <w:t>A verdade apresentada pelo evangelho é que as pessoas não estão bem, que sua pecaminosidade é o problema, e que o perdão e a restauração com Deus são a resposta; não a liberdade social ou política.</w:t>
      </w:r>
    </w:p>
    <w:bookmarkEnd w:id="0"/>
    <w:p w14:paraId="5C097F03" w14:textId="5E23FA64" w:rsidR="00A7291B" w:rsidRDefault="0025169D" w:rsidP="00A7291B">
      <w:pPr>
        <w:pStyle w:val="NormalBlock"/>
      </w:pPr>
      <w:r>
        <w:t>Por que pregar o evangelho? Porque somente o evangelho identifica o verdadeiro problema: o pecado.</w:t>
      </w:r>
    </w:p>
    <w:p w14:paraId="27FB83DB" w14:textId="77777777" w:rsidR="00227BF5" w:rsidRDefault="00227BF5" w:rsidP="00227BF5">
      <w:pPr>
        <w:pStyle w:val="Heading3"/>
      </w:pPr>
      <w:r>
        <w:t>2. Jesus Cristo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E em nenhum outro há salvação, porque também debaixo do céu nenhum outro nome há, dado entre os homens, pelo qual devamos ser salvos.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Atos 4:12</w:t>
      </w:r>
    </w:p>
    <w:bookmarkEnd w:id="0"/>
    <w:p w14:paraId="255668C9" w14:textId="77777777" w:rsidR="00A7291B" w:rsidRDefault="0025169D" w:rsidP="00A7291B">
      <w:pPr>
        <w:pStyle w:val="PadTop24"/>
      </w:pPr>
      <w:r>
        <w:t>Há muitas religiões neste mundo que conseguiram identificar o problema como a falha moral do homem. No entanto, as soluções que oferecem são inadequadas para resolver o problema: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Oferecem maneiras para o homem tentar controlar o pecado.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Explicam como lidar com o pecado (sem culpa).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Oferecem um paraíso onde não há pecado, onde é aceitável pecar.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Mas o pecado está sempre presente! Somente Jesus Cristo realmente lida com o pecado, eliminando-o.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levando ele mesmo em seu corpo os nossos pecados sobre o madeiro, para que, mortos para os pecados, pudéssemos viver para a justiça; e pelas suas feridas fostes sarados.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- 1 Pedro 2:24</w:t>
      </w:r>
    </w:p>
    <w:bookmarkEnd w:id="0"/>
    <w:p w14:paraId="255668C9" w14:textId="77777777" w:rsidR="00A7291B" w:rsidRDefault="0025169D" w:rsidP="00A7291B">
      <w:pPr>
        <w:pStyle w:val="PadTop24"/>
      </w:pPr>
      <w:r>
        <w:t>O evangelho revela o fato de que Jesus pagou a penalidade pelos nossos pecados para que não tivéssemos de pagá-la, libertando-nos assim do medo da morte e da condenação no juízo por causa do pecado existente! Há muitos profetas, salvadores, gurus, filosofias e religiões, mas há somente um Senhor ressuscitado, e o evangelho é o meio que o entrega ao mundo.</w:t>
      </w:r>
    </w:p>
    <w:bookmarkEnd w:id="0"/>
    <w:p w14:paraId="5C097F03" w14:textId="5E23FA64" w:rsidR="00A7291B" w:rsidRDefault="0025169D" w:rsidP="00A7291B">
      <w:pPr>
        <w:pStyle w:val="NormalBlock"/>
      </w:pPr>
      <w:r>
        <w:t>Outra razão pela qual pregamos?</w:t>
      </w:r>
    </w:p>
    <w:p w14:paraId="27FB83DB" w14:textId="77777777" w:rsidR="00227BF5" w:rsidRDefault="00227BF5" w:rsidP="00227BF5">
      <w:pPr>
        <w:pStyle w:val="Heading3"/>
      </w:pPr>
      <w:r>
        <w:t>3. Espírito Santo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¹⁰ E, se Cristo está em vós, o corpo, na verdade, está morto por causa do pecado, mas o espírito vive por causa da justiça. ¹¹ E, se o Espírito daquele que dos mortos ressuscitou a Jesus habita em vós, aquele que dos mortos ressuscitou a Cristo também vivificará o vosso corpo mortal, pelo seu Espírito que em vós habita.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Romanos 8:10-11</w:t>
      </w:r>
    </w:p>
    <w:bookmarkEnd w:id="0"/>
    <w:p w14:paraId="255668C9" w14:textId="77777777" w:rsidR="00A7291B" w:rsidRDefault="0025169D" w:rsidP="00A7291B">
      <w:pPr>
        <w:pStyle w:val="PadTop24"/>
      </w:pPr>
      <w:r>
        <w:t>Do Geritol ao Ginseng, as pessoas estão procurando o elixir que as fará sentir-se melhor, parecer melhor e permanecer mais jovens. É claro que essa busca pelo aperfeiçoamento de si mesmo na mente e no corpo é a nossa maneira de lidar com a inevitabilidade da morte. Salomão, o homem mais sábio que já viveu, tentou praticamente tudo o que havia para fazer na vida: dinheiro, poder, glória, mulheres, prazer, entretenimento, arte, ciência, projetos de construção. E, quando se afastou de tudo isso, disse que era vazio, porque, no fim, você morre, e nada do que faz muda isso.</w:t>
      </w:r>
    </w:p>
    <w:bookmarkEnd w:id="0"/>
    <w:p w14:paraId="5C097F03" w14:textId="5E23FA64" w:rsidR="00A7291B" w:rsidRDefault="0025169D" w:rsidP="00A7291B">
      <w:pPr>
        <w:pStyle w:val="NormalBlock"/>
      </w:pPr>
      <w:r>
        <w:t>O evangelho de Cristo anuncia às pessoas que a ressurreição de Jesus Cristo é o protótipo ou a antecipação da própria ressurreição delas dentre os mortos, realizada pelo poder do Espírito Santo. O que as pessoas precisam não são "transformações" ou "produtos para a juventude", nem dinheiro ou poder; elas precisam do Espírito de Deus vivendo nelas. As pessoas precisam disso, mas não sabem que é disso que precisam.</w:t>
      </w:r>
    </w:p>
    <w:bookmarkEnd w:id="0"/>
    <w:p w14:paraId="5C097F03" w14:textId="5E23FA64" w:rsidR="00A7291B" w:rsidRDefault="0025169D" w:rsidP="00A7291B">
      <w:pPr>
        <w:pStyle w:val="NormalBlock"/>
      </w:pPr>
      <w:r>
        <w:t>Aqueles que proclamam o evangelho estão falando ao maior desejo do homem: a necessidade de viver além da morte, proporcionada pelo poder do Espírito Santo. Jesus disse aos apóstolos,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Na verdade, na verdade vos digo que aquele que crê em mim também fará as obras que eu faço e as fará maiores do que estas, porque eu vou para meu Pai.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João 14:12</w:t>
      </w:r>
    </w:p>
    <w:bookmarkEnd w:id="0"/>
    <w:p w14:paraId="255668C9" w14:textId="77777777" w:rsidR="00A7291B" w:rsidRDefault="0025169D" w:rsidP="00A7291B">
      <w:pPr>
        <w:pStyle w:val="PadTop24"/>
      </w:pPr>
      <w:r>
        <w:t>Jesus deu o Espírito Santo a doze homens, mas, por meio da pregação do evangelho, nós, hoje, podemos oferecer o Espírito Santo a bilhões e bilhões de pessoas nesta terra. Isso me leva à próxima pergunta concernente à nossa batalha.</w:t>
      </w:r>
    </w:p>
    <w:p w14:paraId="6ABE7781" w14:textId="77777777" w:rsidR="00227BF5" w:rsidRDefault="00227BF5" w:rsidP="00227BF5">
      <w:pPr>
        <w:pStyle w:val="Heading2"/>
      </w:pPr>
      <w:r>
        <w:t>Como eles fizeram isso?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No primeiro século, houve uma combinação de fatores que produziu uma situação que tornou possível, de fato, a pregação do evangelho em todo o mundo. Vários fatores que contribuíram para essa situação foram: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Pax Romana - 100 anos de relativa paz no Império Romano, o que permitiu a livre circulação por todo o mundo (então conhecido).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Sistema de Estradas - Os romanos construíam estradas e, assim, aqueles que viajavam podiam deslocar-se mais rápida e facilmente do que em qualquer outro período da história.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Língua Grega - Os gregos exerceram uma influência muito forte sobre a cultura, a ponto de sua língua se tornar a língua literária e comum de diferentes países, permitindo que o evangelho se espalhasse de uma cultura para outra.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Sistema das Sinagogas - Os judeus haviam viajado pelo mundo e estabelecido uma "casa de oração" em cada cidade importante. Esses lugares de adoração judaica proporcionaram uma plataforma pronta para o evangelho quando Paulo começou a pregar.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Deus deu-lhes a comissão de proclamar a todo o mundo, mas providenciou os recursos para que isso acontecesse. Em nossos dias, Deus ainda está no controle do mundo, e creio que, mesmo que o homem pense que todos os recursos e a tecnologia são para benefício do homem, Deus pode e irá usá-los para a Sua glória e para o propósito do evangelho, se assim escolher.</w:t>
      </w:r>
    </w:p>
    <w:bookmarkEnd w:id="0"/>
    <w:p w14:paraId="5C097F03" w14:textId="5E23FA64" w:rsidR="00A7291B" w:rsidRDefault="0025169D" w:rsidP="00A7291B">
      <w:pPr>
        <w:pStyle w:val="NormalBlock"/>
      </w:pPr>
      <w:r>
        <w:t>Embora haja 7 bilhões de pessoas e esse número continue aumentando, recebemos a incumbência de proclamar o evangelho a todas elas em nossa geração, e podemos fazê-lo porque Deus providenciou os recursos: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2"/>
        </w:numPr>
      </w:pPr>
      <w:r>
        <w:t>Idioma - O inglês é o idioma universal e, onde quer que não seja falado, as pessoas querem aprendê-lo. É o idioma da comunicação universal.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2"/>
        </w:numPr>
      </w:pPr>
      <w:r>
        <w:t>Impressão - No primeiro século, eles tinham poucos livros e não havia impressão. Agora a Bíblia é impressa e distribuída em quase todos os idiomas para todos os países do mundo. Agora você pode consultar Bíblias em qualquer idioma gratuitamente na internet.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2"/>
        </w:numPr>
      </w:pPr>
      <w:r>
        <w:t>Comunicações - Agora é possível comunicar-se com quase todas as pessoas da Terra por meio do rádio, da televisão ou do computador sem jamais sair da própria casa!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2"/>
        </w:numPr>
      </w:pPr>
      <w:r>
        <w:t>Mobilidade - Podemos viajar facilmente para qualquer lugar do mundo com relativa rapidez e a baixo custo.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princípio, parece uma tarefa impossível (alcançar 7 bilhões de pessoas), mas quando você percebe que não somos apenas 12, mas que os discípulos de Jesus chegam aos milhões, e que os recursos que temos agora são adequados para a tarefa em questão, você vê que é possível.</w:t>
      </w:r>
    </w:p>
    <w:p w14:paraId="6ABE7781" w14:textId="77777777" w:rsidR="00227BF5" w:rsidRDefault="00227BF5" w:rsidP="00227BF5">
      <w:pPr>
        <w:pStyle w:val="Heading2"/>
      </w:pPr>
      <w:r>
        <w:t>Como Faremos Isso?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É claro que resta decidir como e quando evangelizaremos. Podemos evangelizar usando as ferramentas que temos à nossa disposição. Isso começa por encontrar uma maneira de levar a mensagem do evangelho àqueles que estão ao nosso redor. E cada congregação tem uma variedade de ferramentas para realizar essa tarefa. Algumas incluem o envio de correspondências à comunidade, bater de porta em porta, EBF, domingo de convidar um amigo, visitação, uso do rádio, da televisão, da internet ou até mesmo de programas como a Escola Bíblica Mundial.</w:t>
      </w:r>
    </w:p>
    <w:bookmarkEnd w:id="0"/>
    <w:p w14:paraId="5C097F03" w14:textId="5E23FA64" w:rsidR="00A7291B" w:rsidRDefault="0025169D" w:rsidP="00A7291B">
      <w:pPr>
        <w:pStyle w:val="NormalBlock"/>
      </w:pPr>
      <w:r>
        <w:t>Nenhum orçamento é pequeno demais e nenhum esforço é jamais desperdiçado. Há uma colheita, mas temos de sair de fato para colhê-la!</w:t>
      </w:r>
    </w:p>
    <w:bookmarkEnd w:id="0"/>
    <w:p w14:paraId="5C097F03" w14:textId="5E23FA64" w:rsidR="00A7291B" w:rsidRDefault="0025169D" w:rsidP="00A7291B">
      <w:pPr>
        <w:pStyle w:val="NormalBlock"/>
      </w:pPr>
      <w:r>
        <w:t>Precisamos lembrar que parte desses 7 bilhões é nossa responsabilidade pessoal, e não apenas tarefa do pregador, nem apenas responsabilidade do missionário.</w:t>
      </w:r>
    </w:p>
    <w:p w14:paraId="6ABE7781" w14:textId="77777777" w:rsidR="00227BF5" w:rsidRDefault="00227BF5" w:rsidP="00227BF5">
      <w:pPr>
        <w:pStyle w:val="Heading2"/>
      </w:pPr>
      <w:r>
        <w:t>Quando?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pergunta final é: quando? Os apóstolos foram instruídos a começar quando recebessem poder do Espírito Santo. Quando isso aconteceu, começaram imediatamente a pregar Cristo aos seus compatriotas e a outros. Naquele domingo de Pentecostes, 3.000 foram batizados (Atos 2:37-41).</w:t>
      </w:r>
    </w:p>
    <w:bookmarkEnd w:id="0"/>
    <w:p w14:paraId="5C097F03" w14:textId="5E23FA64" w:rsidR="00A7291B" w:rsidRDefault="0025169D" w:rsidP="00A7291B">
      <w:pPr>
        <w:pStyle w:val="NormalBlock"/>
      </w:pPr>
      <w:r>
        <w:t>A população da terra continuará a crescer a um ritmo de 1,5 milhão de pessoas por semana, e a maioria delas não nascerá em famílias cristãs. Mesmo nos EUA, facilmente o mais "cristão" dos países, a mais recente pesquisa do Pew sobre religião na América 1observa que a tendência em nossa nação é que: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3"/>
        </w:numPr>
      </w:pPr>
      <w:r>
        <w:t>A porcentagem daqueles que se identificam como cristãos caiu de 77% da população para 71% da população e continua em tendência de queda.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3"/>
        </w:numPr>
      </w:pPr>
      <w:r>
        <w:t>Mais millennials (nascidos entre 1981 e 1999) estão se descrevendo como não religiosos/não afiliados a nenhuma igreja.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 aspecto significativo disso é que são esses millennials (com idades entre 18 e 36 anos) que criarão a próxima geração! Portanto, aqui, em nossa nação, enfrentamos o desafio de alcançar uma população mundial crescente, mas agora temos menos pessoas dispostas a fazer isso do que na geração anterior. Em outras palavras: mais pessoas para alcançar, menos cristãos para realizar o alcance.</w:t>
      </w:r>
    </w:p>
    <w:bookmarkEnd w:id="0"/>
    <w:p w14:paraId="5C097F03" w14:textId="5E23FA64" w:rsidR="00A7291B" w:rsidRDefault="0025169D" w:rsidP="00A7291B">
      <w:pPr>
        <w:pStyle w:val="NormalBlock"/>
      </w:pPr>
      <w:r>
        <w:t>A resposta à pergunta "quando?" é óbvia. Agora é sempre o momento de começar, apesar dos desafios que enfrentamos em nosso próprio tempo na história. É claro que sempre foi um desafio pregar o evangelho a todas as nações.</w:t>
      </w:r>
    </w:p>
    <w:p w14:paraId="6ABE7781" w14:textId="77777777" w:rsidR="00227BF5" w:rsidRDefault="00227BF5" w:rsidP="00227BF5">
      <w:pPr>
        <w:pStyle w:val="Heading2"/>
      </w:pPr>
      <w:r>
        <w:t>Convite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Talvez o lugar para realmente começar seja conosco mesmos. Certifiquemo-nos de que nós mesmos obedecemos ao evangelho, confessando nossa fé em Jesus, arrependendo-nos de nossos pecados e sendo batizados/imersos em água para o perdão de nossos pecados e o recebimento do Espírito Santo.</w:t>
      </w:r>
    </w:p>
    <w:bookmarkEnd w:id="0"/>
    <w:p w14:paraId="5C097F03" w14:textId="5E23FA64" w:rsidR="00A7291B" w:rsidRDefault="0025169D" w:rsidP="00A7291B">
      <w:pPr>
        <w:pStyle w:val="NormalBlock"/>
      </w:pPr>
      <w:r>
        <w:t>Nosso próximo passo na evangelização do mundo é evangelizar nossas próprias famílias, especialmente nossos filhos. É claro que devemos compartilhar nossa fé com nossos pais, irmãos e outros membros da família quando possível, mas não somos responsáveis por essas pessoas. Somos, porém, responsáveis pelo bem-estar físico e espiritual de nossos filhos.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Instrui o menino no caminho em que deve andar, e, até quando envelhecer, não se desviará dele.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Provérbios 22:6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E vós, pais, não provoqueis a ira a vossos filhos, mas criai-os na doutrina e admoestação do Senhor.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Efésios 6:4</w:t>
      </w:r>
    </w:p>
    <w:bookmarkEnd w:id="0"/>
    <w:p w14:paraId="255668C9" w14:textId="77777777" w:rsidR="00A7291B" w:rsidRDefault="0025169D" w:rsidP="00A7291B">
      <w:pPr>
        <w:pStyle w:val="PadTop24"/>
      </w:pPr>
      <w:r>
        <w:t>Evangelizar vizinhos ou pessoas em lugares distantes pode ser difícil e dispendioso, mas a igreja oferece todos os tipos de serviços e recursos que tornam fácil evangelizar nossos próprios filhos. O problema não são as crianças; em muitos casos, são os pais!</w:t>
      </w:r>
    </w:p>
    <w:bookmarkEnd w:id="0"/>
    <w:p w14:paraId="5C097F03" w14:textId="5E23FA64" w:rsidR="00A7291B" w:rsidRDefault="0025169D" w:rsidP="00A7291B">
      <w:pPr>
        <w:pStyle w:val="NormalBlock"/>
      </w:pPr>
      <w:r>
        <w:t>Pergunte a qualquer pai ou mãe que, por qualquer motivo, deixou de incentivar seus filhos a participar da aula bíblica, do culto de quarta-feira ou do acampamento de jovens quão fiéis ou espiritualmente maduros são hoje seus filhos adultos. Pergunte-lhes se seus netos estão sendo levados ao culto, à EBF, à aula bíblica de quarta-feira e ao acampamento de jovens por pais que, enquanto cresciam, não participaram de nenhuma dessas atividades.</w:t>
      </w:r>
    </w:p>
    <w:bookmarkEnd w:id="0"/>
    <w:p w14:paraId="5C097F03" w14:textId="5E23FA64" w:rsidR="00A7291B" w:rsidRDefault="0025169D" w:rsidP="00A7291B">
      <w:pPr>
        <w:pStyle w:val="NormalBlock"/>
      </w:pPr>
      <w:r>
        <w:t>Pais, se nós mesmos não ensinarmos e evangelizarmos nossos filhos, o mundo não fará isso por nós na escola, no acampamento de t-ball ou de basquete. A evangelização do mundo começa com a evangelização de nossos lares e de nossos próprios filhos.</w:t>
      </w:r>
    </w:p>
    <w:bookmarkEnd w:id="0"/>
    <w:p w14:paraId="5C097F03" w14:textId="5E23FA64" w:rsidR="00A7291B" w:rsidRDefault="0025169D" w:rsidP="00A7291B">
      <w:pPr>
        <w:pStyle w:val="NormalBlock"/>
      </w:pPr>
      <w:r>
        <w:t>Com esses pensamentos em mente, incentivo todos os pais a renovarem seus esforços para ensinar e evangelizar seus filhos, e mostrar-lhes quão importante é realmente ser fiel a todos os cultos da igreja, para que permaneçam fiéis e ensinem seus próprios filhos a serem fiéis, não apenas quando for conveniente, mas em todos os momentos até que Jesus venha.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  <w:num w:numId="201" w16cid:durableId="116222136">
    <w:abstractNumId w:val="49"/>
    <w:lvlOverride w:ilvl="0">
      <w:startOverride w:val="1"/>
    </w:lvlOverride>
  </w:num>
  <w:num w:numId="202" w16cid:durableId="116222136">
    <w:abstractNumId w:val="49"/>
    <w:lvlOverride w:ilvl="0">
      <w:startOverride w:val="1"/>
    </w:lvlOverride>
  </w:num>
  <w:num w:numId="203" w16cid:durableId="116222136">
    <w:abstractNumId w:val="4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