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Caminando con Dios</w:t>
      </w:r>
    </w:p>
    <w:p w14:paraId="670F8077" w14:textId="038F6EFB" w:rsidR="00944B2D" w:rsidRDefault="00944B2D" w:rsidP="00944B2D">
      <w:pPr>
        <w:pStyle w:val="ChapterVerse"/>
      </w:pPr>
      <w:r w:rsidRPr="00944B2D">
        <w:t>Salmos 5:1-12</w:t>
      </w:r>
    </w:p>
    <w:bookmarkEnd w:id="0"/>
    <w:p w14:paraId="5C097F03" w14:textId="5E23FA64" w:rsidR="00A7291B" w:rsidRDefault="0025169D" w:rsidP="00A7291B">
      <w:pPr>
        <w:pStyle w:val="NormalBlock"/>
      </w:pPr>
      <w:r>
        <w:t>Quiero que hagan conmigo un pequeño ejercicio. Quiero que recuerden su primer amor (si pueden recordar algo tan lejano). Piensen en la primera vez que sintieron que el corazón les latía con fuerza en el pecho por esa persona especial, esa persona a la que, si dejaban en su casa después de una cita o de una salida, no podían esperar a llegar a casa para llamarla. Hablaban por teléfono y decían: «Buenas noches». «Está bien, cuelga tú». «No, no, cuelga tú». «No, cuelga tú primero». «Te amo». «Yo también te amo». «Pero yo realmente te amo». «Pero yo también te amo muchísimo, muchísimo». Ya saben, ese primer amor, tan maravilloso.</w:t>
      </w:r>
    </w:p>
    <w:bookmarkEnd w:id="0"/>
    <w:p w14:paraId="5C097F03" w14:textId="5E23FA64" w:rsidR="00A7291B" w:rsidRDefault="0025169D" w:rsidP="00A7291B">
      <w:pPr>
        <w:pStyle w:val="NormalBlock"/>
      </w:pPr>
      <w:r>
        <w:t>Ahora bien, podrías usar todo tipo de palabras para describir la experiencia: emocionante, estimulante, aterradora, intensa, confusa, dolorosa, gozosa, dichosa. Se pueden usar muchas palabras para explicar esta experiencia en tu vida. Sin embargo, independientemente de las palabras utilizadas, una cosa permanece igual: fue una experiencia. Sentiste algo cuando comenzaste tu primera relación seria con otra persona. Bueno, creo que lo mismo podría decirse de nuestra relación con Dios.</w:t>
      </w:r>
    </w:p>
    <w:bookmarkEnd w:id="0"/>
    <w:p w14:paraId="5C097F03" w14:textId="5E23FA64" w:rsidR="00A7291B" w:rsidRDefault="0025169D" w:rsidP="00A7291B">
      <w:pPr>
        <w:pStyle w:val="NormalBlock"/>
      </w:pPr>
      <w:r>
        <w:t>No es algo casual estar involucrados con el Dios viviente. Después de todo, Él sacrificó a su Hijo para permitir una relación entre Él y nosotros. Él ha invertido mucho en la relación. Ordenó la historia de tal manera que proporcionara las circunstancias en las que pudiéramos encontrarnos con Él, conocerlo, amarlo y desarrollar una relación cercana, profunda e íntima con Él. Proporcionó una presencia constante de sí mismo en nuestras vidas al darnos su palabra y la morada del Espíritu Santo para crear un vínculo espiritual íntimo entre Él y nosotros.</w:t>
      </w:r>
    </w:p>
    <w:bookmarkEnd w:id="0"/>
    <w:p w14:paraId="5C097F03" w14:textId="5E23FA64" w:rsidR="00A7291B" w:rsidRDefault="0025169D" w:rsidP="00A7291B">
      <w:pPr>
        <w:pStyle w:val="NormalBlock"/>
      </w:pPr>
      <w:r>
        <w:t>Tener una relación con Dios es una experiencia real. No es simplemente algo teórico. No es solo aquello de lo que habla el predicador desde el púlpito. Es una experiencia profundamente personal y conmovedora. Debería ser intensa. Debería ser una experiencia que se sienta. Deberíamos poder describirla tal como podemos describir nuestra experiencia con nuestro primer amor o con nuestro amor actual.</w:t>
      </w:r>
    </w:p>
    <w:bookmarkEnd w:id="0"/>
    <w:p w14:paraId="5C097F03" w14:textId="5E23FA64" w:rsidR="00A7291B" w:rsidRDefault="0025169D" w:rsidP="00A7291B">
      <w:pPr>
        <w:pStyle w:val="NormalBlock"/>
      </w:pPr>
      <w:r>
        <w:t>David, el escritor de muchos de los Salmos, estaba especialmente dotado en esta área porque no solo era un hombre sensible y emotivo, sino también un hombre creativo a quien Dios pudo usar para describir sus sentimientos con respecto a su relación con Dios. Tenemos el ejemplo de un hombre que tuvo una experiencia profunda con Dios y escribió acerca de ella. No todos tenemos la habilidad que David tenía para escribir sobre nuestra experiencia con Dios.</w:t>
      </w:r>
    </w:p>
    <w:bookmarkEnd w:id="0"/>
    <w:p w14:paraId="5C097F03" w14:textId="5E23FA64" w:rsidR="00A7291B" w:rsidRDefault="0025169D" w:rsidP="00A7291B">
      <w:pPr>
        <w:pStyle w:val="NormalBlock"/>
      </w:pPr>
      <w:r>
        <w:t>Dios se refirió a David como su amigo, demostrando el nivel al que había llegado su relación. David pudo describir lo que se sentía tener una relación con Dios. Por esta razón, los remito al Salmo 5. En el Salmo 5, él expresa con palabras cómo era andar con Dios, cómo se sentía tener una relación con Dios. Ese es el Salmo que quiero examinar con ustedes en esta lección. Entonces, la experiencia de andar con Dios, ¿cómo es?</w:t>
      </w:r>
    </w:p>
    <w:p w14:paraId="27FB83DB" w14:textId="77777777" w:rsidR="00227BF5" w:rsidRDefault="00227BF5" w:rsidP="00227BF5">
      <w:pPr>
        <w:pStyle w:val="Heading3"/>
      </w:pPr>
      <w:r>
        <w:t>1. Una relación con Dios parece exclusiva</w:t>
      </w:r>
    </w:p>
    <w:bookmarkEnd w:id="0"/>
    <w:bookmarkEnd w:id="0"/>
    <w:p w14:paraId="7E1F9BC8" w14:textId="7BE2687A" w:rsidR="00A7291B" w:rsidRPr="007C2DD5" w:rsidRDefault="0025169D" w:rsidP="007C2DD5">
      <w:pPr>
        <w:pStyle w:val="Quote"/>
      </w:pPr>
      <w:r>
        <w:t>¹ Escucha mis palabras, oh Señor;</w:t>
        <w:br/>
        <w:t>considera mi lamento. </w:t>
        <w:br/>
        <w:t>² Está atento a la voz de mi clamor, Rey mío y Dios mío, </w:t>
        <w:br/>
        <w:t>porque es a ti a quien oro. </w:t>
        <w:br/>
        <w:t>³ Oh Señor, de mañana oirás mi voz; </w:t>
        <w:br/>
        <w:t>de mañana presentaré mi oración a ti,</w:t>
        <w:br/>
        <w:t>y con ansias esperaré.</w:t>
      </w:r>
    </w:p>
    <w:bookmarkEnd w:id="0"/>
    <w:p w14:paraId="44687C10" w14:textId="5FB066C6" w:rsidR="009C22C1" w:rsidRDefault="009C22C1" w:rsidP="00C35B22">
      <w:pPr>
        <w:pStyle w:val="BibleVerseCite"/>
      </w:pPr>
      <w:r w:rsidRPr="007C2DD5">
        <w:t>- Salmos 5:1-3</w:t>
      </w:r>
    </w:p>
    <w:bookmarkEnd w:id="0"/>
    <w:p w14:paraId="255668C9" w14:textId="77777777" w:rsidR="00A7291B" w:rsidRDefault="0025169D" w:rsidP="00A7291B">
      <w:pPr>
        <w:pStyle w:val="PadTop24"/>
      </w:pPr>
      <w:r>
        <w:t>Esta relación, en lo que respecta a David, es la única de su clase. Él dice que no hay lugar para ninguna otra relación como esta. De hecho, el primer mandamiento especifica que la única relación que puedes tener con Dios es con Jehová Dios, el Dios de Abraham, de Isaac y de Jacob. El Padre a quien Jesús oró, a quien Jesús encarnó y a quien Jesús reveló. Nuestra relación con Dios no es simplemente con cualquier dios, sino con el Dios, con ese Dios histórico. Así que, si vas a tener una relación con un ser espiritual, esta es la única con la que puedes tener una relación. Todos los demás son fraudes. Todos los demás son simplemente algo que los seres humanos han inventado y desarrollado.</w:t>
      </w:r>
    </w:p>
    <w:bookmarkEnd w:id="0"/>
    <w:p w14:paraId="5C097F03" w14:textId="5E23FA64" w:rsidR="00A7291B" w:rsidRDefault="0025169D" w:rsidP="00A7291B">
      <w:pPr>
        <w:pStyle w:val="NormalBlock"/>
      </w:pPr>
      <w:r>
        <w:t>Por lo tanto, la relación con Dios el Padre es exclusiva y elimina todas las demás relaciones: con parientes fallecidos, santos mártires, ángeles, seres espirituales, dioses míticos, etcétera. Ningún otro dios ni ningún otro espíritu puede presentarse ante Dios el Padre (Éxodo 21 y 22).</w:t>
      </w:r>
    </w:p>
    <w:bookmarkEnd w:id="0"/>
    <w:p w14:paraId="5C097F03" w14:textId="5E23FA64" w:rsidR="00A7291B" w:rsidRDefault="0025169D" w:rsidP="00A7291B">
      <w:pPr>
        <w:pStyle w:val="NormalBlock"/>
      </w:pPr>
      <w:r>
        <w:t>¿Cómo se siente? Se siente exclusivo. Y David demuestra esto en su oración matutina dirigida al Señor. Era la primera relación que reconocía cada día. Era una relación que atesoraba durante todo el día. Era la única relación espiritual que realmente reconocía y que reconoció en sus escritos. Como todas las «relaciones exclusivas», esta es bastante exigente. Y al principio da miedo, pero a medida que cedes ante ella y te sometes totalmente a ella, tal como nos sometemos unos a otros en el matrimonio, la relación se vuelve más profunda y preciosa con el paso de los años.</w:t>
      </w:r>
    </w:p>
    <w:bookmarkEnd w:id="0"/>
    <w:p w14:paraId="5C097F03" w14:textId="5E23FA64" w:rsidR="00A7291B" w:rsidRDefault="0025169D" w:rsidP="00A7291B">
      <w:pPr>
        <w:pStyle w:val="NormalBlock"/>
      </w:pPr>
      <w:r>
        <w:t>Y así, una relación con Dios se siente exclusiva; en otras palabras, no se siente como ninguna otra relación. Y eso es apropiado porque ninguna otra relación es exactamente como la relación que tenemos con Dios. Entonces, ¿cómo se siente? Se siente exclusiva. No hay nada más que se sienta exactamente como la relación que tenemos con Dios.</w:t>
      </w:r>
    </w:p>
    <w:p w14:paraId="27FB83DB" w14:textId="77777777" w:rsidR="00227BF5" w:rsidRDefault="00227BF5" w:rsidP="00227BF5">
      <w:pPr>
        <w:pStyle w:val="Heading3"/>
      </w:pPr>
      <w:r>
        <w:t>2. Una relación con Dios se siente santa</w:t>
      </w:r>
    </w:p>
    <w:bookmarkEnd w:id="0"/>
    <w:bookmarkEnd w:id="0"/>
    <w:p w14:paraId="5C097F03" w14:textId="5E23FA64" w:rsidR="00A7291B" w:rsidRDefault="0025169D" w:rsidP="00A7291B">
      <w:pPr>
        <w:pStyle w:val="NormalBlock"/>
      </w:pPr>
      <w:r>
        <w:t>En segundo lugar, David continúa diciendo que nuestra relación con Dios se siente santa o especial.</w:t>
      </w:r>
    </w:p>
    <w:bookmarkEnd w:id="0"/>
    <w:p w14:paraId="7E1F9BC8" w14:textId="7BE2687A" w:rsidR="00A7291B" w:rsidRPr="007C2DD5" w:rsidRDefault="0025169D" w:rsidP="007C2DD5">
      <w:pPr>
        <w:pStyle w:val="Quote"/>
      </w:pPr>
      <w:r>
        <w:t>⁴ Porque tú no eres un Dios que se complace en la maldad; </w:t>
        <w:br/>
        <w:t>el mal no mora contigo. </w:t>
        <w:br/>
        <w:t>⁵ Los que se ensalzan no estarán delante de tus ojos; </w:t>
        <w:br/>
        <w:t>aborreces a todos los que hacen iniquidad. </w:t>
        <w:br/>
        <w:t>⁶ Destruyes a los que hablan falsedad; </w:t>
        <w:br/>
        <w:t>el Señor abomina al hombre sanguinario y engañador.</w:t>
      </w:r>
    </w:p>
    <w:bookmarkEnd w:id="0"/>
    <w:p w14:paraId="44687C10" w14:textId="5FB066C6" w:rsidR="009C22C1" w:rsidRDefault="009C22C1" w:rsidP="00C35B22">
      <w:pPr>
        <w:pStyle w:val="BibleVerseCite"/>
      </w:pPr>
      <w:r w:rsidRPr="007C2DD5">
        <w:t>- Salmos 5:4-6</w:t>
      </w:r>
    </w:p>
    <w:bookmarkEnd w:id="0"/>
    <w:p w14:paraId="255668C9" w14:textId="77777777" w:rsidR="00A7291B" w:rsidRDefault="0025169D" w:rsidP="00A7291B">
      <w:pPr>
        <w:pStyle w:val="PadTop24"/>
      </w:pPr>
      <w:r>
        <w:t>Recuerden que uno de los beneficios de tener una relación profunda con otra persona, especialmente con su cónyuge, es que tiende a convertirlos en mejores personas. No sé cuántas veces he oído decir a hombres que, si no fuera por sus esposas y por el amor que sienten por ellas, simplemente habrían seguido adelante hasta arruinarse. ¿Cuántos hombres han dicho eso? Si no fuera por mi esposa. Ella me salvó, no como Jesús me salva, sino que me salvó de mí mismo, me salvó de la soledad y me salvó de tantas cosas. Me convirtió en una mejor persona. Hizo que quisiera ser una mejor persona. ¿Cuántas mujeres han ido más allá de sus capacidades al sacrificarse por un hombre al que amaban? ¿Cuántas mujeres han arrancado sus raíces y se han mudado al otro lado del país simplemente para estar con su esposo y con lo que él iba a hacer? ¿Y cuántas de ellas se han sacrificado al tener hijos y cuidar de ellos, y así sucesivamente? ¿Por qué? Porque aman a ese hombre. Una relación con Dios es así. Nos impulsa a hacerlo mejor, a esforzarnos más, a hacer un esfuerzo por eliminar el mal de nuestras vidas. El mal del que David habla aquí en los versículos 4 al 6.</w:t>
      </w:r>
    </w:p>
    <w:bookmarkEnd w:id="0"/>
    <w:p w14:paraId="5C097F03" w14:textId="5E23FA64" w:rsidR="00A7291B" w:rsidRDefault="0025169D" w:rsidP="00A7291B">
      <w:pPr>
        <w:pStyle w:val="NormalBlock"/>
      </w:pPr>
      <w:r>
        <w:t>Dios es santo y puro, sin pecado ni oscuridad de ninguna clase, y cuando estamos expuestos a Él en una relación, también queremos ser así. Una de las dificultades del cristianismo es que cuanto más comenzamos a conocer a Dios, más comenzamos a comprender su carácter. Cuanto más profunda crece nuestra relación con Él, más aborrecemos la pecaminosidad. Más despreciamos la pecaminosidad que vemos en nuestra propia carne.</w:t>
      </w:r>
    </w:p>
    <w:bookmarkEnd w:id="0"/>
    <w:p w14:paraId="5C097F03" w14:textId="5E23FA64" w:rsidR="00A7291B" w:rsidRDefault="0025169D" w:rsidP="00A7291B">
      <w:pPr>
        <w:pStyle w:val="NormalBlock"/>
      </w:pPr>
      <w:r>
        <w:t>Es algo terrible y dual que ocurre todo el tiempo. Veo a Dios y veo lo que puedo ver de Él en la palabra. Y el Espíritu me muestra lo que puedo ser en Cristo. Y cuando comparo esa visión con lo que está en el espejo, hay una diferencia. Y el dolor que siento (que sienten los cristianos) entre lo que son ahora y lo que quieren ser por causa de Cristo, muchas veces, simplemente crece, porque queremos hacerlo mejor.</w:t>
      </w:r>
    </w:p>
    <w:bookmarkEnd w:id="0"/>
    <w:p w14:paraId="5C097F03" w14:textId="5E23FA64" w:rsidR="00A7291B" w:rsidRDefault="0025169D" w:rsidP="00A7291B">
      <w:pPr>
        <w:pStyle w:val="NormalBlock"/>
      </w:pPr>
      <w:r>
        <w:t>La gente dice: «ustedes los cristianos creen que son perfectos». Bueno, yo no creo que sea perfecto, pero quiero serlo. Quiero ser perfecto. Lo deseo con todo mi corazón: ser perfecto. ¿Por qué? Porque tengo una relación con el Perfecto; por eso. Así que, en toda relación, cada miembro afecta al otro. En nuestra relación con Dios, nuestra condición perdida y miserable lo movió a extendernos la mano y salvarnos. Y su santidad y misericordia nos mueven a llegar a ser como Él en pureza y misericordia.</w:t>
      </w:r>
    </w:p>
    <w:bookmarkEnd w:id="0"/>
    <w:p w14:paraId="5C097F03" w14:textId="5E23FA64" w:rsidR="00A7291B" w:rsidRDefault="0025169D" w:rsidP="00A7291B">
      <w:pPr>
        <w:pStyle w:val="NormalBlock"/>
      </w:pPr>
      <w:r>
        <w:t>Hasta ahora, David dice que en una relación con Dios uno siente exclusividad. Uno comienza a conocer y entender de qué se trata la santidad, al ver a un Dios santo y desear la santidad para sí mismo. Y luego dice que una relación con Dios también se siente segura. En el versículo 7 dice:</w:t>
      </w:r>
    </w:p>
    <w:bookmarkEnd w:id="0"/>
    <w:p w14:paraId="7E1F9BC8" w14:textId="7BE2687A" w:rsidR="00A7291B" w:rsidRPr="007C2DD5" w:rsidRDefault="0025169D" w:rsidP="007C2DD5">
      <w:pPr>
        <w:pStyle w:val="Quote"/>
      </w:pPr>
      <w:r>
        <w:t>Mas yo, por la abundancia de tu misericordia entraré en tu casa; </w:t>
        <w:br/>
        <w:t>me postraré en tu santo templo con reverencia.</w:t>
      </w:r>
    </w:p>
    <w:bookmarkEnd w:id="0"/>
    <w:p w14:paraId="44687C10" w14:textId="5FB066C6" w:rsidR="009C22C1" w:rsidRDefault="009C22C1" w:rsidP="00C35B22">
      <w:pPr>
        <w:pStyle w:val="BibleVerseCite"/>
      </w:pPr>
      <w:r w:rsidRPr="007C2DD5">
        <w:t>- Salmos 5:7</w:t>
      </w:r>
    </w:p>
    <w:bookmarkEnd w:id="0"/>
    <w:p w14:paraId="255668C9" w14:textId="77777777" w:rsidR="00A7291B" w:rsidRDefault="0025169D" w:rsidP="00A7291B">
      <w:pPr>
        <w:pStyle w:val="PadTop24"/>
      </w:pPr>
      <w:r>
        <w:t>Uno de los sentimientos más incómodos cuando estamos en una relación con alguien es los celos. Siempre tenemos miedo de perder su amor por causa de otra persona. A veces experimentamos temor. El temor de que esa persona muera o de que nos deje, o incluso el temor de que nuestra relación se desmorone de alguna manera. Sin embargo, no hay lugar para tales sentimientos en nuestra relación con Dios. Él nunca nos dejará.</w:t>
      </w:r>
    </w:p>
    <w:bookmarkEnd w:id="0"/>
    <w:p w14:paraId="5C097F03" w14:textId="5E23FA64" w:rsidR="00A7291B" w:rsidRDefault="0025169D" w:rsidP="00A7291B">
      <w:pPr>
        <w:pStyle w:val="NormalBlock"/>
      </w:pPr>
      <w:r>
        <w:t>Si no memorizamos ninguna Escritura, al menos debemos recordar Hebreos 13:5-6. El escritor dice:</w:t>
      </w:r>
    </w:p>
    <w:bookmarkEnd w:id="0"/>
    <w:p w14:paraId="7E1F9BC8" w14:textId="7BE2687A" w:rsidR="00A7291B" w:rsidRPr="007C2DD5" w:rsidRDefault="0025169D" w:rsidP="007C2DD5">
      <w:pPr>
        <w:pStyle w:val="Quote"/>
      </w:pPr>
      <w:r>
        <w:t>⁵ Sea vuestro carácter sin avaricia, contentos con lo que tenéis, porque Él mismo ha dicho: Nunca te dejare ni te desamparare, ⁶ de manera que decimos confiadamente:</w:t>
        <w:br/>
        <w:t>El Señor es el que me ayuda; no temeré.</w:t>
        <w:br/>
        <w:t>¿Qué podrá hacerme el hombre?</w:t>
      </w:r>
    </w:p>
    <w:bookmarkEnd w:id="0"/>
    <w:p w14:paraId="44687C10" w14:textId="5FB066C6" w:rsidR="009C22C1" w:rsidRDefault="009C22C1" w:rsidP="00C35B22">
      <w:pPr>
        <w:pStyle w:val="BibleVerseCite"/>
      </w:pPr>
      <w:r w:rsidRPr="007C2DD5">
        <w:t>- Hebreos 13:5-6</w:t>
      </w:r>
    </w:p>
    <w:bookmarkEnd w:id="0"/>
    <w:p w14:paraId="255668C9" w14:textId="77777777" w:rsidR="00A7291B" w:rsidRDefault="0025169D" w:rsidP="00A7291B">
      <w:pPr>
        <w:pStyle w:val="PadTop24"/>
      </w:pPr>
      <w:r>
        <w:t>Una de las cosas que atemorizan a las personas es morir solas. No quieren estar solas cuando mueren. Por eso la familia se apresura al hospital, si la enfermera llama y dice que creemos que ya casi es el momento. Las personas se apresuran; quieren estar allí para ese momento. ¿Y cuántas veces he visto que esto sucede? Están allí durante horas y horas y luego, ¡ups!, van al baño o van por un café, y cuando regresan, la persona ya no está. ¡Oh, no! Todo este esfuerzo; yo quería estar allí para tomarle la mano. No quieren que esa persona esté sola. ¿Alguna vez se han dado cuenta de que no estamos solos? El Espíritu Santo de Dios está en el cristiano. Él o ella nunca está solo, especialmente en el momento de la muerte. No hay temor de eso en nuestra relación con Dios. ¿Por qué? Él dijo: «Nunca te dejaré; nunca. Nunca te abandonaré». No dice: si eres bueno, si cruzas todas las «t» y pones los puntos sobre todas las «i», y si vives de acuerdo con lo que quieres hacer. Y si haces el bien, entonces quizá... No, él dijo: «Nunca, jamás te abandonaré». Y luego, en Romanos, dice: «Nunca dejaré de amarte».</w:t>
      </w:r>
    </w:p>
    <w:bookmarkEnd w:id="0"/>
    <w:p w14:paraId="7E1F9BC8" w14:textId="7BE2687A" w:rsidR="00A7291B" w:rsidRPr="007C2DD5" w:rsidRDefault="0025169D" w:rsidP="007C2DD5">
      <w:pPr>
        <w:pStyle w:val="Quote"/>
      </w:pPr>
      <w:r>
        <w:t>³⁵ ¿Quién nos separará del amor de Cristo? ¿Tribulación, o angustia, o persecución, o hambre, o desnudez, o peligro, o espada? ³⁶ Tal como está escrito:</w:t>
        <w:br/>
        <w:t>Por causa tuya somos puestos a muerte todo el día;</w:t>
        <w:br/>
        <w:t>somos considerados como ovejas para el matadero.</w:t>
        <w:br/>
        <w:t>³⁷ Pero en todas estas cosas somos más que vencedores por medio de aquel que nos amó. ³⁸ Porque estoy convencido de que ni la muerte, ni la vida, ni ángeles, ni principados, ni lo presente, ni lo por venir, ni los poderes, ³⁹ ni lo alto, ni lo profundo, ni ninguna otra cosa creada nos podrá separar del amor de Dios que es en Cristo Jesús Señor nuestro.</w:t>
      </w:r>
    </w:p>
    <w:bookmarkEnd w:id="0"/>
    <w:p w14:paraId="44687C10" w14:textId="5FB066C6" w:rsidR="009C22C1" w:rsidRDefault="009C22C1" w:rsidP="00C35B22">
      <w:pPr>
        <w:pStyle w:val="BibleVerseCite"/>
      </w:pPr>
      <w:r w:rsidRPr="007C2DD5">
        <w:t>- Romanos 8:35-39</w:t>
      </w:r>
    </w:p>
    <w:bookmarkEnd w:id="0"/>
    <w:p w14:paraId="255668C9" w14:textId="77777777" w:rsidR="00A7291B" w:rsidRDefault="0025169D" w:rsidP="00A7291B">
      <w:pPr>
        <w:pStyle w:val="PadTop24"/>
      </w:pPr>
      <w:r>
        <w:t>Si de esta lección se lleva algo, que sean estas dos cosas. Dios nos ha prometido a nosotros, sus hijos, los cristianos: nunca los dejaré y siempre los amaré. No necesita ser un teólogo ni tiene que ser un experto en el idioma griego para entender esos pasajes; son bastante claros. David dice que estar en la casa de Dios, como David estaba diciendo aquí, es tener una relación con Él. De eso está hablando David. No está hablando de ir a la iglesia. Está hablando de tener una relación con Dios. Para un buen judío que iba al templo, eso significaba que tenía una buena relación con Dios. Así que estar en la casa de Dios es tener una relación con Él.</w:t>
      </w:r>
    </w:p>
    <w:bookmarkEnd w:id="0"/>
    <w:p w14:paraId="5C097F03" w14:textId="5E23FA64" w:rsidR="00A7291B" w:rsidRDefault="0025169D" w:rsidP="00A7291B">
      <w:pPr>
        <w:pStyle w:val="NormalBlock"/>
      </w:pPr>
      <w:r>
        <w:t>Una vez que tienes esta relación, nadie te la quitará y Dios nunca te abandonará. Estás completamente a salvo. Puedes dejar a Dios. Sí, puedes alejarte de Él. Y eso lo controlas tú. Puedes decirle que no. Puedes decir: «Ya no quiero ser tu amigo. Ya no te amo. Me estoy alejando de ti». Puedes hacerlo si quieres. Pero Él dice que nunca te abandonará. Siempre te amará, y no solo en tus buenos días.</w:t>
      </w:r>
    </w:p>
    <w:p w14:paraId="27FB83DB" w14:textId="77777777" w:rsidR="00227BF5" w:rsidRDefault="00227BF5" w:rsidP="00227BF5">
      <w:pPr>
        <w:pStyle w:val="Heading3"/>
      </w:pPr>
      <w:r>
        <w:t>3. Una relación con Dios se siente segura</w:t>
      </w:r>
    </w:p>
    <w:bookmarkEnd w:id="0"/>
    <w:bookmarkEnd w:id="0"/>
    <w:p w14:paraId="5C097F03" w14:textId="5E23FA64" w:rsidR="00A7291B" w:rsidRDefault="0025169D" w:rsidP="00A7291B">
      <w:pPr>
        <w:pStyle w:val="NormalBlock"/>
      </w:pPr>
      <w:r>
        <w:t>Luego David continúa y termina diciendo que una relación con Dios se siente segura. Dice:</w:t>
      </w:r>
    </w:p>
    <w:bookmarkEnd w:id="0"/>
    <w:p w14:paraId="7E1F9BC8" w14:textId="7BE2687A" w:rsidR="00A7291B" w:rsidRPr="007C2DD5" w:rsidRDefault="0025169D" w:rsidP="007C2DD5">
      <w:pPr>
        <w:pStyle w:val="Quote"/>
      </w:pPr>
      <w:r>
        <w:t>⁸ Señor, guíame en tu justicia por causa de mis enemigos; </w:t>
        <w:br/>
        <w:t>allana delante de mí tu camino. </w:t>
        <w:br/>
        <w:t>⁹ Porque no hay sinceridad en lo que dicen; </w:t>
        <w:br/>
        <w:t>destrucción son sus entrañas,</w:t>
        <w:br/>
        <w:t>sepulcro abierto es su garganta;</w:t>
        <w:br/>
        <w:t>con su lengua hablan lisonjas. </w:t>
        <w:br/>
        <w:t>¹⁰ Tenlos por culpables, oh Dios; </w:t>
        <w:br/>
        <w:t>¡que caigan por sus mismas intrigas!</w:t>
        <w:br/>
        <w:t>Echalos fuera por la multitud de sus transgresiones,</w:t>
        <w:br/>
        <w:t>porque se rebelan contra ti.</w:t>
      </w:r>
    </w:p>
    <w:bookmarkEnd w:id="0"/>
    <w:p w14:paraId="44687C10" w14:textId="5FB066C6" w:rsidR="009C22C1" w:rsidRDefault="009C22C1" w:rsidP="00C35B22">
      <w:pPr>
        <w:pStyle w:val="BibleVerseCite"/>
      </w:pPr>
      <w:r w:rsidRPr="007C2DD5">
        <w:t>- Salmos 5:8-10</w:t>
      </w:r>
    </w:p>
    <w:bookmarkEnd w:id="0"/>
    <w:p w14:paraId="255668C9" w14:textId="77777777" w:rsidR="00A7291B" w:rsidRDefault="0025169D" w:rsidP="00A7291B">
      <w:pPr>
        <w:pStyle w:val="PadTop24"/>
      </w:pPr>
      <w:r>
        <w:t>Aquí David habla de su relación con otras personas. No está hablando de su relación con Dios. Está hablando de su relación con otros hombres: hombres que engañan, hombres en quienes no se puede confiar. Y dice que no hay nada confiable en lo que dicen. Pero en una relación con Dios puedes confiar en que cada palabra que Él dice es verdadera, exacta, digna de confianza y fiable.</w:t>
      </w:r>
    </w:p>
    <w:bookmarkEnd w:id="0"/>
    <w:p w14:paraId="5C097F03" w14:textId="5E23FA64" w:rsidR="00A7291B" w:rsidRDefault="0025169D" w:rsidP="00A7291B">
      <w:pPr>
        <w:pStyle w:val="NormalBlock"/>
      </w:pPr>
      <w:r>
        <w:t>Una de las cosas maravillosas de estudiar la Palabra de Dios es que estás estudiando algo que es verdadero; que es perfecto. Cuando la aprendes (cuando la conoces), nunca la pierdes. Siempre está allí y siempre es verdadera.</w:t>
      </w:r>
    </w:p>
    <w:bookmarkEnd w:id="0"/>
    <w:p w14:paraId="5C097F03" w14:textId="5E23FA64" w:rsidR="00A7291B" w:rsidRDefault="0025169D" w:rsidP="00A7291B">
      <w:pPr>
        <w:pStyle w:val="NormalBlock"/>
      </w:pPr>
      <w:r>
        <w:t>Dentro de trescientos años, con este mismo texto, un predicador se levantará y quizá diga en uno u otro idioma: «estén seguros de una cosa: Dios siempre los amará, Dios nunca los abandonará». No cambia, nunca cambia.</w:t>
      </w:r>
    </w:p>
    <w:bookmarkEnd w:id="0"/>
    <w:p w14:paraId="5C097F03" w14:textId="5E23FA64" w:rsidR="00A7291B" w:rsidRDefault="0025169D" w:rsidP="00A7291B">
      <w:pPr>
        <w:pStyle w:val="NormalBlock"/>
      </w:pPr>
      <w:r>
        <w:t>Quienes tienen una relación con Dios pueden saber cuál es Su postura en todos los asuntos y pueden estar seguros de las recompensas y los castigos que Él va a impartir. Con Él sabes cuál es tu posición. No sumas las cosas y llegas a la conclusión equivocada al final. Es muy reconfortante tener una relación con alguien que puede hacer grandes promesas. Yo perdonaré tus pecados. Yo te sostendré. Yo te levantaré de entre los muertos. Yo te daré vida eterna. Es agradable tener una relación con una persona así, que puede respaldarlo, que tiene el poder para cumplirlo y ha demostrado que siempre, siempre cumple Su palabra. Así se siente confiar en Dios. Estoy absolutamente seguro de Él y de lo que promete. Y finalmente, una más: una relación con Dios, según David, se siente gozosa.</w:t>
      </w:r>
    </w:p>
    <w:bookmarkEnd w:id="0"/>
    <w:p w14:paraId="7E1F9BC8" w14:textId="7BE2687A" w:rsidR="00A7291B" w:rsidRPr="007C2DD5" w:rsidRDefault="0025169D" w:rsidP="007C2DD5">
      <w:pPr>
        <w:pStyle w:val="Quote"/>
      </w:pPr>
      <w:r>
        <w:t>¹¹ Pero alégrense todos los que en ti se refugian; </w:t>
        <w:br/>
        <w:t>para siempre canten con júbilo,</w:t>
        <w:br/>
        <w:t>porque tú los proteges;</w:t>
        <w:br/>
        <w:t>regocíjense en ti los que aman tu nombre. </w:t>
        <w:br/>
        <w:t>¹² Porque tú, oh Señor, bendices al justo, </w:t>
        <w:br/>
        <w:t>como con un escudo lo rodeas de tu favor.</w:t>
      </w:r>
    </w:p>
    <w:bookmarkEnd w:id="0"/>
    <w:p w14:paraId="44687C10" w14:textId="5FB066C6" w:rsidR="009C22C1" w:rsidRDefault="009C22C1" w:rsidP="00C35B22">
      <w:pPr>
        <w:pStyle w:val="BibleVerseCite"/>
      </w:pPr>
      <w:r w:rsidRPr="007C2DD5">
        <w:t>- Salmos 5:11-12</w:t>
      </w:r>
    </w:p>
    <w:bookmarkEnd w:id="0"/>
    <w:p w14:paraId="255668C9" w14:textId="77777777" w:rsidR="00A7291B" w:rsidRDefault="0025169D" w:rsidP="00A7291B">
      <w:pPr>
        <w:pStyle w:val="PadTop24"/>
      </w:pPr>
      <w:r>
        <w:t>Las relaciones humanas siempre terminan en muerte o divorcio. Recuerdo que un consejero dijo eso una vez. Al principio me quedé un poco sorprendido, pero cuando lo piensas, todos los matrimonios terminan en muerte o divorcio. No hay otra opción. No importa cuán gozosos, amorosos o tiernos sean, tarde o temprano siempre hay lágrimas amargas. Así es la vida.</w:t>
      </w:r>
    </w:p>
    <w:bookmarkEnd w:id="0"/>
    <w:p w14:paraId="5C097F03" w14:textId="5E23FA64" w:rsidR="00A7291B" w:rsidRDefault="0025169D" w:rsidP="00A7291B">
      <w:pPr>
        <w:pStyle w:val="NormalBlock"/>
      </w:pPr>
      <w:r>
        <w:t>Una relación con Dios no siempre es fácil porque hay dolores de crecimiento en el proceso de madurez espiritual. Sin embargo, siempre tenemos el conocimiento gozoso de que nuestra relación con Dios continuará edificándose hasta rebosar de gozo y felicidad, lo cual nos conducirá al cielo. No habrá fin para nuestra relación con Dios porque, una vez que comienza, es la única relación diseñada para durar para siempre. Y la única relación diseñada para durar para siempre en un estado gozoso.</w:t>
      </w:r>
    </w:p>
    <w:bookmarkEnd w:id="0"/>
    <w:p w14:paraId="5C097F03" w14:textId="5E23FA64" w:rsidR="00A7291B" w:rsidRDefault="0025169D" w:rsidP="00A7291B">
      <w:pPr>
        <w:pStyle w:val="NormalBlock"/>
      </w:pPr>
      <w:r>
        <w:t>A diferencia de nuestro primer amor, si has sido bendecido con la experiencia de que tu primer amor haya sido tu amor durante toda tu vida. Todos quieren eso, no todos lo obtienen. Pero incluso esa maravillosa experiencia terminará en tristeza algún día, a diferencia de nuestra relación con Dios. Continuará y continuará. De hecho, continuará y continuará y será cada vez mejor para nosotros.</w:t>
      </w:r>
    </w:p>
    <w:bookmarkEnd w:id="0"/>
    <w:p w14:paraId="5C097F03" w14:textId="5E23FA64" w:rsidR="00A7291B" w:rsidRDefault="0025169D" w:rsidP="00A7291B">
      <w:pPr>
        <w:pStyle w:val="NormalBlock"/>
      </w:pPr>
      <w:r>
        <w:t>Mi relación terrenal más significativa es la que comparto con mi esposa, Lise, y, sin embargo, ella me ha dicho que siempre ocuparé el segundo lugar en su vida. Soy el número dos. El Señor, dice ella, siempre ocupará el primer lugar en su vida. Ahora que han llegado los nietos, soy el número 11, pero así es la vida. Cada vez que alguien anuncia que está embarazada, bajo un puesto. Pero está bien. Por supuesto, así es como debe ser. ¿Verdad? La relación eterna debe ocupar el primer lugar. La relación temporal viene después. La que tiene un potencial ilimitado ocupa el primer lugar. Y la que está limitada por el pecado y la muerte ocupa el segundo. Nuestra relación es excelente porque ella también ocupa el segundo lugar en mi vida, ya que yo también estoy procurando como prioridad mi relación con Dios y los beneficios que provienen de ella.</w:t>
      </w:r>
    </w:p>
    <w:bookmarkEnd w:id="0"/>
    <w:p w14:paraId="5C097F03" w14:textId="5E23FA64" w:rsidR="00A7291B" w:rsidRDefault="0025169D" w:rsidP="00A7291B">
      <w:pPr>
        <w:pStyle w:val="NormalBlock"/>
      </w:pPr>
      <w:r>
        <w:t>Así que permítanme terminar esta lección simplemente haciendo una pregunta. Y la pregunta, por supuesto, es: ¿están experimentando las cosas de las que he estado hablando en su relación con Dios?</w:t>
      </w:r>
    </w:p>
    <w:bookmarkEnd w:id="0"/>
    <w:p w14:paraId="5C097F03" w14:textId="5E23FA64" w:rsidR="00A7291B" w:rsidRDefault="0025169D" w:rsidP="00A7291B">
      <w:pPr>
        <w:pStyle w:val="NormalBlock"/>
      </w:pPr>
      <w:r>
        <w:t>Quiero decir, ¿de qué sirve la lección si no llegamos a plantearnos esa pregunta? Cosas como la intimidad y la exclusividad, una mayor santidad personal, una sensación de seguridad y paz, un sentido de confianza completa, una expectativa de gozo en el futuro. Todas estas son cosas que uno siente.</w:t>
      </w:r>
    </w:p>
    <w:bookmarkEnd w:id="0"/>
    <w:p w14:paraId="2EC75E3D" w14:textId="41EDDCE5" w:rsidR="008A3F75" w:rsidRDefault="00932373" w:rsidP="001E1588">
      <w:pPr>
        <w:pStyle w:val="NormalBlock"/>
        <w:numPr>
          <w:ilvl w:val="0"/>
          <w:numId w:val="199"/>
        </w:numPr>
      </w:pPr>
      <w:r w:rsidRPr="00932373">
        <w:t>Si lo está, entonces alabe y dé gracias a Dios por las bendiciones que está disfrutando en su relación con Él. Bien. Excelente. Maravilloso. Siga adelante.</w:t>
      </w:r>
    </w:p>
    <w:bookmarkEnd w:id="0"/>
    <w:p w14:paraId="2EC75E3D" w14:textId="41EDDCE5" w:rsidR="008A3F75" w:rsidRDefault="00932373" w:rsidP="001E1588">
      <w:pPr>
        <w:pStyle w:val="NormalBlock"/>
        <w:numPr>
          <w:ilvl w:val="0"/>
          <w:numId w:val="199"/>
        </w:numPr>
      </w:pPr>
      <w:r w:rsidRPr="00932373">
        <w:t>Si no lo está, entonces puede haber algunas razones muy definidas por las que no está sintiendo las cosas de las que he hablado. Por ejemplo, quizá sabe acerca de Él, pero no tiene una relación con Él. Sé acerca de George W. Bush, expresidente. He visitado su Biblioteca Presidencial y he leído libros escritos por él. Sé acerca de George W. Bush, pero él y yo no tenemos una relación. ¿Ve lo que quiero decir?</w:t>
      </w:r>
    </w:p>
    <w:bookmarkEnd w:id="0"/>
    <w:bookmarkEnd w:id="0"/>
    <w:p w14:paraId="5C097F03" w14:textId="5E23FA64" w:rsidR="00A7291B" w:rsidRDefault="0025169D" w:rsidP="00A7291B">
      <w:pPr>
        <w:pStyle w:val="NormalBlock"/>
      </w:pPr>
      <w:r>
        <w:t>Puedes conocer acerca de Dios mediante el estudio y la enseñanza, pero para entrar en una relación con Él debes acudir a Él por medio de Jesucristo. Es como el matrimonio: puedes conocer a alguien y puedes amar a alguien, pero para tener la relación última e íntima con esa persona, necesitas comprometerte en matrimonio. Por eso, vivir juntos no es como el matrimonio. ¿Vivir juntos es un compromiso? Sí, es una especie de compromiso. ¿Hay amor allí? Claro, hay amor allí. Pero no es la forma más elevada de compromiso entre un hombre y una mujer. Y Dios exige de nosotros la forma más elevada de compromiso, que es el matrimonio entre un hombre y una mujer.</w:t>
      </w:r>
    </w:p>
    <w:bookmarkEnd w:id="0"/>
    <w:p w14:paraId="5C097F03" w14:textId="5E23FA64" w:rsidR="00A7291B" w:rsidRDefault="0025169D" w:rsidP="00A7291B">
      <w:pPr>
        <w:pStyle w:val="NormalBlock"/>
      </w:pPr>
      <w:r>
        <w:t>Ahora bien, con Dios, por otro lado, necesitas comprometerte mediante la fe, el arrepentimiento y el bautismo en el nombre de Jesucristo para entrar plenamente en una relación con Él. Muchas personas en el mundo saben acerca de Dios, pero no están en una relación con Él, porque no han respondido en obediencia al evangelio. Así que el bautismo, por ejemplo, es la ceremonia de bodas del creyente que lo une a Dios en una relación íntima y eterna. Tal vez esa sea la razón por la que no sientes las cosas de las que he hablado. Quizás le has sido infiel.</w:t>
      </w:r>
    </w:p>
    <w:bookmarkEnd w:id="0"/>
    <w:p w14:paraId="5C097F03" w14:textId="5E23FA64" w:rsidR="00A7291B" w:rsidRDefault="0025169D" w:rsidP="00A7291B">
      <w:pPr>
        <w:pStyle w:val="NormalBlock"/>
      </w:pPr>
      <w:r>
        <w:t>No puedes tener una relación seria con Dios si estás jugando con el pecado. Así como no puedes tener una relación seria con otra persona, en el matrimonio, si le estás siendo infiel. Puedes engañar a tu pareja y puedes engañar a tus amigos, pero te aseguro que no puedes engañar a Dios, porque Él siempre lo sabe y siempre se aparta de ti cuando eres culpable de pecado no arrepentido.</w:t>
      </w:r>
    </w:p>
    <w:bookmarkEnd w:id="0"/>
    <w:p w14:paraId="5C097F03" w14:textId="5E23FA64" w:rsidR="00A7291B" w:rsidRDefault="0025169D" w:rsidP="00A7291B">
      <w:pPr>
        <w:pStyle w:val="NormalBlock"/>
      </w:pPr>
      <w:r>
        <w:t>La relación es exclusiva, no perfecta. Las personas son débiles. Las personas cometen errores. Las personas caen en pecado. Por lo tanto, para mantener una relación con Dios, tenemos que decidir a quién queremos servir y qué queremos experimentar. ¿Queremos experimentar una relación con Dios o queremos experimentar el pecado? Porque el pecado también es una experiencia. También nos da algo. Solo tenemos que decidir qué experiencia es más importante para nosotros.</w:t>
      </w:r>
    </w:p>
    <w:bookmarkEnd w:id="0"/>
    <w:p w14:paraId="5C097F03" w14:textId="5E23FA64" w:rsidR="00A7291B" w:rsidRDefault="0025169D" w:rsidP="00A7291B">
      <w:pPr>
        <w:pStyle w:val="NormalBlock"/>
      </w:pPr>
      <w:r>
        <w:t>Y entonces, finalmente, quizá no estamos trabajando en la relación. Una relación con Dios es similar en muchos aspectos a otras relaciones humanas. Tenemos que invertir tiempo y esfuerzo para hacer que funcionen. Necesitamos comunicarnos para mantenerla. Y entonces, ¿cómo se comunica Dios con nosotros? Por medio de la cruz de Cristo, en nuestras bendiciones, en nuestra conciencia, en la Biblia, por medio del Espíritu Santo y en la iglesia. Y nosotros también necesitamos mantener abiertas nuestras líneas de comunicación con Él. ¿Cómo lo hacemos? Por medio de la oración y la meditación, la adoración, el estudio, el servicio y las ofrendas. Así es como nos comunicamos con Él.</w:t>
      </w:r>
    </w:p>
    <w:bookmarkEnd w:id="0"/>
    <w:p w14:paraId="5C097F03" w14:textId="5E23FA64" w:rsidR="00A7291B" w:rsidRDefault="0025169D" w:rsidP="00A7291B">
      <w:pPr>
        <w:pStyle w:val="NormalBlock"/>
      </w:pPr>
      <w:r>
        <w:t>Las relaciones funcionan en ambos sentidos. Dios siempre cumple con su parte. A veces estamos demasiado ocupados (o somos demasiado malos) para cumplir con la nuestra. Una cosa es segura: todos necesitamos una relación con Dios. Y todos podemos tenerla hoy.</w:t>
      </w:r>
    </w:p>
    <w:bookmarkEnd w:id="0"/>
    <w:p w14:paraId="2EC75E3D" w14:textId="41EDDCE5" w:rsidR="008A3F75" w:rsidRDefault="00932373" w:rsidP="001E1588">
      <w:pPr>
        <w:pStyle w:val="NormalBlock"/>
        <w:numPr>
          <w:ilvl w:val="0"/>
          <w:numId w:val="199"/>
        </w:numPr>
      </w:pPr>
      <w:r w:rsidRPr="00932373">
        <w:t>Lo comenzamos con la fe expresada en el arrepentimiento y el bautismo.</w:t>
      </w:r>
    </w:p>
    <w:bookmarkEnd w:id="0"/>
    <w:p w14:paraId="2EC75E3D" w14:textId="41EDDCE5" w:rsidR="008A3F75" w:rsidRDefault="00932373" w:rsidP="001E1588">
      <w:pPr>
        <w:pStyle w:val="NormalBlock"/>
        <w:numPr>
          <w:ilvl w:val="0"/>
          <w:numId w:val="199"/>
        </w:numPr>
      </w:pPr>
      <w:r w:rsidRPr="00932373">
        <w:t>Lo renovamos al ser restaurados diariamente por medio de la oración o por medio de las oraciones de los ancianos, según sea apropiado en cada situación.</w:t>
      </w:r>
    </w:p>
    <w:bookmarkEnd w:id="0"/>
    <w:p w14:paraId="2EC75E3D" w14:textId="41EDDCE5" w:rsidR="008A3F75" w:rsidRDefault="00932373" w:rsidP="001E1588">
      <w:pPr>
        <w:pStyle w:val="NormalBlock"/>
        <w:numPr>
          <w:ilvl w:val="0"/>
          <w:numId w:val="199"/>
        </w:numPr>
      </w:pPr>
      <w:r w:rsidRPr="00932373">
        <w:t>Y lo refrescamos mediante la adoración, el servicio y la alabanza.</w:t>
      </w:r>
    </w:p>
    <w:bookmarkEnd w:id="0"/>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