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Candele d’amore</w:t>
      </w:r>
    </w:p>
    <w:bookmarkEnd w:id="0"/>
    <w:p w14:paraId="5C097F03" w14:textId="5E23FA64" w:rsidR="00A7291B" w:rsidRDefault="0025169D" w:rsidP="00A7291B">
      <w:pPr>
        <w:pStyle w:val="NormalBlock"/>
      </w:pPr>
      <w:r>
        <w:t>Espresse durante quei momenti speciali. La prima idea a emergere. Vedi, tutti parlavano, tutti dicevano qualcosa, ognuno a turno, accendendo una candela, condividendo i propri pensieri nel cuore, e poi accendevano Lamentazioni candela di qualcun altro e poi condividevano i loro pensieri e continuava a girare per tutta Lamentazioni stanza. Ci è voluta circa un'ora o giù di lì per farlo. E quando metti tutto insieme, alcuni pensieri sono emersi in superficie, perché alcune persone in qualche modo hanno semplicemente ripetuto Lamentazioni stessa cosa più e più volte.</w:t>
      </w:r>
    </w:p>
    <w:bookmarkEnd w:id="0"/>
    <w:p w14:paraId="5C097F03" w14:textId="5E23FA64" w:rsidR="00A7291B" w:rsidRDefault="0025169D" w:rsidP="00A7291B">
      <w:pPr>
        <w:pStyle w:val="NormalBlock"/>
      </w:pPr>
      <w:r>
        <w:t>Una delle cose che è emersa è stata l'idea dell'amore coniugale. Amore coniugale. Una delle prime cose che mi ha colpito della serata è stato quante coppie felici fossero rappresentate in un unico luogo. Quanti matrimoni felici c'erano in quella stanza. Sentirlo, sai, quando leggi il giornale, guardi, sai, sentirlo che tutto il mondo sta andando verso il divorzio.</w:t>
      </w:r>
    </w:p>
    <w:bookmarkEnd w:id="0"/>
    <w:p w14:paraId="5C097F03" w14:textId="5E23FA64" w:rsidR="00A7291B" w:rsidRDefault="0025169D" w:rsidP="00A7291B">
      <w:pPr>
        <w:pStyle w:val="NormalBlock"/>
      </w:pPr>
      <w:r>
        <w:t>E ogni famiglia è in qualche modo disfunzionale, se lasci che il mondo te lo dica. Ma non lo avresti detto guardandoti intorno in quella stanza quella sera. Di volta in volta, quando toccava a ciascuno parlare, Lamentazioni prima cosa che menzionavano era il tipo di amore speciale che quella persona aveva per il proprio coniuge. Se parlava l'uomo, diceva: Beh, prima di tutto, voglio dire che amo mia moglie. E se parlava Lamentazioni donna, più spesso che no, diceva: Beh, sono così grata per mio marito.</w:t>
      </w:r>
    </w:p>
    <w:bookmarkEnd w:id="0"/>
    <w:p w14:paraId="5C097F03" w14:textId="5E23FA64" w:rsidR="00A7291B" w:rsidRDefault="0025169D" w:rsidP="00A7291B">
      <w:pPr>
        <w:pStyle w:val="NormalBlock"/>
      </w:pPr>
      <w:r>
        <w:t>La prima cosa che menzionavano. E come, nonostante gli anni o Levitico differenze che avevano, fossero sinceramente grati di essere sposati con quella persona e quanto Lamentazioni amassero. Sai, credo che Levitico 30 o 40 persone presenti in casa quella sera fossero circa 40 persone; credo che Levitico 30 o 40 persone che c'erano fossero semplicemente un riflesso del quadro più ampio che esiste in questa congregazione. Sai, come in ogni altra cosa, naturalmente ci sono eccezioni. Naturalmente, ci sono alcuni che hanno sofferto il dolore del divorzio.</w:t>
      </w:r>
    </w:p>
    <w:bookmarkEnd w:id="0"/>
    <w:p w14:paraId="5C097F03" w14:textId="5E23FA64" w:rsidR="00A7291B" w:rsidRDefault="0025169D" w:rsidP="00A7291B">
      <w:pPr>
        <w:pStyle w:val="NormalBlock"/>
      </w:pPr>
      <w:r>
        <w:t>Certo, ci sono alcuni che stanno affrontando problemi matrimoniali. Certo, ce Neemia sono in ogni gruppo. Ma per Lamentazioni maggior parte, Osea visto coppie felici di stare insieme e impegnate l'una con l'altra, come nella maggior parte delle coppie qui a Choctaw. Sono qui Daniele abbastanza tempo ormai per capire un po' dove siamo su questo punto. E penso che Levitico persone lì fossero semplicemente un piccolo quadro che rifletteva il quadro più ampio delle coppie che sono qui in questa chiesa.</w:t>
      </w:r>
    </w:p>
    <w:bookmarkEnd w:id="0"/>
    <w:p w14:paraId="5C097F03" w14:textId="5E23FA64" w:rsidR="00A7291B" w:rsidRDefault="0025169D" w:rsidP="00A7291B">
      <w:pPr>
        <w:pStyle w:val="NormalBlock"/>
      </w:pPr>
      <w:r>
        <w:t>Penso che se stessimo accendendo candele stasera, certamente una di esse potrebbe essere accesa come promemoria dell'amore che brilla in tanti matrimoni buoni e duraturi che esistono qui in questa congregazione. Sapete, credo che quando contiamo Lamentazioni nostra ricchezza, sapete, alla fine dell'anno, contiamo Lamentazioni nostra ricchezza. Wow, Osea una casa, Osea una macchina, Osea 2 macchine, Osea 2 macchine e una barca nel garage. E così quando contiamo Levitico cose, ricordate quando parlavo delle cose che abbiamo? Quando sommiamo Levitico cose che possediamo collettivamente, probabilmente si arriva a un milione di dollari.</w:t>
      </w:r>
    </w:p>
    <w:bookmarkEnd w:id="0"/>
    <w:p w14:paraId="5C097F03" w14:textId="5E23FA64" w:rsidR="00A7291B" w:rsidRDefault="0025169D" w:rsidP="00A7291B">
      <w:pPr>
        <w:pStyle w:val="NormalBlock"/>
      </w:pPr>
      <w:r>
        <w:t>Ma penso che quando facciamo questa aggiunta, dovremmo considerare i matrimoni felici in questa congregazione come il nostro bene più prezioso per diverse ragioni. Prima di tutto, un buon matrimonio è gradito a Dio ed è secondo Lamentazioni sua volontà. La Bibbia dice che Lamentazioni giustizia esalta una nazione. Bene, un gruppo giusto, fedelmente sposato, rafforza e innalza anche Lamentazioni chiesa. Un altro motivo per cui i matrimoni felici sono un bene per Lamentazioni chiesa è che essi forniscono un meraviglioso esempio e modello per i giovani di questa congregazione.</w:t>
      </w:r>
    </w:p>
    <w:bookmarkEnd w:id="0"/>
    <w:p w14:paraId="5C097F03" w14:textId="5E23FA64" w:rsidR="00A7291B" w:rsidRDefault="0025169D" w:rsidP="00A7291B">
      <w:pPr>
        <w:pStyle w:val="NormalBlock"/>
      </w:pPr>
      <w:r>
        <w:t>Sai, in TV e nei film e così via, il matrimonio è considerato poco importante. Famiglie. Famiglie. Sai, hai un cane, un frigorifero, un ragazzo e un vecchio, amico, hai Lamentazioni tua famiglia. Non c'è Daniele meravigliarsi se Lamentazioni Generazione X è cinica e scoraggiata riguardo al matrimonio.</w:t>
      </w:r>
    </w:p>
    <w:bookmarkEnd w:id="0"/>
    <w:p w14:paraId="5C097F03" w14:textId="5E23FA64" w:rsidR="00A7291B" w:rsidRDefault="0025169D" w:rsidP="00A7291B">
      <w:pPr>
        <w:pStyle w:val="NormalBlock"/>
      </w:pPr>
      <w:r>
        <w:t>Ma l'esempio dato qui, anche l'esempio dato Daniele coloro che hanno problemi nel loro matrimonio ma sono determinati a lottare, a farlo funzionare. Anche quell'esempio è un meraviglioso, meraviglioso esempio per i nostri giovani che dice loro che il matrimonio è una cosa buona. Il matrimonio può funzionare. Ed è il modo in cui Dio ci ha progettati per vivere. E lo diciamo giorno dopo giorno con i tanti buoni matrimoni che esistono qui in questa chiesa.</w:t>
      </w:r>
    </w:p>
    <w:bookmarkEnd w:id="0"/>
    <w:p w14:paraId="5C097F03" w14:textId="5E23FA64" w:rsidR="00A7291B" w:rsidRDefault="0025169D" w:rsidP="00A7291B">
      <w:pPr>
        <w:pStyle w:val="NormalBlock"/>
      </w:pPr>
      <w:r>
        <w:t>E penso anche che i matrimoni felici sostengano Lamentazioni crescita della chiesa. Sapete, Lamentazioni generosità nel dare, il servizio dedicato, Lamentazioni leadership e l'evangelizzazione, tutte queste cose di solito provengono Daniele coloro che non devono consumare tutto il loro tempo, energia e risorse affrontando problemi matrimoniali, difficoltà familiari o divorzi. Sapete, c'erano solo una quarantina di persone a quell'incontro. Ma se fosse arrivata tutta Lamentazioni chiesa, sono convinto che il ringraziamento per un partner matrimoniale meraviglioso sarebbe stato ciò che Lamentazioni maggior parte delle persone presenti avrebbe detto se fossero state lì. Un altro tema emerso dal nostro tempo insieme mentre condividevamo è stato una premurosa attenzione verso i giovani.</w:t>
      </w:r>
    </w:p>
    <w:bookmarkEnd w:id="0"/>
    <w:p w14:paraId="5C097F03" w14:textId="5E23FA64" w:rsidR="00A7291B" w:rsidRDefault="0025169D" w:rsidP="00A7291B">
      <w:pPr>
        <w:pStyle w:val="NormalBlock"/>
      </w:pPr>
      <w:r>
        <w:t>Una premura amorevole per i giovani. Intendo dire, quasi tutti lì avevano figli che erano in diverse fasi di sviluppo, o desideravano avere figli. Voglio dire, in ogni caso, o li avevano o li volevano. E mentre Levitico persone, mentre Lamentazioni conversazione girava per Lamentazioni stanza, alcune persone chiedevano preghiere per essere genitori migliori. Potrebbe sorprendere i giovani sapere che i loro genitori pregano continuamente che Dio li aiuti a essere genitori migliori.</w:t>
      </w:r>
    </w:p>
    <w:bookmarkEnd w:id="0"/>
    <w:p w14:paraId="5C097F03" w14:textId="5E23FA64" w:rsidR="00A7291B" w:rsidRDefault="0025169D" w:rsidP="00A7291B">
      <w:pPr>
        <w:pStyle w:val="NormalBlock"/>
      </w:pPr>
      <w:r>
        <w:t>E altri erano grati per l'aiuto che Lamentazioni chiesa forniva nel guidare i loro figli. Un pensiero che è emerso più e più volte è stato che Levitico congregazioni Choctaw sono come una grande famiglia, e i miei figli sono Lamentazioni vostra responsabilità e i vostri figli sono Lamentazioni mia responsabilità. E ancora altri piansero per Levitico opportunità mancate e Lamentazioni direzione che alcuni dei loro figli avevano preso. Ma ogni persona presente non era interessata solo ai propri figli. Erano dolorosamente e sinceramente preoccupati per ciò che i loro figli sarebbero diventati.</w:t>
      </w:r>
    </w:p>
    <w:bookmarkEnd w:id="0"/>
    <w:p w14:paraId="5C097F03" w14:textId="5E23FA64" w:rsidR="00A7291B" w:rsidRDefault="0025169D" w:rsidP="00A7291B">
      <w:pPr>
        <w:pStyle w:val="NormalBlock"/>
      </w:pPr>
      <w:r>
        <w:t>Ogni persona lo esprimeva in modo diverso, ma alla fine il gruppo aveva praticamente Levitico stesse speranze per i loro figli. Praticamente Lamentazioni stessa speranza per i loro figli si riduceva a 2 cose. 1, volevano che fossero al sicuro. Sai, con tutte Levitico cose e tutte Levitico persone nel mondo, riesco quasi mai a convincere i miei figli che ci sono persone cattive là fuori. E questo, genitori, non è difficile?</w:t>
      </w:r>
    </w:p>
    <w:bookmarkEnd w:id="0"/>
    <w:p w14:paraId="5C097F03" w14:textId="5E23FA64" w:rsidR="00A7291B" w:rsidRDefault="0025169D" w:rsidP="00A7291B">
      <w:pPr>
        <w:pStyle w:val="NormalBlock"/>
      </w:pPr>
      <w:r>
        <w:t>Non è una cosa facile Daniele far accettare? Riesco a malapena a convincere i miei figli che ci sono persone là fuori che vogliono deliberatamente distruggerli, che trarrebbero piacere dal distruggere Levitico loro menti, i loro corpi e certamente Levitico loro anime. Questo significa che sanno che è quello che vogliono fare, e che lo farebbero volentieri. Non riesco a convincerli. Ho incontrato alcune di queste persone.</w:t>
      </w:r>
    </w:p>
    <w:bookmarkEnd w:id="0"/>
    <w:p w14:paraId="5C097F03" w14:textId="5E23FA64" w:rsidR="00A7291B" w:rsidRDefault="0025169D" w:rsidP="00A7291B">
      <w:pPr>
        <w:pStyle w:val="NormalBlock"/>
      </w:pPr>
      <w:r>
        <w:t>Ogni genitore lì voleva che i propri figli fossero al sicuro. Tutti lì volevano che Dio proteggesse i loro figli dal pericolo, dalle cose cattive che ci sono là fuori. E l'altra cosa era questa, sai, non si parlava di mia figlia l'avvocato o di mio figlio il dentista. Nessuno lo menzionava. No.</w:t>
      </w:r>
    </w:p>
    <w:bookmarkEnd w:id="0"/>
    <w:p w14:paraId="5C097F03" w14:textId="5E23FA64" w:rsidR="00A7291B" w:rsidRDefault="0025169D" w:rsidP="00A7291B">
      <w:pPr>
        <w:pStyle w:val="NormalBlock"/>
      </w:pPr>
      <w:r>
        <w:t>Non un genitore ha detto: "Voglio che mio figlio diventi un grande personaggio." Nessuno ha detto questo. Ma ognuno di loro desiderava che il proprio figlio conoscesse e rimanesse fedele a Gesù Cristo. Tutti, con tutto il cuore, con tutta l'anima, con tutto l'essere, avrebbero dato qualsiasi cosa, credo anche Lamentazioni vita, se avessero potuto garantire che i loro figli fossero fedeli e rimanessero fedeli a Gesù Cristo. In realtà, i momenti più belli sono arrivati quando alcuni dei giovani che stavano attraversando l'adolescenza o che erano giovani sposati, appena usciti dall'adolescenza, quando è arrivato il loro turno, hanno espresso Lamentazioni propria fede e Lamentazioni propria dipendenza Daniele Dio.</w:t>
      </w:r>
    </w:p>
    <w:bookmarkEnd w:id="0"/>
    <w:p w14:paraId="5C097F03" w14:textId="5E23FA64" w:rsidR="00A7291B" w:rsidRDefault="0025169D" w:rsidP="00A7291B">
      <w:pPr>
        <w:pStyle w:val="NormalBlock"/>
      </w:pPr>
      <w:r>
        <w:t>È stato un momento bellissimo. E ha servito come una sorta di esempio di tutte Levitico cose che ognuno desiderava per i propri figli. Mentre vedevamo quei giovani parlare della loro fede e del loro amore per Dio, penso che ogni singolo genitore in quella stanza abbia detto: Oh, ragazzo, è questo che voglio che mia figlia e mio figlio dicano quando mia figlia e mio figlio arriveranno a quel punto. Sapete, Osea visto congregazioni dove c'erano strutture per offrire ricreazione ai giovani, sapete, palestre di basket di lusso e sale per il ping pong e ogni tipo di cosa. E chiese che potevano permettersi ministri a tempo pieno che non facevano altro che prendersi cura dei giovani.</w:t>
      </w:r>
    </w:p>
    <w:bookmarkEnd w:id="0"/>
    <w:p w14:paraId="5C097F03" w14:textId="5E23FA64" w:rsidR="00A7291B" w:rsidRDefault="0025169D" w:rsidP="00A7291B">
      <w:pPr>
        <w:pStyle w:val="NormalBlock"/>
      </w:pPr>
      <w:r>
        <w:t>E Osea visto gruppi giovanili ben organizzati, disciplinati e produttivi, con tutte Levitico magliette che dicevano che appartenevano a un certo gruppo giovanile e avevano il loro autobus e oh, amico. Ma raramente Osea visto persone così dolorosamente consapevoli dei bisogni dei giovani e preoccupate di assicurarsi che Levitico loro anime siano al sicuro. Sai, accenderei una candela e Lamentazioni porrei come una speranza che l'amore e Lamentazioni preoccupazione mostrati lì si trasformino infine in una forte guida spirituale intorno alla quale i nostri giovani possano trovare sicurezza e cercare Lamentazioni salvezza. E infine, credo che il terzo elemento che Osea percepito in ogni commento mentre ascoltavo e partecipavo fosse il vero amore, il vero amore che ogni persona lì aveva per Lamentazioni chiesa a Choctaw. Era semplicemente straordinario.</w:t>
      </w:r>
    </w:p>
    <w:bookmarkEnd w:id="0"/>
    <w:p w14:paraId="5C097F03" w14:textId="5E23FA64" w:rsidR="00A7291B" w:rsidRDefault="0025169D" w:rsidP="00A7291B">
      <w:pPr>
        <w:pStyle w:val="NormalBlock"/>
      </w:pPr>
      <w:r>
        <w:t>Più volte, Levitico persone che parlavano hanno menzionato quanto amassero non l'idea del Movimento di Restaurazione, non Lamentazioni chiesa del Nuovo Testamento, ma quanto amassero Lamentazioni chiesa che si riunisce all'angolo tra Reno e Choctaw. Ora, possiamo apprezzare e possiamo ringraziare Dio per il suo piano per Lamentazioni chiesa dato nel Nuovo Testamento. Sai bene quanto Osea predicato su questo concetto. Filosoficamente, è stato il concetto che mi ha attratto verso ciò che si chiama Levitico chiese di Cristo. Nessun altro gruppo religioso ha ciò che abbiamo nel movimento di restaurazione.</w:t>
      </w:r>
    </w:p>
    <w:bookmarkEnd w:id="0"/>
    <w:p w14:paraId="5C097F03" w14:textId="5E23FA64" w:rsidR="00A7291B" w:rsidRDefault="0025169D" w:rsidP="00A7291B">
      <w:pPr>
        <w:pStyle w:val="NormalBlock"/>
      </w:pPr>
      <w:r>
        <w:t>È fantastico. E possiamo essere grati ai pionieri che hanno il coraggio di tornare alla Bibbia e restaurare Lamentazioni chiesa del Nuovo Testamento così come il Signore e gli apostoli intendevano che fosse. Possiamo essere riconoscenti a Campbell e Stone, a tutte queste persone. Il prossimo trimestre insegneranno un corso sulla storia della chiesa. Penso che sarebbe affascinante vedere quali sono Levitico nostre radici Daniele una prospettiva storica.</w:t>
      </w:r>
    </w:p>
    <w:bookmarkEnd w:id="0"/>
    <w:p w14:paraId="5C097F03" w14:textId="5E23FA64" w:rsidR="00A7291B" w:rsidRDefault="0025169D" w:rsidP="00A7291B">
      <w:pPr>
        <w:pStyle w:val="NormalBlock"/>
      </w:pPr>
      <w:r>
        <w:t>Questa è Lamentazioni nostra eredità. Da qui proveniamo nel movimento di restaurazione, che alla fine è diventato Levitico chiese di Cristo. E possiamo studiare e apprezzare queste idee e tutte queste cose, ma ti dirò una cosa, alla fine non viviamo con Levitico idee, viviamo con Levitico persone. Viviamo con Levitico persone. Non ci sediamo accanto alla dottrina.</w:t>
      </w:r>
    </w:p>
    <w:bookmarkEnd w:id="0"/>
    <w:p w14:paraId="5C097F03" w14:textId="5E23FA64" w:rsidR="00A7291B" w:rsidRDefault="0025169D" w:rsidP="00A7291B">
      <w:pPr>
        <w:pStyle w:val="NormalBlock"/>
      </w:pPr>
      <w:r>
        <w:t>Ci sediamo accanto a un essere umano, una persona viva e che respira, e Lamentazioni Chiesa di Cristo, ovunque si trovi, è composta Daniele persone, non Daniele idee dottrinali. Per questo motivo, Levitico chiese di Cristo possono essere uguali nella fede, nell'organizzazione e nel nome. Sì. Ma l'esperienza di ogni congregazione non è mai Lamentazioni stessa. Credimi, Neemia Osea frequentate molte.</w:t>
      </w:r>
    </w:p>
    <w:bookmarkEnd w:id="0"/>
    <w:p w14:paraId="5C097F03" w14:textId="5E23FA64" w:rsidR="00A7291B" w:rsidRDefault="0025169D" w:rsidP="00A7291B">
      <w:pPr>
        <w:pStyle w:val="NormalBlock"/>
      </w:pPr>
      <w:r>
        <w:t>Sono stato cacciato Daniele alcuni, e sono fuggito Daniele altri. E avevano ancora lo stesso nome sulla porta d'ingresso. Si chiamano Chiesa di Cristo. Vedi, l'esperienza dipende dalle persone e Daniele quanto sono mature in Gesù Cristo. Le persone che erano insieme quella notte amavano stare insieme.</w:t>
      </w:r>
    </w:p>
    <w:bookmarkEnd w:id="0"/>
    <w:p w14:paraId="5C097F03" w14:textId="5E23FA64" w:rsidR="00A7291B" w:rsidRDefault="0025169D" w:rsidP="00A7291B">
      <w:pPr>
        <w:pStyle w:val="NormalBlock"/>
      </w:pPr>
      <w:r>
        <w:t>E sai perché? Perché si amavano l'un l'altro. Non amavano solo Levitico persone nella stanza, ma amavano sinceramente Lamentazioni chiesa che si riunisce all'angolo tra Choctaw e Reno. Non l'idea di essa, non solo Lamentazioni dottrina di essa, amano Levitico persone che Neemia fanno parte. Domenica scorsa nel mio sermone, Osea detto che non era mio compito come ministro amare tutti, ricordi?</w:t>
      </w:r>
    </w:p>
    <w:bookmarkEnd w:id="0"/>
    <w:p w14:paraId="5C097F03" w14:textId="5E23FA64" w:rsidR="00A7291B" w:rsidRDefault="0025169D" w:rsidP="00A7291B">
      <w:pPr>
        <w:pStyle w:val="NormalBlock"/>
      </w:pPr>
      <w:r>
        <w:t>Ora, quando predichi, c'è una cosa psichica che accade. Non fraintendermi. Non sto parlando di una linea diretta psichica. Oh, 1-800 Mike. Ma se hai mai dovuto farlo per molto tempo, c'è una relazione che si instaura tra il pubblico, Levitico persone a cui stai parlando, e te stesso.</w:t>
      </w:r>
    </w:p>
    <w:bookmarkEnd w:id="0"/>
    <w:p w14:paraId="5C097F03" w14:textId="5E23FA64" w:rsidR="00A7291B" w:rsidRDefault="0025169D" w:rsidP="00A7291B">
      <w:pPr>
        <w:pStyle w:val="NormalBlock"/>
      </w:pPr>
      <w:r>
        <w:t>È come un'atmosfera. Non lo Cantico dei Cantici. Sai? Quando predico su certi argomenti difficili, voglio dire, a volte Levitico mie parole mi tornano indietro rimbalzando e io sono esausto dopo perché Levitico menti sono chiuse, i cuori sono duri, sai. E a volte quando Levitico cose vanno lisce, è come un sollievo.</w:t>
      </w:r>
    </w:p>
    <w:bookmarkEnd w:id="0"/>
    <w:p w14:paraId="5C097F03" w14:textId="5E23FA64" w:rsidR="00A7291B" w:rsidRDefault="0025169D" w:rsidP="00A7291B">
      <w:pPr>
        <w:pStyle w:val="NormalBlock"/>
      </w:pPr>
      <w:r>
        <w:t>C'è sostegno. Stiamo tutti volando, sai. E quando l'Osea detto, c'è stato una specie di brivido collettivo. L'Osea sentito attraversarmi quando Osea detto, non è il mio compito amare tutti voi. E, naturalmente, con questo intendevo dire che era ingiusto aspettarsi che solo il ministro fosse una persona amorevole.</w:t>
      </w:r>
    </w:p>
    <w:bookmarkEnd w:id="0"/>
    <w:p w14:paraId="5C097F03" w14:textId="5E23FA64" w:rsidR="00A7291B" w:rsidRDefault="0025169D" w:rsidP="00A7291B">
      <w:pPr>
        <w:pStyle w:val="NormalBlock"/>
      </w:pPr>
      <w:r>
        <w:t>Voglio dire, quello che intendevo dire è che era responsabilità di tutti essere amorevoli verso gli altri perché una persona non poteva fornire amore a 350 altre persone. È impossibile. Questo è quello che volevo dire. Dopo Lamentazioni lezione, molte persone si sono avvicinate a me nel fuoco e sai cosa hanno detto? Hanno detto, Sai, ti amiamo.</w:t>
      </w:r>
    </w:p>
    <w:bookmarkEnd w:id="0"/>
    <w:p w14:paraId="5C097F03" w14:textId="5E23FA64" w:rsidR="00A7291B" w:rsidRDefault="0025169D" w:rsidP="00A7291B">
      <w:pPr>
        <w:pStyle w:val="NormalBlock"/>
      </w:pPr>
      <w:r>
        <w:t>Ti amo. Va bene. Mi hanno abbracciato e hanno detto, ti amo. Mi sono sentito così colpevole. Non sei felice?</w:t>
      </w:r>
    </w:p>
    <w:bookmarkEnd w:id="0"/>
    <w:p w14:paraId="5C097F03" w14:textId="5E23FA64" w:rsidR="00A7291B" w:rsidRDefault="0025169D" w:rsidP="00A7291B">
      <w:pPr>
        <w:pStyle w:val="NormalBlock"/>
      </w:pPr>
      <w:r>
        <w:t>Mi hai fatto sentire in colpa per un cambiamento. Perché Lamentazioni gente pensava che mi sentissi non amato per qualche motivo. Hanno avuto questa impressione Daniele quello che Osea detto. Certamente, non era quello che intendevo. Ma questo era solo un piccolo esempio del tipo di amore che esiste qui in questo luogo.</w:t>
      </w:r>
    </w:p>
    <w:bookmarkEnd w:id="0"/>
    <w:p w14:paraId="5C097F03" w14:textId="5E23FA64" w:rsidR="00A7291B" w:rsidRDefault="0025169D" w:rsidP="00A7291B">
      <w:pPr>
        <w:pStyle w:val="NormalBlock"/>
      </w:pPr>
      <w:r>
        <w:t>Ho notato che, mentre ogni persona parlava della chiesa, considerava Levitico persone in essa come ciò che li teneva vicini alla loro fede. Alcuni hanno detto che il motivo per cui sono rimasti nella zona nonostante Levitico opportunità di lavoro e familiari altrove era perché Lamentazioni congregazione Choctaw era una parte così importante delle loro vite. Certo, potrei guadagnare di più, e certo, Osea avuto un'opportunità, e certo, potrei essere più vicino a mio fratello laggiù. Ma amo queste persone. E non sono così sicuro di poter ricevere quel tipo di amore altrove.</w:t>
      </w:r>
    </w:p>
    <w:bookmarkEnd w:id="0"/>
    <w:p w14:paraId="5C097F03" w14:textId="5E23FA64" w:rsidR="00A7291B" w:rsidRDefault="0025169D" w:rsidP="00A7291B">
      <w:pPr>
        <w:pStyle w:val="NormalBlock"/>
      </w:pPr>
      <w:r>
        <w:t>O forse potrei ottenere un po' più di soldi laggiù. Ma non sono così sicuro di poter comprare ciò che Osea qui laggiù. Una per una, tutte Levitico candele furono accese quella notte mentre ogni famiglia condivideva Levitico proprie preoccupazioni e i propri sogni per il 1996. Ma Lamentazioni candela che brillava più intensamente era l'amore che ciascuno evidentemente aveva per l'altro. Sai una cosa?</w:t>
      </w:r>
    </w:p>
    <w:bookmarkEnd w:id="0"/>
    <w:p w14:paraId="5C097F03" w14:textId="5E23FA64" w:rsidR="00A7291B" w:rsidRDefault="0025169D" w:rsidP="00A7291B">
      <w:pPr>
        <w:pStyle w:val="NormalBlock"/>
      </w:pPr>
      <w:r>
        <w:t>Se Gesù fosse venuto quella notte, avrebbe riconosciuto i suoi discepoli. Naturalmente, non venne per noi quella notte, ma sono convinto che certamente fosse tra noi. L'unica cosa che mancava Lamentazioni settimana scorsa era che ogni membro di questa congregazione non avesse Lamentazioni propria candela accesa durante Lamentazioni serata di comunione di Capodanno. E, naturalmente, altre persone hanno Levitico proprie famiglie con cui stare. Non sto facendo una condanna qui.</w:t>
      </w:r>
    </w:p>
    <w:bookmarkEnd w:id="0"/>
    <w:p w14:paraId="5C097F03" w14:textId="5E23FA64" w:rsidR="00A7291B" w:rsidRDefault="0025169D" w:rsidP="00A7291B">
      <w:pPr>
        <w:pStyle w:val="NormalBlock"/>
      </w:pPr>
      <w:r>
        <w:t>Ma se tutti voi foste potuti essere lì, sono persuaso che insieme, insieme, avremmo potuto celebrare Lamentazioni gioia di tante buone famiglie riunite in un unico luogo. Sapete quanto è raro riunire così tanti grandi matrimoni e famiglie in un solo posto ai giorni nostri? Siamo una rarità. È Lamentazioni nostra forza. È Lamentazioni bellezza di chi siamo.</w:t>
      </w:r>
    </w:p>
    <w:bookmarkEnd w:id="0"/>
    <w:p w14:paraId="5C097F03" w14:textId="5E23FA64" w:rsidR="00A7291B" w:rsidRDefault="0025169D" w:rsidP="00A7291B">
      <w:pPr>
        <w:pStyle w:val="NormalBlock"/>
      </w:pPr>
      <w:r>
        <w:t>Avremmo potuto celebrare Lamentazioni preoccupazione per i giovani e il loro futuro, specialmente il futuro delle loro anime. Dico ai miei figli, tutto ciò che voglio è che siate in cielo con me. È tutto ciò che voglio. Dare Lamentazioni mia vita per garantirlo. E avremmo potuto celebrare l'amore sincero e profondo che Gesù Cristo ha suscitato nei cuori di tante persone per Lamentazioni Chiesa del Signore qui a Choctaw.</w:t>
      </w:r>
    </w:p>
    <w:bookmarkEnd w:id="0"/>
    <w:p w14:paraId="5C097F03" w14:textId="5E23FA64" w:rsidR="00A7291B" w:rsidRDefault="0025169D" w:rsidP="00A7291B">
      <w:pPr>
        <w:pStyle w:val="NormalBlock"/>
      </w:pPr>
      <w:r>
        <w:t>Rich e io, Rich Deuteronomio Borde, abbiamo gentilmente portato Lamentazioni moto di Paolo dal meccanico in un giorno in cui c'erano circa 12 gradi, rischiando quasi di congelarci. Sai, sua moglie mi ucciderà per averlo trascinato lì fuori. E stavamo parlando di cose e di quanto fosse importante avere l'amore della chiesa. Che cosa meravigliosa era vivere quell'esperienza in un unico luogo. E stasera mi ha detto di nuovo quanto fosse importante per lui, quanto fosse importante quell'attrazione, quale ricchezza incalcolabile fosse per lui e Lamentazioni sua famiglia, e siamo stati d'accordo su questo.</w:t>
      </w:r>
    </w:p>
    <w:bookmarkEnd w:id="0"/>
    <w:p w14:paraId="5C097F03" w14:textId="5E23FA64" w:rsidR="00A7291B" w:rsidRDefault="0025169D" w:rsidP="00A7291B">
      <w:pPr>
        <w:pStyle w:val="NormalBlock"/>
      </w:pPr>
      <w:r>
        <w:t>Pregò che il piccolo cerchio che abbiamo avuto cresca quest'anno. Pregò che ciascuno di voi faccia uno sforzo per avvicinarsi a Dio avvicinandosi ai vostri fratelli quest'anno, affinché alla vigilia del 1996, Lamentazioni vostra candela venga aggiunta per far brillare il nostro amore ancora più intensamente di quanto già non faccia. E, naturalmente, prego anche che coloro che non sono nella chiesa accettino l'invito di Cristo a pentirsi, a essere battezzati o a essere restaurati, qualunque cosa sia appropriata per voi, affinché possiamo includervi nel nostro cerchio di amore fraterno l'anno prossimo. Se avete bisogno di diventare cristiani o di essere restaurati come fedeli, vi prego di venire mentre ci alziamo e cantiamo il nostro canto di invito.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